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12:23:01, Info                  CBS    TI: --- Initializing Trusted Installer ---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12:23:01, Info                  CBS    TI: Last boot time: 2017-02-08 11:22:58.499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12:23:01, Info                  CBS    Starting TrustedInstaller initialization.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12:23:01, Info                  CBS    Ending TrustedInstaller initialization.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12:23:01, Info                  CBS    Starting the TrustedInstaller main loop.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12:23:01, Info                  CBS    TrustedInstaller service starts successfully.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12:23:01, Info                  CBS    No startup processing required, TrustedInstaller service was no</w:t>
      </w:r>
      <w:bookmarkStart w:id="0" w:name="_GoBack"/>
      <w:bookmarkEnd w:id="0"/>
      <w:r>
        <w:rPr>
          <w:rFonts w:hint="default" w:ascii="Tahoma" w:hAnsi="Tahoma" w:cs="Tahoma"/>
          <w:sz w:val="22"/>
        </w:rPr>
        <w:t>t set as autostart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12:23:01, Info                  CBS    Startup processing thread terminated normally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12:23:01, Info                  CBS    Starting TiWorker initialization.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12:23:01, Info                  CBS    Ending TiWorker initialization.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12:23:01, Info                  CBS    Starting the TiWorker main loop.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12:23:01, Info                  CBS    TiWorker starts successfully.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12:23:01, Info                  CBS    Universal Time is: 2017-02-08 17:23:01.132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12:23:01, Info                  CBS    Loaded Servicing Stack v10.0.10586.570 with Core: C:\WINDOWS\winsxs\amd64_microsoft-windows-servicingstack_31bf3856ad364e35_10.0.10586.570_none_7645b09c266beb53\cbscore.dll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12:23:01, Info                  CSI    00000001@2017/2/8:17:23:01.136 WcpInitialize (wcp.dll version 0.0.0.6) called (stack @0x7ffb2aec46d9 @0x7ffb2b1e2150 @0x7ffb2b1e1d2b @0x7ff753cb2ee0 @0x7ff753cb38e1 @0x7ffb4067d533)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12:23:01, Info                  CBS    NonStart: Set pending store consistency check.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12:23:01, Info                  CBS    Loading offline registry hive: SOFTWARE, into registry key '{bf1a281b-ad7b-4476-ac95-f47682990ce7}GLOBALROOT/Device/HarddiskVolumeShadowCopy6/WINDOWS/System32/config/SOFTWARE' from path '\\?\GLOBALROOT\Device\HarddiskVolumeShadowCopy6\WINDOWS\System32\config\SOFTWARE'.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12:23:01, Info                  CBS    Loading offline registry hive: SYSTEM, into registry key '{bf1a281b-ad7b-4476-ac95-f47682990ce7}GLOBALROOT/Device/HarddiskVolumeShadowCopy6/WINDOWS/System32/config/SYSTEM' from path '\\?\GLOBALROOT\Device\HarddiskVolumeShadowCopy6\WINDOWS\System32\config\SYSTEM'.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12:23:01, Info                  CBS    Loading offline registry hive: SECURITY, into registry key '{bf1a281b-ad7b-4476-ac95-f47682990ce7}GLOBALROOT/Device/HarddiskVolumeShadowCopy6/WINDOWS/System32/config/SECURITY' from path '\\?\GLOBALROOT\Device\HarddiskVolumeShadowCopy6\WINDOWS\System32\config\SECURITY'.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12:23:01, Info                  CBS    Loading offline registry hive: SAM, into registry key '{bf1a281b-ad7b-4476-ac95-f47682990ce7}GLOBALROOT/Device/HarddiskVolumeShadowCopy6/WINDOWS/System32/config/SAM' from path '\\?\GLOBALROOT\Device\HarddiskVolumeShadowCopy6\WINDOWS\System32\config\SAM'.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12:23:01, Info                  CBS    Loading offline registry hive: COMPONENTS, into registry key '{bf1a281b-ad7b-4476-ac95-f47682990ce7}GLOBALROOT/Device/HarddiskVolumeShadowCopy6/WINDOWS/System32/config/COMPONENTS' from path '\\?\GLOBALROOT\Device\HarddiskVolumeShadowCopy6\WINDOWS\System32\config\COMPONENTS'.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12:23:01, Info                  CBS    Loading offline registry hive: DRIVERS, into registry key '{bf1a281b-ad7b-4476-ac95-f47682990ce7}GLOBALROOT/Device/HarddiskVolumeShadowCopy6/WINDOWS/System32/config/DRIVERS' from path '\\?\GLOBALROOT\Device\HarddiskVolumeShadowCopy6\WINDOWS\System32\config\DRIVERS'.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12:23:01, Info                  CBS    Loading offline registry hive: DEFAULT, into registry key '{bf1a281b-ad7b-4476-ac95-f47682990ce7}GLOBALROOT/Device/HarddiskVolumeShadowCopy6/WINDOWS/System32/config/DEFAULT' from path '\\?\GLOBALROOT\Device\HarddiskVolumeShadowCopy6\WINDOWS\System32\config\DEFAULT'.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12:23:01, Info                  CBS    Loading offline registry hive: ntuser.dat, into registry key '{bf1a281b-ad7b-4476-ac95-f47682990ce7}GLOBALROOT/Device/HarddiskVolumeShadowCopy6/Users/Default/ntuser.dat' from path '\\?\GLOBALROOT\Device\HarddiskVolumeShadowCopy6\Users\Default\ntuser.dat'.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12:23:01, Info                  CBS    Loading offline registry hive: schema.dat, into registry key '{bf1a281b-ad7b-4476-ac95-f47682990ce7}GLOBALROOT/Device/HarddiskVolumeShadowCopy6/WINDOWS/system32/smi/store/Machine/schema.dat' from path '\\?\GLOBALROOT\Device\HarddiskVolumeShadowCopy6\WINDOWS\system32\smi\store\Machine\schema.dat'.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12:23:01, Info                  CBS    Offline image is: read-only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12:23:01, Info                  CBS    Disabling manifest caching, because the image is not writeable.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12:23:02, Info                  CSI    00000002 CSI Store 2076124137088 (0x000001e362a44680) initialized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12:23:02, Info                  CBS    Session: 952_3602828 initialized by client SPP, external staging directory: (null)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12:23:03, Info                  CBS    Unloading offline registry hive: {bf1a281b-ad7b-4476-ac95-f47682990ce7}GLOBALROOT/Device/HarddiskVolumeShadowCopy6/WINDOWS/System32/config/SOFTWARE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12:23:04, Info                  CBS    Unloading offline registry hive: {bf1a281b-ad7b-4476-ac95-f47682990ce7}GLOBALROOT/Device/HarddiskVolumeShadowCopy6/WINDOWS/System32/config/SYSTEM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12:23:04, Info                  CBS    Unloading offline registry hive: {bf1a281b-ad7b-4476-ac95-f47682990ce7}GLOBALROOT/Device/HarddiskVolumeShadowCopy6/WINDOWS/System32/config/SECURITY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12:23:04, Info                  CBS    Unloading offline registry hive: {bf1a281b-ad7b-4476-ac95-f47682990ce7}GLOBALROOT/Device/HarddiskVolumeShadowCopy6/WINDOWS/System32/config/SAM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12:23:04, Info                  CBS    Unloading offline registry hive: {bf1a281b-ad7b-4476-ac95-f47682990ce7}GLOBALROOT/Device/HarddiskVolumeShadowCopy6/WINDOWS/System32/config/COMPONENTS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12:23:04, Info                  CBS    Failed to flush offline registry: {bf1a281b-ad7b-4476-ac95-f47682990ce7}GLOBALROOT/Device/HarddiskVolumeShadowCopy6/WINDOWS/System32/config/DRIVERS. [HRESULT = 0x800703f8 - ERROR_REGISTRY_IO_FAILED]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12:23:04, Info                  CBS    Unloading offline registry hive: {bf1a281b-ad7b-4476-ac95-f47682990ce7}GLOBALROOT/Device/HarddiskVolumeShadowCopy6/WINDOWS/System32/config/DRIVERS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12:23:05, Info                  CBS    Unloading offline registry hive: {bf1a281b-ad7b-4476-ac95-f47682990ce7}GLOBALROOT/Device/HarddiskVolumeShadowCopy6/WINDOWS/System32/config/DEFAULT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12:23:05, Info                  CBS    Failed to flush offline registry: {bf1a281b-ad7b-4476-ac95-f47682990ce7}GLOBALROOT/Device/HarddiskVolumeShadowCopy6/Users/Default/ntuser.dat. [HRESULT = 0x800703f8 - ERROR_REGISTRY_IO_FAILED]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12:23:05, Info                  CBS    Unloading offline registry hive: {bf1a281b-ad7b-4476-ac95-f47682990ce7}GLOBALROOT/Device/HarddiskVolumeShadowCopy6/Users/Default/ntuser.dat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12:23:05, Info                  CBS    Unloading offline registry hive: {bf1a281b-ad7b-4476-ac95-f47682990ce7}GLOBALROOT/Device/HarddiskVolumeShadowCopy6/WINDOWS/system32/smi/store/Machine/schema.dat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12:25:05, Info                  CBS    Trusted Installer is shutting down because: SHUTDOWN_REASON_AUTOSTOP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12:25:05, Info                  CBS    TiWorker signaled for shutdown, going to exit.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12:25:05, Info                  CBS    CbsCoreFinalize: ExecutionEngineFinalize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12:25:05, Info                  CBS    Ending the TiWorker main loop.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12:25:05, Info                  CBS    Starting TiWorker finalization.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12:25:05, Info                  CBS    CbsCoreFinalize: ManifestCacheFinalize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12:25:05, Info                  CBS    CbsCoreFinalize: ExecutionEngineFinalize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12:25:05, Info                  CBS    CbsCoreFinalize: ComponentAnalyzerFinalize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12:25:05, Info                  CBS    CbsCoreFinalize: PackageTrackerFinalize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12:25:05, Info                  CBS    CbsCoreFinalize: CoreResourcesUnload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12:25:05, Info                  CBS    CbsCoreFinalize: SessionManagerFinalize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12:25:05, Info                  CBS    CbsCoreFinalize: CapabilityManagerFinalize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12:25:05, Info                  CBS    CbsCoreFinalize: PublicObjectMonitorFinalize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12:25:05, Info                  CBS    CbsCoreFinalize: Enter vCoreInitializeLock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12:25:05, Info                  CBS    CbsCoreFinalize: WcpUnload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12:25:05, Info                  CBS    CbsCoreFinalize: DrupUnload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12:25:05, Info                  CBS    CbsCoreFinalize: CfgMgr32Unload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12:25:05, Info                  CBS    CbsCoreFinalize: DpxUnload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12:25:05, Info                  CBS    CbsCoreFinalize: SrUnload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12:25:05, Info                  CBS    CbsCoreFinalize: CbsEsdUnload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12:25:05, Info                  CBS    CbsCoreFinalize: CbsTraceInfoUninitialize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12:25:05, Info                  CBS    CbsCoreFinalize: CbsEventUnregister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12:25:05, Info                  CBS    CbsCoreFinalize: AppContainerUnload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12:25:05, Info                  CBS    CbsCoreFinalize: WdsUnload, logging from cbscore will end.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12:25:05, Info                  CBS    Ending TiWorker finalization.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12:25:05, Info                  CBS    Ending the TrustedInstaller main loop.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12:25:05, Info                  CBS    Starting TrustedInstaller finalization.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12:25:05, Info                  CBS    Ending TrustedInstaller finalization.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17:34:30, Info                  CBS    TI: --- Initializing Trusted Installer ---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17:34:30, Info                  CBS    TI: Last boot time: 2017-02-08 11:22:58.499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17:34:30, Info                  CBS    Starting TrustedInstaller initialization.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17:34:30, Info                  CBS    Ending TrustedInstaller initialization.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17:34:30, Info                  CBS    Starting the TrustedInstaller main loop.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17:34:30, Info                  CBS    TrustedInstaller service starts successfully.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17:34:30, Info                  CBS    No startup processing required, TrustedInstaller service was not set as autostart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17:34:30, Info                  CBS    Startup processing thread terminated normally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17:34:30, Info                  CBS    Starting TiWorker initialization.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17:34:30, Info                  CBS    Ending TiWorker initialization.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17:34:30, Info                  CBS    Starting the TiWorker main loop.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17:34:30, Info                  CBS    TiWorker starts successfully.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17:34:30, Info                  CBS    TiWorker: Client requests SFP repair object.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17:34:30, Info                  CBS    Universal Time is: 2017-02-08 22:34:30.606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17:34:30, Info                  CBS    Loaded Servicing Stack v10.0.10586.570 with Core: C:\WINDOWS\winsxs\amd64_microsoft-windows-servicingstack_31bf3856ad364e35_10.0.10586.570_none_7645b09c266beb53\cbscore.dll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17:34:30, Info                  CSI    00000001@2017/2/8:22:34:30.615 WcpInitialize (wcp.dll version 0.0.0.6) called (stack @0x7ffb20f746d9 @0x7ffb21292150 @0x7ffb21291d2b @0x7ff753cb2ee0 @0x7ff753cb3c80 @0x7ffb4067d533)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17:34:30, Info                  CBS    NonStart: Set pending store consistency check.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17:34:30, Info                  CSI    00000002@2017/2/8:22:34:30.619 WcpInitialize (wcp.dll version 0.0.0.6) called (stack @0x7ffb20f746d9 @0x7ffb2d844fe5 @0x7ffb2d845132 @0x7ff753cb244d @0x7ff753cb3c97 @0x7ffb4067d533)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17:34:31, Info                  CSI    00000003 IAdvancedInstallerAwareStore_ResolvePendingTransactions (call 1) (flags = 00000004, progress = NULL, phase = 0, pdwDisposition = @0x988dcfdfb0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17:34:31, Info                  CSI    00000004 Creating NT transaction (seq 1), objectname [6]"(null)"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17:34:31, Info                  CSI    00000005 Created NT transaction (seq 1) result 0x00000000, handle @0x274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17:34:31, Info                  CSI    00000006 Poqexec successfully registered in [l:12 ml:13]"SetupExecute"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17:34:31, Info                  CSI    00000007@2017/2/8:22:34:31.843 Beginning NT transaction commit...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17:34:31, Info                  CSI    00000008@2017/2/8:22:34:31.844 CSI perf trace: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CSIPERF:TXCOMMIT;671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17:34:31, Info                  CSI    00000009 CSI Store 2730147049680 (0x0000027ba971f0d0) initialized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17:34:34, Info                  CSI    0000000a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17:34:34, Info                  CSI    0000000b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17:34:34, Info                  CSI    0000000c@2017/2/8:22:34:34.910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17:34:34, Info                  CSI    0000000d@2017/2/8:22:34:34.941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17:34:34, Info                  CSI    0000000e@2017/2/8:22:34:34.956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17:34:34, Info                  CSI    0000000f@2017/2/8:22:34:34.973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17:34:34, Info                  CSI    00000010@2017/2/8:22:34:34.986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17:34:34, Info                  CSI    00000011@2017/2/8:22:34:34.999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00000012@2017/2/8:22:34:35.012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00000013@2017/2/8:22:34:35.025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00000014@2017/2/8:22:34:35.037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00000015@2017/2/8:22:34:35.050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00000016@2017/2/8:22:34:35.063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00000017@2017/2/8:22:34:35.076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00000018@2017/2/8:22:34:35.088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00000019@2017/2/8:22:34:35.101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0000001a@2017/2/8:22:34:35.113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0000001b@2017/2/8:22:34:35.126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0000001c@2017/2/8:22:34:35.139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0000001d@2017/2/8:22:34:35.152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0000001e@2017/2/8:22:34:35.164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0000001f@2017/2/8:22:34:35.200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00000020@2017/2/8:22:34:35.214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00000021@2017/2/8:22:34:35.226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00000022@2017/2/8:22:34:35.239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00000023@2017/2/8:22:34:35.252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00000024@2017/2/8:22:34:35.265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00000025@2017/2/8:22:34:35.303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00000026@2017/2/8:22:34:35.316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00000027@2017/2/8:22:34:35.329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00000028@2017/2/8:22:34:35.341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00000029@2017/2/8:22:34:35.354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0000002a@2017/2/8:22:34:35.367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0000002b@2017/2/8:22:34:35.380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0000002c@2017/2/8:22:34:35.392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0000002d@2017/2/8:22:34:35.405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0000002e@2017/2/8:22:34:35.417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0000002f@2017/2/8:22:34:35.430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00000030@2017/2/8:22:34:35.443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00000031@2017/2/8:22:34:35.456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00000032@2017/2/8:22:34:35.469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00000033@2017/2/8:22:34:35.482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00000034@2017/2/8:22:34:35.495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00000035@2017/2/8:22:34:35.508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00000036@2017/2/8:22:34:35.521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00000037@2017/2/8:22:34:35.533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00000038@2017/2/8:22:34:35.546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00000039@2017/2/8:22:34:35.558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0000003a@2017/2/8:22:34:35.571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0000003b@2017/2/8:22:34:35.584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0000003c@2017/2/8:22:34:35.596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0000003d@2017/2/8:22:34:35.609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0000003e@2017/2/8:22:34:35.621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0000003f@2017/2/8:22:34:35.634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00000040@2017/2/8:22:34:35.646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00000041@2017/2/8:22:34:35.659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00000042@2017/2/8:22:34:35.672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00000043@2017/2/8:22:34:35.685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00000044@2017/2/8:22:34:35.697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00000045@2017/2/8:22:34:35.709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00000046@2017/2/8:22:34:35.722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00000047@2017/2/8:22:34:35.734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00000048@2017/2/8:22:34:35.750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00000049@2017/2/8:22:34:35.763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0000004a@2017/2/8:22:34:35.778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0000004b@2017/2/8:22:34:35.792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0000004c@2017/2/8:22:34:35.805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0000004d@2017/2/8:22:34:35.818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0000004e@2017/2/8:22:34:35.831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0000004f@2017/2/8:22:34:35.843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00000050@2017/2/8:22:34:35.857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00000051@2017/2/8:22:34:35.870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00000052@2017/2/8:22:34:35.882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00000053@2017/2/8:22:34:35.895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00000054@2017/2/8:22:34:35.908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00000055@2017/2/8:22:34:35.920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00000056@2017/2/8:22:34:35.933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00000057@2017/2/8:22:34:35.946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00000058@2017/2/8:22:34:35.958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00000059@2017/2/8:22:34:35.972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0000005a@2017/2/8:22:34:35.985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17:34:35, Info                  CSI    0000005b@2017/2/8:22:34:35.998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0000005c@2017/2/8:22:34:36.011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0000005d@2017/2/8:22:34:36.024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0000005e@2017/2/8:22:34:36.036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0000005f@2017/2/8:22:34:36.049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00000060@2017/2/8:22:34:36.061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00000061@2017/2/8:22:34:36.074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00000062@2017/2/8:22:34:36.088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00000063@2017/2/8:22:34:36.101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00000064@2017/2/8:22:34:36.113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00000065@2017/2/8:22:34:36.127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00000066@2017/2/8:22:34:36.140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00000067@2017/2/8:22:34:36.153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00000068@2017/2/8:22:34:36.165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00000069@2017/2/8:22:34:36.178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0000006a@2017/2/8:22:34:36.190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0000006b@2017/2/8:22:34:36.203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0000006c@2017/2/8:22:34:36.216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0000006d@2017/2/8:22:34:36.228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0000006e@2017/2/8:22:34:36.241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0000006f@2017/2/8:22:34:36.254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00000070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00000071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00000072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00000073@2017/2/8:22:34:36.519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00000074@2017/2/8:22:34:36.532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00000075@2017/2/8:22:34:36.544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00000076@2017/2/8:22:34:36.556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00000077@2017/2/8:22:34:36.569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00000078@2017/2/8:22:34:36.581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00000079@2017/2/8:22:34:36.594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0000007a@2017/2/8:22:34:36.606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0000007b@2017/2/8:22:34:36.619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0000007c@2017/2/8:22:34:36.632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0000007d@2017/2/8:22:34:36.644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0000007e@2017/2/8:22:34:36.657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0000007f@2017/2/8:22:34:36.669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00000080@2017/2/8:22:34:36.683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00000081@2017/2/8:22:34:36.695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00000082@2017/2/8:22:34:36.708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00000083@2017/2/8:22:34:36.721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00000084@2017/2/8:22:34:36.734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00000085@2017/2/8:22:34:36.746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00000086@2017/2/8:22:34:36.758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00000087@2017/2/8:22:34:36.771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00000088@2017/2/8:22:34:36.784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00000089@2017/2/8:22:34:36.796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0000008a@2017/2/8:22:34:36.809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0000008b@2017/2/8:22:34:36.821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0000008c@2017/2/8:22:34:36.834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0000008d@2017/2/8:22:34:36.847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0000008e@2017/2/8:22:34:36.859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0000008f@2017/2/8:22:34:36.872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00000090@2017/2/8:22:34:36.885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00000091@2017/2/8:22:34:36.898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00000092@2017/2/8:22:34:36.910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00000093@2017/2/8:22:34:36.923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00000094@2017/2/8:22:34:36.935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00000095@2017/2/8:22:34:36.947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00000096@2017/2/8:22:34:36.960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00000097@2017/2/8:22:34:36.976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17:34:36, Info                  CSI    00000098@2017/2/8:22:34:36.989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00000099@2017/2/8:22:34:37.01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0000009a@2017/2/8:22:34:37.014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0000009b@2017/2/8:22:34:37.027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0000009c@2017/2/8:22:34:37.039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0000009d@2017/2/8:22:34:37.052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0000009e@2017/2/8:22:34:37.064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0000009f@2017/2/8:22:34:37.076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000000a0@2017/2/8:22:34:37.089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000000a1@2017/2/8:22:34:37.101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000000a2@2017/2/8:22:34:37.113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000000a3@2017/2/8:22:34:37.126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000000a4@2017/2/8:22:34:37.139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000000a5@2017/2/8:22:34:37.151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000000a6@2017/2/8:22:34:37.166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000000a7@2017/2/8:22:34:37.180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000000a8@2017/2/8:22:34:37.192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000000a9@2017/2/8:22:34:37.204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000000aa@2017/2/8:22:34:37.217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000000ab@2017/2/8:22:34:37.229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000000ac@2017/2/8:22:34:37.242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000000ad@2017/2/8:22:34:37.254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000000ae@2017/2/8:22:34:37.266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000000af@2017/2/8:22:34:37.279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000000b0@2017/2/8:22:34:37.292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000000b1@2017/2/8:22:34:37.305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000000b2@2017/2/8:22:34:37.317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000000b3@2017/2/8:22:34:37.329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000000b4@2017/2/8:22:34:37.342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000000b5@2017/2/8:22:34:37.354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000000b6@2017/2/8:22:34:37.366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000000b7@2017/2/8:22:34:37.379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000000b8@2017/2/8:22:34:37.391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000000b9@2017/2/8:22:34:37.404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000000ba@2017/2/8:22:34:37.416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000000bb@2017/2/8:22:34:37.429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000000bc@2017/2/8:22:34:37.441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000000bd@2017/2/8:22:34:37.454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000000be@2017/2/8:22:34:37.466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000000bf@2017/2/8:22:34:37.484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000000c0@2017/2/8:22:34:37.496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000000c1@2017/2/8:22:34:37.508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000000c2@2017/2/8:22:34:37.521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000000c3@2017/2/8:22:34:37.534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000000c4@2017/2/8:22:34:37.546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000000c5@2017/2/8:22:34:37.558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000000c6@2017/2/8:22:34:37.571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000000c7@2017/2/8:22:34:37.583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000000c8@2017/2/8:22:34:37.595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000000c9@2017/2/8:22:34:37.608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000000ca@2017/2/8:22:34:37.620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000000cb@2017/2/8:22:34:37.633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000000cc@2017/2/8:22:34:37.644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000000cd@2017/2/8:22:34:37.656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000000ce@2017/2/8:22:34:37.669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000000cf@2017/2/8:22:34:37.681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000000d0@2017/2/8:22:34:37.694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000000d1@2017/2/8:22:34:37.706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000000d2@2017/2/8:22:34:37.718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000000d3@2017/2/8:22:34:37.731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000000d4@2017/2/8:22:34:37.743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000000d5@2017/2/8:22:34:37.755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000000d6@2017/2/8:22:34:37.768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000000d7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000000d8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000000d9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17:34:37, Info                  CSI    000000da@2017/2/8:22:34:37.989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000000db@2017/2/8:22:34:38.02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000000dc@2017/2/8:22:34:38.014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000000dd@2017/2/8:22:34:38.026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000000de@2017/2/8:22:34:38.039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000000df@2017/2/8:22:34:38.051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000000e0@2017/2/8:22:34:38.064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000000e1@2017/2/8:22:34:38.076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000000e2@2017/2/8:22:34:38.088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000000e3@2017/2/8:22:34:38.101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000000e4@2017/2/8:22:34:38.113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000000e5@2017/2/8:22:34:38.126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000000e6@2017/2/8:22:34:38.138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000000e7@2017/2/8:22:34:38.150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000000e8@2017/2/8:22:34:38.163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000000e9@2017/2/8:22:34:38.175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000000ea@2017/2/8:22:34:38.187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000000eb@2017/2/8:22:34:38.199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000000ec@2017/2/8:22:34:38.212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000000ed@2017/2/8:22:34:38.224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000000ee@2017/2/8:22:34:38.236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000000ef@2017/2/8:22:34:38.249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000000f0@2017/2/8:22:34:38.261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000000f1@2017/2/8:22:34:38.274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000000f2@2017/2/8:22:34:38.286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000000f3@2017/2/8:22:34:38.298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000000f4@2017/2/8:22:34:38.311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000000f5@2017/2/8:22:34:38.323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000000f6@2017/2/8:22:34:38.336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000000f7@2017/2/8:22:34:38.348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000000f8@2017/2/8:22:34:38.360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000000f9@2017/2/8:22:34:38.372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000000fa@2017/2/8:22:34:38.385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000000fb@2017/2/8:22:34:38.397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000000fc@2017/2/8:22:34:38.409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000000fd@2017/2/8:22:34:38.421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000000fe@2017/2/8:22:34:38.434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000000ff@2017/2/8:22:34:38.446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00000100@2017/2/8:22:34:38.459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00000101@2017/2/8:22:34:38.505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00000102@2017/2/8:22:34:38.519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00000103@2017/2/8:22:34:38.532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00000104@2017/2/8:22:34:38.544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00000105@2017/2/8:22:34:38.557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00000106@2017/2/8:22:34:38.571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00000107@2017/2/8:22:34:38.584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00000108@2017/2/8:22:34:38.597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00000109@2017/2/8:22:34:38.609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0000010a@2017/2/8:22:34:38.624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0000010b@2017/2/8:22:34:38.638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0000010c@2017/2/8:22:34:38.650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0000010d@2017/2/8:22:34:38.662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0000010e@2017/2/8:22:34:38.674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0000010f@2017/2/8:22:34:38.687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00000110@2017/2/8:22:34:38.699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00000111@2017/2/8:22:34:38.711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00000112@2017/2/8:22:34:38.724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00000113@2017/2/8:22:34:38.736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00000114@2017/2/8:22:34:38.748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00000115@2017/2/8:22:34:38.761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00000116@2017/2/8:22:34:38.773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00000117@2017/2/8:22:34:38.785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00000118@2017/2/8:22:34:38.797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00000119@2017/2/8:22:34:38.810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0000011a@2017/2/8:22:34:38.822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0000011b@2017/2/8:22:34:38.835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0000011c@2017/2/8:22:34:38.847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0000011d@2017/2/8:22:34:38.860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0000011e@2017/2/8:22:34:38.872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0000011f@2017/2/8:22:34:38.885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00000120@2017/2/8:22:34:38.897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00000121@2017/2/8:22:34:38.909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00000122@2017/2/8:22:34:38.922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00000123@2017/2/8:22:34:38.935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00000124@2017/2/8:22:34:38.946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00000125@2017/2/8:22:34:38.959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00000126@2017/2/8:22:34:38.973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00000127@2017/2/8:22:34:38.986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17:34:38, Info                  CSI    00000128@2017/2/8:22:34:38.999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00000129@2017/2/8:22:34:39.011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0000012a@2017/2/8:22:34:39.024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0000012b@2017/2/8:22:34:39.036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0000012c@2017/2/8:22:34:39.049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0000012d@2017/2/8:22:34:39.061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0000012e@2017/2/8:22:34:39.073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0000012f@2017/2/8:22:34:39.087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00000130@2017/2/8:22:34:39.100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00000131@2017/2/8:22:34:39.112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00000132@2017/2/8:22:34:39.125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00000133@2017/2/8:22:34:39.137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00000134@2017/2/8:22:34:39.150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00000135@2017/2/8:22:34:39.162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00000136@2017/2/8:22:34:39.174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00000137@2017/2/8:22:34:39.186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00000138@2017/2/8:22:34:39.199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00000139@2017/2/8:22:34:39.211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0000013a@2017/2/8:22:34:39.223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0000013b@2017/2/8:22:34:39.236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0000013c@2017/2/8:22:34:39.248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0000013d@2017/2/8:22:34:39.260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0000013e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0000013f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00000140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00000141@2017/2/8:22:34:39.466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00000142@2017/2/8:22:34:39.479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00000143@2017/2/8:22:34:39.491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00000144@2017/2/8:22:34:39.503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00000145@2017/2/8:22:34:39.516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00000146@2017/2/8:22:34:39.529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00000147@2017/2/8:22:34:39.541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00000148@2017/2/8:22:34:39.553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00000149@2017/2/8:22:34:39.565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0000014a@2017/2/8:22:34:39.577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0000014b@2017/2/8:22:34:39.590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0000014c@2017/2/8:22:34:39.602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0000014d@2017/2/8:22:34:39.614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0000014e@2017/2/8:22:34:39.627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0000014f@2017/2/8:22:34:39.639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00000150@2017/2/8:22:34:39.651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00000151@2017/2/8:22:34:39.663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00000152@2017/2/8:22:34:39.675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00000153@2017/2/8:22:34:39.689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00000154@2017/2/8:22:34:39.701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00000155@2017/2/8:22:34:39.714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00000156@2017/2/8:22:34:39.726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00000157@2017/2/8:22:34:39.739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00000158@2017/2/8:22:34:39.751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00000159@2017/2/8:22:34:39.763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0000015a@2017/2/8:22:34:39.776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0000015b@2017/2/8:22:34:39.788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0000015c@2017/2/8:22:34:39.800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0000015d@2017/2/8:22:34:39.812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0000015e@2017/2/8:22:34:39.825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0000015f@2017/2/8:22:34:39.840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00000160@2017/2/8:22:34:39.852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00000161@2017/2/8:22:34:39.864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00000162@2017/2/8:22:34:39.877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00000163@2017/2/8:22:34:39.891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00000164@2017/2/8:22:34:39.905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00000165@2017/2/8:22:34:39.917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00000166@2017/2/8:22:34:39.930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00000167@2017/2/8:22:34:39.943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00000168@2017/2/8:22:34:39.955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00000169@2017/2/8:22:34:39.968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0000016a@2017/2/8:22:34:39.981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17:34:39, Info                  CSI    0000016b@2017/2/8:22:34:39.994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0000016c@2017/2/8:22:34:40.07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0000016d@2017/2/8:22:34:40.021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0000016e@2017/2/8:22:34:40.034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0000016f@2017/2/8:22:34:40.046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00000170@2017/2/8:22:34:40.059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00000171@2017/2/8:22:34:40.073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00000172@2017/2/8:22:34:40.085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00000173@2017/2/8:22:34:40.098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00000174@2017/2/8:22:34:40.110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00000175@2017/2/8:22:34:40.122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00000176@2017/2/8:22:34:40.135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00000177@2017/2/8:22:34:40.147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00000178@2017/2/8:22:34:40.160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00000179@2017/2/8:22:34:40.173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0000017a@2017/2/8:22:34:40.185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0000017b@2017/2/8:22:34:40.197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0000017c@2017/2/8:22:34:40.209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0000017d@2017/2/8:22:34:40.222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0000017e@2017/2/8:22:34:40.234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0000017f@2017/2/8:22:34:40.247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00000180@2017/2/8:22:34:40.259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00000181@2017/2/8:22:34:40.272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00000182@2017/2/8:22:34:40.284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00000183@2017/2/8:22:34:40.297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00000184@2017/2/8:22:34:40.310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00000185@2017/2/8:22:34:40.322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00000186@2017/2/8:22:34:40.334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00000187@2017/2/8:22:34:40.347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00000188@2017/2/8:22:34:40.359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00000189@2017/2/8:22:34:40.372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0000018a@2017/2/8:22:34:40.384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0000018b@2017/2/8:22:34:40.396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0000018c@2017/2/8:22:34:40.409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0000018d@2017/2/8:22:34:40.422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0000018e@2017/2/8:22:34:40.434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0000018f@2017/2/8:22:34:40.447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00000190@2017/2/8:22:34:40.459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00000191@2017/2/8:22:34:40.478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00000192@2017/2/8:22:34:40.490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00000193@2017/2/8:22:34:40.502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00000194@2017/2/8:22:34:40.515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00000195@2017/2/8:22:34:40.528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00000196@2017/2/8:22:34:40.541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00000197@2017/2/8:22:34:40.553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00000198@2017/2/8:22:34:40.565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00000199@2017/2/8:22:34:40.578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0000019a@2017/2/8:22:34:40.591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0000019b@2017/2/8:22:34:40.603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0000019c@2017/2/8:22:34:40.616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0000019d@2017/2/8:22:34:40.628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0000019e@2017/2/8:22:34:40.641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0000019f@2017/2/8:22:34:40.653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000001a0@2017/2/8:22:34:40.666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000001a1@2017/2/8:22:34:40.678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000001a2@2017/2/8:22:34:40.690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000001a3@2017/2/8:22:34:40.703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000001a4@2017/2/8:22:34:40.715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000001a5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000001a6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000001a7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000001a8@2017/2/8:22:34:40.923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000001a9@2017/2/8:22:34:40.937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000001aa@2017/2/8:22:34:40.948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000001ab@2017/2/8:22:34:40.961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000001ac@2017/2/8:22:34:40.978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17:34:40, Info                  CSI    000001ad@2017/2/8:22:34:40.991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000001ae@2017/2/8:22:34:41.04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000001af@2017/2/8:22:34:41.016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000001b0@2017/2/8:22:34:41.029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000001b1@2017/2/8:22:34:41.042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000001b2@2017/2/8:22:34:41.054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000001b3@2017/2/8:22:34:41.067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000001b4@2017/2/8:22:34:41.079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000001b5@2017/2/8:22:34:41.091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000001b6@2017/2/8:22:34:41.104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000001b7@2017/2/8:22:34:41.116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000001b8@2017/2/8:22:34:41.130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000001b9@2017/2/8:22:34:41.142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000001ba@2017/2/8:22:34:41.154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000001bb@2017/2/8:22:34:41.167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000001bc@2017/2/8:22:34:41.179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000001bd@2017/2/8:22:34:41.191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000001be@2017/2/8:22:34:41.206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000001bf@2017/2/8:22:34:41.219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000001c0@2017/2/8:22:34:41.232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000001c1@2017/2/8:22:34:41.244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000001c2@2017/2/8:22:34:41.256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000001c3@2017/2/8:22:34:41.269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000001c4@2017/2/8:22:34:41.281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000001c5@2017/2/8:22:34:41.293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000001c6@2017/2/8:22:34:41.305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000001c7@2017/2/8:22:34:41.318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000001c8@2017/2/8:22:34:41.330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000001c9@2017/2/8:22:34:41.343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000001ca@2017/2/8:22:34:41.355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000001cb@2017/2/8:22:34:41.367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000001cc@2017/2/8:22:34:41.380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000001cd@2017/2/8:22:34:41.392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000001ce@2017/2/8:22:34:41.404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000001cf@2017/2/8:22:34:41.416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000001d0@2017/2/8:22:34:41.429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000001d1@2017/2/8:22:34:41.441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000001d2@2017/2/8:22:34:41.454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000001d3@2017/2/8:22:34:41.467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000001d4@2017/2/8:22:34:41.479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000001d5@2017/2/8:22:34:41.493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000001d6@2017/2/8:22:34:41.505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000001d7@2017/2/8:22:34:41.517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000001d8@2017/2/8:22:34:41.530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000001d9@2017/2/8:22:34:41.542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000001da@2017/2/8:22:34:41.555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000001db@2017/2/8:22:34:41.568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000001dc@2017/2/8:22:34:41.580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000001dd@2017/2/8:22:34:41.593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000001de@2017/2/8:22:34:41.605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000001df@2017/2/8:22:34:41.617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000001e0@2017/2/8:22:34:41.631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000001e1@2017/2/8:22:34:41.643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000001e2@2017/2/8:22:34:41.656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000001e3@2017/2/8:22:34:41.668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000001e4@2017/2/8:22:34:41.680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000001e5@2017/2/8:22:34:41.693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000001e6@2017/2/8:22:34:41.705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000001e7@2017/2/8:22:34:41.718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000001e8@2017/2/8:22:34:41.731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000001e9@2017/2/8:22:34:41.743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000001ea@2017/2/8:22:34:41.755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000001eb@2017/2/8:22:34:41.768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000001ec@2017/2/8:22:34:41.780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000001ed@2017/2/8:22:34:41.793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000001ee@2017/2/8:22:34:41.805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000001ef@2017/2/8:22:34:41.817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000001f0@2017/2/8:22:34:41.831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000001f1@2017/2/8:22:34:41.843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000001f2@2017/2/8:22:34:41.855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000001f3@2017/2/8:22:34:41.867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000001f4@2017/2/8:22:34:41.879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000001f5@2017/2/8:22:34:41.891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000001f6@2017/2/8:22:34:41.903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000001f7@2017/2/8:22:34:41.916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000001f8@2017/2/8:22:34:41.929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000001f9@2017/2/8:22:34:41.941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000001fa@2017/2/8:22:34:41.953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000001fb@2017/2/8:22:34:41.965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000001fc@2017/2/8:22:34:41.979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17:34:41, Info                  CSI    000001fd@2017/2/8:22:34:41.991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000001fe@2017/2/8:22:34:42.04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000001ff@2017/2/8:22:34:42.016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00000200@2017/2/8:22:34:42.029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00000201@2017/2/8:22:34:42.042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00000202@2017/2/8:22:34:42.053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00000203@2017/2/8:22:34:42.066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00000204@2017/2/8:22:34:42.078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00000205@2017/2/8:22:34:42.093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00000206@2017/2/8:22:34:42.105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00000207@2017/2/8:22:34:42.117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00000208@2017/2/8:22:34:42.131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00000209@2017/2/8:22:34:42.143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0000020a@2017/2/8:22:34:42.155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0000020b@2017/2/8:22:34:42.168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0000020c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0000020d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0000020e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0000020f@2017/2/8:22:34:42.411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00000210@2017/2/8:22:34:42.423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00000211@2017/2/8:22:34:42.436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00000212@2017/2/8:22:34:42.448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00000213@2017/2/8:22:34:42.461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00000214@2017/2/8:22:34:42.473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00000215@2017/2/8:22:34:42.485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00000216@2017/2/8:22:34:42.498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00000217@2017/2/8:22:34:42.510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00000218@2017/2/8:22:34:42.523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00000219@2017/2/8:22:34:42.535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0000021a@2017/2/8:22:34:42.547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0000021b@2017/2/8:22:34:42.592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0000021c@2017/2/8:22:34:42.622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0000021d@2017/2/8:22:34:42.636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0000021e@2017/2/8:22:34:42.674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0000021f@2017/2/8:22:34:42.688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00000220@2017/2/8:22:34:42.701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00000221@2017/2/8:22:34:42.713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00000222@2017/2/8:22:34:42.726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00000223@2017/2/8:22:34:42.738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00000224@2017/2/8:22:34:42.751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00000225@2017/2/8:22:34:42.764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00000226@2017/2/8:22:34:42.776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00000227@2017/2/8:22:34:42.791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00000228@2017/2/8:22:34:42.803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00000229@2017/2/8:22:34:42.816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0000022a@2017/2/8:22:34:42.828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0000022b@2017/2/8:22:34:42.841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0000022c@2017/2/8:22:34:42.854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0000022d@2017/2/8:22:34:42.869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0000022e@2017/2/8:22:34:42.882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0000022f@2017/2/8:22:34:42.895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00000230@2017/2/8:22:34:42.908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00000231@2017/2/8:22:34:42.920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00000232@2017/2/8:22:34:42.933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00000233@2017/2/8:22:34:42.945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00000234@2017/2/8:22:34:42.958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00000235@2017/2/8:22:34:42.970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00000236@2017/2/8:22:34:42.984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17:34:42, Info                  CSI    00000237@2017/2/8:22:34:42.997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00000238@2017/2/8:22:34:43.010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00000239@2017/2/8:22:34:43.022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0000023a@2017/2/8:22:34:43.035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0000023b@2017/2/8:22:34:43.047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0000023c@2017/2/8:22:34:43.063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0000023d@2017/2/8:22:34:43.075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0000023e@2017/2/8:22:34:43.088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0000023f@2017/2/8:22:34:43.100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00000240@2017/2/8:22:34:43.112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00000241@2017/2/8:22:34:43.126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00000242@2017/2/8:22:34:43.139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00000243@2017/2/8:22:34:43.152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00000244@2017/2/8:22:34:43.164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00000245@2017/2/8:22:34:43.176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00000246@2017/2/8:22:34:43.189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00000247@2017/2/8:22:34:43.201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00000248@2017/2/8:22:34:43.214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00000249@2017/2/8:22:34:43.226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0000024a@2017/2/8:22:34:43.239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0000024b@2017/2/8:22:34:43.251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0000024c@2017/2/8:22:34:43.264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0000024d@2017/2/8:22:34:43.276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0000024e@2017/2/8:22:34:43.290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0000024f@2017/2/8:22:34:43.302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00000250@2017/2/8:22:34:43.315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00000251@2017/2/8:22:34:43.327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00000252@2017/2/8:22:34:43.339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00000253@2017/2/8:22:34:43.352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00000254@2017/2/8:22:34:43.364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00000255@2017/2/8:22:34:43.377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00000256@2017/2/8:22:34:43.389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00000257@2017/2/8:22:34:43.401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00000258@2017/2/8:22:34:43.413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00000259@2017/2/8:22:34:43.426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0000025a@2017/2/8:22:34:43.438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0000025b@2017/2/8:22:34:43.450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0000025c@2017/2/8:22:34:43.463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0000025d@2017/2/8:22:34:43.476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0000025e@2017/2/8:22:34:43.488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0000025f@2017/2/8:22:34:43.500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00000260@2017/2/8:22:34:43.512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00000261@2017/2/8:22:34:43.525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00000262@2017/2/8:22:34:43.538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00000263@2017/2/8:22:34:43.550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00000264@2017/2/8:22:34:43.562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00000265@2017/2/8:22:34:43.575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00000266@2017/2/8:22:34:43.587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00000267@2017/2/8:22:34:43.600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00000268@2017/2/8:22:34:43.613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00000269@2017/2/8:22:34:43.626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0000026a@2017/2/8:22:34:43.639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0000026b@2017/2/8:22:34:43.652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0000026c@2017/2/8:22:34:43.664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0000026d@2017/2/8:22:34:43.676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0000026e@2017/2/8:22:34:43.688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0000026f@2017/2/8:22:34:43.701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00000270@2017/2/8:22:34:43.713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00000271@2017/2/8:22:34:43.725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00000272@2017/2/8:22:34:43.738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00000273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00000274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00000275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00000276@2017/2/8:22:34:43.949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00000277@2017/2/8:22:34:43.962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00000278@2017/2/8:22:34:43.974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17:34:43, Info                  CSI    00000279@2017/2/8:22:34:43.991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0000027a@2017/2/8:22:34:44.03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0000027b@2017/2/8:22:34:44.016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0000027c@2017/2/8:22:34:44.029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0000027d@2017/2/8:22:34:44.042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0000027e@2017/2/8:22:34:44.055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0000027f@2017/2/8:22:34:44.067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00000280@2017/2/8:22:34:44.080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00000281@2017/2/8:22:34:44.092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00000282@2017/2/8:22:34:44.105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00000283@2017/2/8:22:34:44.117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00000284@2017/2/8:22:34:44.130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00000285@2017/2/8:22:34:44.142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00000286@2017/2/8:22:34:44.155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00000287@2017/2/8:22:34:44.168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00000288@2017/2/8:22:34:44.181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00000289@2017/2/8:22:34:44.193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0000028a@2017/2/8:22:34:44.206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0000028b@2017/2/8:22:34:44.219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0000028c@2017/2/8:22:34:44.231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0000028d@2017/2/8:22:34:44.243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0000028e@2017/2/8:22:34:44.256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0000028f@2017/2/8:22:34:44.268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00000290@2017/2/8:22:34:44.281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00000291@2017/2/8:22:34:44.293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00000292@2017/2/8:22:34:44.306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00000293@2017/2/8:22:34:44.318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00000294@2017/2/8:22:34:44.331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00000295@2017/2/8:22:34:44.344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00000296@2017/2/8:22:34:44.356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00000297@2017/2/8:22:34:44.369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00000298@2017/2/8:22:34:44.381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00000299@2017/2/8:22:34:44.393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0000029a@2017/2/8:22:34:44.406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0000029b@2017/2/8:22:34:44.419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0000029c@2017/2/8:22:34:44.431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0000029d@2017/2/8:22:34:44.443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0000029e@2017/2/8:22:34:44.456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0000029f@2017/2/8:22:34:44.469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000002a0@2017/2/8:22:34:44.482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000002a1@2017/2/8:22:34:44.495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000002a2@2017/2/8:22:34:44.507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000002a3@2017/2/8:22:34:44.521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000002a4@2017/2/8:22:34:44.533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000002a5@2017/2/8:22:34:44.546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000002a6@2017/2/8:22:34:44.558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000002a7@2017/2/8:22:34:44.570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000002a8@2017/2/8:22:34:44.583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000002a9@2017/2/8:22:34:44.595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000002aa@2017/2/8:22:34:44.608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000002ab@2017/2/8:22:34:44.620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000002ac@2017/2/8:22:34:44.633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000002ad@2017/2/8:22:34:44.646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000002ae@2017/2/8:22:34:44.658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000002af@2017/2/8:22:34:44.670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000002b0@2017/2/8:22:34:44.683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000002b1@2017/2/8:22:34:44.695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000002b2@2017/2/8:22:34:44.708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000002b3@2017/2/8:22:34:44.720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000002b4@2017/2/8:22:34:44.733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000002b5@2017/2/8:22:34:44.746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000002b6@2017/2/8:22:34:44.759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000002b7@2017/2/8:22:34:44.771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000002b8@2017/2/8:22:34:44.784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000002b9@2017/2/8:22:34:44.796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000002ba@2017/2/8:22:34:44.809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000002bb@2017/2/8:22:34:44.822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000002bc@2017/2/8:22:34:44.835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000002bd@2017/2/8:22:34:44.848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000002be@2017/2/8:22:34:44.861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000002bf@2017/2/8:22:34:44.873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000002c0@2017/2/8:22:34:44.885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000002c1@2017/2/8:22:34:44.898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000002c2@2017/2/8:22:34:44.910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000002c3@2017/2/8:22:34:44.923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000002c4@2017/2/8:22:34:44.936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000002c5@2017/2/8:22:34:44.948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000002c6@2017/2/8:22:34:44.961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000002c7@2017/2/8:22:34:44.973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17:34:44, Info                  CSI    000002c8@2017/2/8:22:34:44.989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000002c9@2017/2/8:22:34:45.01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000002ca@2017/2/8:22:34:45.014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000002cb@2017/2/8:22:34:45.026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000002cc@2017/2/8:22:34:45.039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000002cd@2017/2/8:22:34:45.052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000002ce@2017/2/8:22:34:45.064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000002cf@2017/2/8:22:34:45.076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000002d0@2017/2/8:22:34:45.089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000002d1@2017/2/8:22:34:45.102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000002d2@2017/2/8:22:34:45.115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000002d3@2017/2/8:22:34:45.127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000002d4@2017/2/8:22:34:45.140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000002d5@2017/2/8:22:34:45.153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000002d6@2017/2/8:22:34:45.166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000002d7@2017/2/8:22:34:45.178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000002d8@2017/2/8:22:34:45.190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000002d9@2017/2/8:22:34:45.203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000002da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000002db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000002dc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000002dd@2017/2/8:22:34:45.408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000002de@2017/2/8:22:34:45.420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000002df@2017/2/8:22:34:45.433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000002e0@2017/2/8:22:34:45.445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000002e1@2017/2/8:22:34:45.458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000002e2@2017/2/8:22:34:45.470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000002e3@2017/2/8:22:34:45.483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000002e4@2017/2/8:22:34:45.496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000002e5@2017/2/8:22:34:45.508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000002e6@2017/2/8:22:34:45.520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000002e7@2017/2/8:22:34:45.533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000002e8@2017/2/8:22:34:45.545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000002e9@2017/2/8:22:34:45.557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000002ea@2017/2/8:22:34:45.570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000002eb@2017/2/8:22:34:45.582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000002ec@2017/2/8:22:34:45.595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000002ed@2017/2/8:22:34:45.607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000002ee@2017/2/8:22:34:45.619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000002ef@2017/2/8:22:34:45.632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000002f0@2017/2/8:22:34:45.644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000002f1@2017/2/8:22:34:45.656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000002f2@2017/2/8:22:34:45.669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000002f3@2017/2/8:22:34:45.682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000002f4@2017/2/8:22:34:45.696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000002f5@2017/2/8:22:34:45.709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000002f6@2017/2/8:22:34:45.721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000002f7@2017/2/8:22:34:45.734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000002f8@2017/2/8:22:34:45.746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000002f9@2017/2/8:22:34:45.759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000002fa@2017/2/8:22:34:45.771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000002fb@2017/2/8:22:34:45.784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000002fc@2017/2/8:22:34:45.796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000002fd@2017/2/8:22:34:45.809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000002fe@2017/2/8:22:34:45.821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000002ff@2017/2/8:22:34:45.834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00000300@2017/2/8:22:34:45.846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00000301@2017/2/8:22:34:45.859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00000302@2017/2/8:22:34:45.871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00000303@2017/2/8:22:34:45.884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00000304@2017/2/8:22:34:45.897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00000305@2017/2/8:22:34:45.909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00000306@2017/2/8:22:34:45.921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00000307@2017/2/8:22:34:45.934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00000308@2017/2/8:22:34:45.946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00000309@2017/2/8:22:34:45.959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0000030a@2017/2/8:22:34:45.971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0000030b@2017/2/8:22:34:45.985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17:34:45, Info                  CSI    0000030c@2017/2/8:22:34:45.997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0000030d@2017/2/8:22:34:46.010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0000030e@2017/2/8:22:34:46.022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0000030f@2017/2/8:22:34:46.035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00000310@2017/2/8:22:34:46.047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00000311@2017/2/8:22:34:46.060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00000312@2017/2/8:22:34:46.072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00000313@2017/2/8:22:34:46.085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00000314@2017/2/8:22:34:46.097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00000315@2017/2/8:22:34:46.109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00000316@2017/2/8:22:34:46.122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00000317@2017/2/8:22:34:46.135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00000318@2017/2/8:22:34:46.148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00000319@2017/2/8:22:34:46.160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0000031a@2017/2/8:22:34:46.173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0000031b@2017/2/8:22:34:46.185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0000031c@2017/2/8:22:34:46.198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0000031d@2017/2/8:22:34:46.210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0000031e@2017/2/8:22:34:46.222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0000031f@2017/2/8:22:34:46.235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00000320@2017/2/8:22:34:46.248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00000321@2017/2/8:22:34:46.261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00000322@2017/2/8:22:34:46.273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00000323@2017/2/8:22:34:46.287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00000324@2017/2/8:22:34:46.299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00000325@2017/2/8:22:34:46.312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00000326@2017/2/8:22:34:46.324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00000327@2017/2/8:22:34:46.336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00000328@2017/2/8:22:34:46.349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00000329@2017/2/8:22:34:46.361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0000032a@2017/2/8:22:34:46.374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0000032b@2017/2/8:22:34:46.386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0000032c@2017/2/8:22:34:46.398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0000032d@2017/2/8:22:34:46.411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0000032e@2017/2/8:22:34:46.424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0000032f@2017/2/8:22:34:46.437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00000330@2017/2/8:22:34:46.449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00000331@2017/2/8:22:34:46.462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00000332@2017/2/8:22:34:46.475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00000333@2017/2/8:22:34:46.487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00000334@2017/2/8:22:34:46.500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00000335@2017/2/8:22:34:46.512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00000336@2017/2/8:22:34:46.525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00000337@2017/2/8:22:34:46.537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00000338@2017/2/8:22:34:46.550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00000339@2017/2/8:22:34:46.562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0000033a@2017/2/8:22:34:46.575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0000033b@2017/2/8:22:34:46.587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0000033c@2017/2/8:22:34:46.600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0000033d@2017/2/8:22:34:46.612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0000033e@2017/2/8:22:34:46.625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0000033f@2017/2/8:22:34:46.637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00000340@2017/2/8:22:34:46.681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00000341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00000342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00000343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00000344@2017/2/8:22:34:46.891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00000345@2017/2/8:22:34:46.903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00000346@2017/2/8:22:34:46.915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00000347@2017/2/8:22:34:46.928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00000348@2017/2/8:22:34:46.940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00000349@2017/2/8:22:34:46.953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0000034a@2017/2/8:22:34:46.965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0000034b@2017/2/8:22:34:46.977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17:34:46, Info                  CSI    0000034c@2017/2/8:22:34:46.992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0000034d@2017/2/8:22:34:47.04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0000034e@2017/2/8:22:34:47.017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0000034f@2017/2/8:22:34:47.029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00000350@2017/2/8:22:34:47.042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00000351@2017/2/8:22:34:47.054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00000352@2017/2/8:22:34:47.066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00000353@2017/2/8:22:34:47.078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00000354@2017/2/8:22:34:47.091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00000355@2017/2/8:22:34:47.103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00000356@2017/2/8:22:34:47.115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00000357@2017/2/8:22:34:47.128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00000358@2017/2/8:22:34:47.140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00000359@2017/2/8:22:34:47.153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0000035a@2017/2/8:22:34:47.165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0000035b@2017/2/8:22:34:47.177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0000035c@2017/2/8:22:34:47.190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0000035d@2017/2/8:22:34:47.202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0000035e@2017/2/8:22:34:47.214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0000035f@2017/2/8:22:34:47.227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00000360@2017/2/8:22:34:47.239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00000361@2017/2/8:22:34:47.251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00000362@2017/2/8:22:34:47.264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00000363@2017/2/8:22:34:47.277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00000364@2017/2/8:22:34:47.290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00000365@2017/2/8:22:34:47.302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00000366@2017/2/8:22:34:47.314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00000367@2017/2/8:22:34:47.326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00000368@2017/2/8:22:34:47.339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00000369@2017/2/8:22:34:47.351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0000036a@2017/2/8:22:34:47.363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0000036b@2017/2/8:22:34:47.375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0000036c@2017/2/8:22:34:47.388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0000036d@2017/2/8:22:34:47.400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0000036e@2017/2/8:22:34:47.413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0000036f@2017/2/8:22:34:47.425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00000370@2017/2/8:22:34:47.437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00000371@2017/2/8:22:34:47.449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00000372@2017/2/8:22:34:47.463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00000373@2017/2/8:22:34:47.475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00000374@2017/2/8:22:34:47.489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00000375@2017/2/8:22:34:47.502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00000376@2017/2/8:22:34:47.515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00000377@2017/2/8:22:34:47.527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00000378@2017/2/8:22:34:47.540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00000379@2017/2/8:22:34:47.552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0000037a@2017/2/8:22:34:47.565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0000037b@2017/2/8:22:34:47.577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0000037c@2017/2/8:22:34:47.589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0000037d@2017/2/8:22:34:47.602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0000037e@2017/2/8:22:34:47.614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0000037f@2017/2/8:22:34:47.627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00000380@2017/2/8:22:34:47.639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00000381@2017/2/8:22:34:47.652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00000382@2017/2/8:22:34:47.664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00000383@2017/2/8:22:34:47.677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00000384@2017/2/8:22:34:47.689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00000385@2017/2/8:22:34:47.701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00000386@2017/2/8:22:34:47.714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00000387@2017/2/8:22:34:47.726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00000388@2017/2/8:22:34:47.739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00000389@2017/2/8:22:34:47.751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0000038a@2017/2/8:22:34:47.764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0000038b@2017/2/8:22:34:47.777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0000038c@2017/2/8:22:34:47.790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0000038d@2017/2/8:22:34:47.801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0000038e@2017/2/8:22:34:47.814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0000038f@2017/2/8:22:34:47.826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00000390@2017/2/8:22:34:47.839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00000391@2017/2/8:22:34:47.852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00000392@2017/2/8:22:34:47.865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00000393@2017/2/8:22:34:47.879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00000394@2017/2/8:22:34:47.892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00000395@2017/2/8:22:34:47.905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00000396@2017/2/8:22:34:47.917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00000397@2017/2/8:22:34:47.929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00000398@2017/2/8:22:34:47.942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00000399@2017/2/8:22:34:47.954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0000039a@2017/2/8:22:34:47.967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0000039b@2017/2/8:22:34:47.980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17:34:47, Info                  CSI    0000039c@2017/2/8:22:34:47.994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0000039d@2017/2/8:22:34:48.06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0000039e@2017/2/8:22:34:48.022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0000039f@2017/2/8:22:34:48.036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000003a0@2017/2/8:22:34:48.048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000003a1@2017/2/8:22:34:48.061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000003a2@2017/2/8:22:34:48.073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000003a3@2017/2/8:22:34:48.088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000003a4@2017/2/8:22:34:48.100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000003a5@2017/2/8:22:34:48.112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000003a6@2017/2/8:22:34:48.124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000003a7@2017/2/8:22:34:48.137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000003a8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000003a9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000003aa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000003ab@2017/2/8:22:34:48.392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000003ac@2017/2/8:22:34:48.404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000003ad@2017/2/8:22:34:48.417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000003ae@2017/2/8:22:34:48.429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000003af@2017/2/8:22:34:48.441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000003b0@2017/2/8:22:34:48.454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000003b1@2017/2/8:22:34:48.467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000003b2@2017/2/8:22:34:48.479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000003b3@2017/2/8:22:34:48.492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000003b4@2017/2/8:22:34:48.506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000003b5@2017/2/8:22:34:48.518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000003b6@2017/2/8:22:34:48.534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000003b7@2017/2/8:22:34:48.546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000003b8@2017/2/8:22:34:48.558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000003b9@2017/2/8:22:34:48.571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000003ba@2017/2/8:22:34:48.583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000003bb@2017/2/8:22:34:48.595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000003bc@2017/2/8:22:34:48.607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000003bd@2017/2/8:22:34:48.620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000003be@2017/2/8:22:34:48.633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000003bf@2017/2/8:22:34:48.646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000003c0@2017/2/8:22:34:48.659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000003c1@2017/2/8:22:34:48.671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000003c2@2017/2/8:22:34:48.684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000003c3@2017/2/8:22:34:48.697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000003c4@2017/2/8:22:34:48.709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000003c5@2017/2/8:22:34:48.721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000003c6@2017/2/8:22:34:48.734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000003c7@2017/2/8:22:34:48.746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000003c8@2017/2/8:22:34:48.759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000003c9@2017/2/8:22:34:48.772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000003ca@2017/2/8:22:34:48.784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000003cb@2017/2/8:22:34:48.796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000003cc@2017/2/8:22:34:48.809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000003cd@2017/2/8:22:34:48.821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000003ce@2017/2/8:22:34:48.834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000003cf@2017/2/8:22:34:48.846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000003d0@2017/2/8:22:34:48.858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000003d1@2017/2/8:22:34:48.871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000003d2@2017/2/8:22:34:48.884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000003d3@2017/2/8:22:34:48.897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000003d4@2017/2/8:22:34:48.908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000003d5@2017/2/8:22:34:48.921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000003d6@2017/2/8:22:34:48.933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000003d7@2017/2/8:22:34:48.946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000003d8@2017/2/8:22:34:48.958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000003d9@2017/2/8:22:34:48.970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000003da@2017/2/8:22:34:48.982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17:34:48, Info                  CSI    000003db@2017/2/8:22:34:48.996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000003dc@2017/2/8:22:34:49.08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000003dd@2017/2/8:22:34:49.021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000003de@2017/2/8:22:34:49.033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000003df@2017/2/8:22:34:49.046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000003e0@2017/2/8:22:34:49.058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000003e1@2017/2/8:22:34:49.071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000003e2@2017/2/8:22:34:49.083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000003e3@2017/2/8:22:34:49.096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000003e4@2017/2/8:22:34:49.108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000003e5@2017/2/8:22:34:49.121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000003e6@2017/2/8:22:34:49.133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000003e7@2017/2/8:22:34:49.146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000003e8@2017/2/8:22:34:49.158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000003e9@2017/2/8:22:34:49.171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000003ea@2017/2/8:22:34:49.183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000003eb@2017/2/8:22:34:49.196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000003ec@2017/2/8:22:34:49.208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000003ed@2017/2/8:22:34:49.220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000003ee@2017/2/8:22:34:49.233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000003ef@2017/2/8:22:34:49.245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000003f0@2017/2/8:22:34:49.257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000003f1@2017/2/8:22:34:49.270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000003f2@2017/2/8:22:34:49.282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000003f3@2017/2/8:22:34:49.296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000003f4@2017/2/8:22:34:49.308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000003f5@2017/2/8:22:34:49.321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000003f6@2017/2/8:22:34:49.334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000003f7@2017/2/8:22:34:49.346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000003f8@2017/2/8:22:34:49.358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000003f9@2017/2/8:22:34:49.371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000003fa@2017/2/8:22:34:49.384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000003fb@2017/2/8:22:34:49.396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000003fc@2017/2/8:22:34:49.408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000003fd@2017/2/8:22:34:49.421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000003fe@2017/2/8:22:34:49.474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000003ff@2017/2/8:22:34:49.488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00000400@2017/2/8:22:34:49.514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00000401@2017/2/8:22:34:49.533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00000402@2017/2/8:22:34:49.549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00000403@2017/2/8:22:34:49.561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00000404@2017/2/8:22:34:49.574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00000405@2017/2/8:22:34:49.586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00000406@2017/2/8:22:34:49.599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00000407@2017/2/8:22:34:49.611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00000408@2017/2/8:22:34:49.624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00000409@2017/2/8:22:34:49.636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0000040a@2017/2/8:22:34:49.649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0000040b@2017/2/8:22:34:49.662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0000040c@2017/2/8:22:34:49.674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0000040d@2017/2/8:22:34:49.686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0000040e@2017/2/8:22:34:49.699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0000040f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00000410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00000411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00000412@2017/2/8:22:34:49.937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00000413@2017/2/8:22:34:49.949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00000414@2017/2/8:22:34:49.962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00000415@2017/2/8:22:34:49.974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17:34:49, Info                  CSI    00000416@2017/2/8:22:34:49.987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00000417@2017/2/8:22:34:50.01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00000418@2017/2/8:22:34:50.013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00000419@2017/2/8:22:34:50.027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0000041a@2017/2/8:22:34:50.039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0000041b@2017/2/8:22:34:50.052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0000041c@2017/2/8:22:34:50.064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0000041d@2017/2/8:22:34:50.079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0000041e@2017/2/8:22:34:50.092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0000041f@2017/2/8:22:34:50.104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00000420@2017/2/8:22:34:50.116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00000421@2017/2/8:22:34:50.129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00000422@2017/2/8:22:34:50.141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00000423@2017/2/8:22:34:50.154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00000424@2017/2/8:22:34:50.166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00000425@2017/2/8:22:34:50.179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00000426@2017/2/8:22:34:50.191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00000427@2017/2/8:22:34:50.203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00000428@2017/2/8:22:34:50.216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00000429@2017/2/8:22:34:50.228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0000042a@2017/2/8:22:34:50.240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0000042b@2017/2/8:22:34:50.253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0000042c@2017/2/8:22:34:50.265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0000042d@2017/2/8:22:34:50.278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0000042e@2017/2/8:22:34:50.291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0000042f@2017/2/8:22:34:50.302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00000430@2017/2/8:22:34:50.315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00000431@2017/2/8:22:34:50.327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00000432@2017/2/8:22:34:50.340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00000433@2017/2/8:22:34:50.352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00000434@2017/2/8:22:34:50.365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00000435@2017/2/8:22:34:50.377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00000436@2017/2/8:22:34:50.390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00000437@2017/2/8:22:34:50.402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00000438@2017/2/8:22:34:50.415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00000439@2017/2/8:22:34:50.427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0000043a@2017/2/8:22:34:50.440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0000043b@2017/2/8:22:34:50.452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0000043c@2017/2/8:22:34:50.465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0000043d@2017/2/8:22:34:50.477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0000043e@2017/2/8:22:34:50.490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0000043f@2017/2/8:22:34:50.503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00000440@2017/2/8:22:34:50.516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00000441@2017/2/8:22:34:50.529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00000442@2017/2/8:22:34:50.542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00000443@2017/2/8:22:34:50.554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00000444@2017/2/8:22:34:50.566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00000445@2017/2/8:22:34:50.579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00000446@2017/2/8:22:34:50.591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00000447@2017/2/8:22:34:50.603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00000448@2017/2/8:22:34:50.616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00000449@2017/2/8:22:34:50.628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0000044a@2017/2/8:22:34:50.640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0000044b@2017/2/8:22:34:50.653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0000044c@2017/2/8:22:34:50.666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0000044d@2017/2/8:22:34:50.678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0000044e@2017/2/8:22:34:50.691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0000044f@2017/2/8:22:34:50.703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00000450@2017/2/8:22:34:50.716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00000451@2017/2/8:22:34:50.728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00000452@2017/2/8:22:34:50.744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00000453@2017/2/8:22:34:50.757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00000454@2017/2/8:22:34:50.770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00000455@2017/2/8:22:34:50.782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00000456@2017/2/8:22:34:50.795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00000457@2017/2/8:22:34:50.808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00000458@2017/2/8:22:34:50.820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00000459@2017/2/8:22:34:50.833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0000045a@2017/2/8:22:34:50.845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0000045b@2017/2/8:22:34:50.858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0000045c@2017/2/8:22:34:50.870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0000045d@2017/2/8:22:34:50.883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0000045e@2017/2/8:22:34:50.897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0000045f@2017/2/8:22:34:50.909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00000460@2017/2/8:22:34:50.921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00000461@2017/2/8:22:34:50.933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00000462@2017/2/8:22:34:50.945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00000463@2017/2/8:22:34:50.958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00000464@2017/2/8:22:34:50.970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00000465@2017/2/8:22:34:50.982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17:34:50, Info                  CSI    00000466@2017/2/8:22:34:50.996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00000467@2017/2/8:22:34:51.08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00000468@2017/2/8:22:34:51.020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00000469@2017/2/8:22:34:51.037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0000046a@2017/2/8:22:34:51.051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0000046b@2017/2/8:22:34:51.064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0000046c@2017/2/8:22:34:51.076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0000046d@2017/2/8:22:34:51.090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0000046e@2017/2/8:22:34:51.103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0000046f@2017/2/8:22:34:51.114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00000470@2017/2/8:22:34:51.127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00000471@2017/2/8:22:34:51.139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00000472@2017/2/8:22:34:51.152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00000473@2017/2/8:22:34:51.164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00000474@2017/2/8:22:34:51.177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00000475@2017/2/8:22:34:51.190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00000476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00000477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00000478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00000479@2017/2/8:22:34:51.395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0000047a@2017/2/8:22:34:51.408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0000047b@2017/2/8:22:34:51.420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0000047c@2017/2/8:22:34:51.432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0000047d@2017/2/8:22:34:51.445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0000047e@2017/2/8:22:34:51.457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0000047f@2017/2/8:22:34:51.470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00000480@2017/2/8:22:34:51.482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00000481@2017/2/8:22:34:51.495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00000482@2017/2/8:22:34:51.507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00000483@2017/2/8:22:34:51.520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00000484@2017/2/8:22:34:51.532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00000485@2017/2/8:22:34:51.545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00000486@2017/2/8:22:34:51.557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00000487@2017/2/8:22:34:51.569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00000488@2017/2/8:22:34:51.582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00000489@2017/2/8:22:34:51.594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0000048a@2017/2/8:22:34:51.607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0000048b@2017/2/8:22:34:51.619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0000048c@2017/2/8:22:34:51.631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0000048d@2017/2/8:22:34:51.644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0000048e@2017/2/8:22:34:51.656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0000048f@2017/2/8:22:34:51.668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00000490@2017/2/8:22:34:51.681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00000491@2017/2/8:22:34:51.694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00000492@2017/2/8:22:34:51.706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00000493@2017/2/8:22:34:51.719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00000494@2017/2/8:22:34:51.731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00000495@2017/2/8:22:34:51.744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00000496@2017/2/8:22:34:51.757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00000497@2017/2/8:22:34:51.769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00000498@2017/2/8:22:34:51.783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00000499@2017/2/8:22:34:51.795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0000049a@2017/2/8:22:34:51.807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0000049b@2017/2/8:22:34:51.820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0000049c@2017/2/8:22:34:51.832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0000049d@2017/2/8:22:34:51.845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0000049e@2017/2/8:22:34:51.858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0000049f@2017/2/8:22:34:51.873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000004a0@2017/2/8:22:34:51.886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000004a1@2017/2/8:22:34:51.898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000004a2@2017/2/8:22:34:51.910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000004a3@2017/2/8:22:34:51.926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000004a4@2017/2/8:22:34:51.939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000004a5@2017/2/8:22:34:51.951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000004a6@2017/2/8:22:34:51.963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000004a7@2017/2/8:22:34:51.976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17:34:51, Info                  CSI    000004a8@2017/2/8:22:34:51.989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000004a9@2017/2/8:22:34:52.02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000004aa@2017/2/8:22:34:52.015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000004ab@2017/2/8:22:34:52.030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000004ac@2017/2/8:22:34:52.043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000004ad@2017/2/8:22:34:52.055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000004ae@2017/2/8:22:34:52.068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000004af@2017/2/8:22:34:52.081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000004b0@2017/2/8:22:34:52.094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000004b1@2017/2/8:22:34:52.106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000004b2@2017/2/8:22:34:52.126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000004b3@2017/2/8:22:34:52.139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000004b4@2017/2/8:22:34:52.151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000004b5@2017/2/8:22:34:52.164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000004b6@2017/2/8:22:34:52.178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000004b7@2017/2/8:22:34:52.191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000004b8@2017/2/8:22:34:52.207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000004b9@2017/2/8:22:34:52.219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000004ba@2017/2/8:22:34:52.232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000004bb@2017/2/8:22:34:52.244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000004bc@2017/2/8:22:34:52.257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000004bd@2017/2/8:22:34:52.270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000004be@2017/2/8:22:34:52.282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000004bf@2017/2/8:22:34:52.301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000004c0@2017/2/8:22:34:52.315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000004c1@2017/2/8:22:34:52.327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000004c2@2017/2/8:22:34:52.340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000004c3@2017/2/8:22:34:52.353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000004c4@2017/2/8:22:34:52.365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000004c5@2017/2/8:22:34:52.378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000004c6@2017/2/8:22:34:52.392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000004c7@2017/2/8:22:34:52.406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000004c8@2017/2/8:22:34:52.418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000004c9@2017/2/8:22:34:52.432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000004ca@2017/2/8:22:34:52.444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000004cb@2017/2/8:22:34:52.456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000004cc@2017/2/8:22:34:52.469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000004cd@2017/2/8:22:34:52.484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000004ce@2017/2/8:22:34:52.501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000004cf@2017/2/8:22:34:52.519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000004d0@2017/2/8:22:34:52.545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000004d1@2017/2/8:22:34:52.563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000004d2@2017/2/8:22:34:52.583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000004d3@2017/2/8:22:34:52.600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000004d4@2017/2/8:22:34:52.617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000004d5@2017/2/8:22:34:52.635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000004d6@2017/2/8:22:34:52.652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000004d7@2017/2/8:22:34:52.669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000004d8@2017/2/8:22:34:52.682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000004d9@2017/2/8:22:34:52.694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000004da@2017/2/8:22:34:52.707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000004db@2017/2/8:22:34:52.719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000004dc@2017/2/8:22:34:52.732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000004dd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000004de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000004df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000004e0@2017/2/8:22:34:52.942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000004e1@2017/2/8:22:34:52.954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000004e2@2017/2/8:22:34:52.967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000004e3@2017/2/8:22:34:52.979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17:34:52, Info                  CSI    000004e4@2017/2/8:22:34:52.993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000004e5@2017/2/8:22:34:53.06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000004e6@2017/2/8:22:34:53.018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000004e7@2017/2/8:22:34:53.030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000004e8@2017/2/8:22:34:53.043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000004e9@2017/2/8:22:34:53.055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000004ea@2017/2/8:22:34:53.068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000004eb@2017/2/8:22:34:53.080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000004ec@2017/2/8:22:34:53.093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000004ed@2017/2/8:22:34:53.105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000004ee@2017/2/8:22:34:53.118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000004ef@2017/2/8:22:34:53.130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000004f0@2017/2/8:22:34:53.143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000004f1@2017/2/8:22:34:53.156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000004f2@2017/2/8:22:34:53.168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000004f3@2017/2/8:22:34:53.181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000004f4@2017/2/8:22:34:53.194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000004f5@2017/2/8:22:34:53.206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000004f6@2017/2/8:22:34:53.218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000004f7@2017/2/8:22:34:53.230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000004f8@2017/2/8:22:34:53.243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000004f9@2017/2/8:22:34:53.255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000004fa@2017/2/8:22:34:53.268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000004fb@2017/2/8:22:34:53.280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000004fc@2017/2/8:22:34:53.293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000004fd@2017/2/8:22:34:53.305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000004fe@2017/2/8:22:34:53.318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000004ff@2017/2/8:22:34:53.331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00000500@2017/2/8:22:34:53.344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00000501@2017/2/8:22:34:53.356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00000502@2017/2/8:22:34:53.369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00000503@2017/2/8:22:34:53.381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00000504@2017/2/8:22:34:53.394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00000505@2017/2/8:22:34:53.406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00000506@2017/2/8:22:34:53.418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00000507@2017/2/8:22:34:53.431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00000508@2017/2/8:22:34:53.443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00000509@2017/2/8:22:34:53.456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0000050a@2017/2/8:22:34:53.472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0000050b@2017/2/8:22:34:53.485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0000050c@2017/2/8:22:34:53.498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0000050d@2017/2/8:22:34:53.511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0000050e@2017/2/8:22:34:53.523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0000050f@2017/2/8:22:34:53.536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00000510@2017/2/8:22:34:53.549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00000511@2017/2/8:22:34:53.561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00000512@2017/2/8:22:34:53.574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00000513@2017/2/8:22:34:53.586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00000514@2017/2/8:22:34:53.599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00000515@2017/2/8:22:34:53.611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00000516@2017/2/8:22:34:53.624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00000517@2017/2/8:22:34:53.637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00000518@2017/2/8:22:34:53.650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00000519@2017/2/8:22:34:53.662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0000051a@2017/2/8:22:34:53.674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0000051b@2017/2/8:22:34:53.687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0000051c@2017/2/8:22:34:53.699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0000051d@2017/2/8:22:34:53.712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0000051e@2017/2/8:22:34:53.724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0000051f@2017/2/8:22:34:53.737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00000520@2017/2/8:22:34:53.749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00000521@2017/2/8:22:34:53.762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00000522@2017/2/8:22:34:53.774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00000523@2017/2/8:22:34:53.787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00000524@2017/2/8:22:34:53.800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00000525@2017/2/8:22:34:53.812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00000526@2017/2/8:22:34:53.824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00000527@2017/2/8:22:34:53.837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00000528@2017/2/8:22:34:53.850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00000529@2017/2/8:22:34:53.863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0000052a@2017/2/8:22:34:53.876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0000052b@2017/2/8:22:34:53.888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0000052c@2017/2/8:22:34:53.901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0000052d@2017/2/8:22:34:53.913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0000052e@2017/2/8:22:34:53.925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0000052f@2017/2/8:22:34:53.938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00000530@2017/2/8:22:34:53.950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00000531@2017/2/8:22:34:53.963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00000532@2017/2/8:22:34:53.975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17:34:53, Info                  CSI    00000533@2017/2/8:22:34:53.988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00000534@2017/2/8:22:34:54.02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00000535@2017/2/8:22:34:54.014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00000536@2017/2/8:22:34:54.026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00000537@2017/2/8:22:34:54.039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00000538@2017/2/8:22:34:54.051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00000539@2017/2/8:22:34:54.064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0000053a@2017/2/8:22:34:54.076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0000053b@2017/2/8:22:34:54.089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0000053c@2017/2/8:22:34:54.103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0000053d@2017/2/8:22:34:54.115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0000053e@2017/2/8:22:34:54.127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0000053f@2017/2/8:22:34:54.140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00000540@2017/2/8:22:34:54.153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00000541@2017/2/8:22:34:54.165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00000542@2017/2/8:22:34:54.177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00000543@2017/2/8:22:34:54.190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00000544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00000545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00000546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00000547@2017/2/8:22:34:54.394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00000548@2017/2/8:22:34:54.406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00000549@2017/2/8:22:34:54.419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0000054a@2017/2/8:22:34:54.431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0000054b@2017/2/8:22:34:54.443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0000054c@2017/2/8:22:34:54.456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0000054d@2017/2/8:22:34:54.469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0000054e@2017/2/8:22:34:54.481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0000054f@2017/2/8:22:34:54.494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00000550@2017/2/8:22:34:54.506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00000551@2017/2/8:22:34:54.519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00000552@2017/2/8:22:34:54.531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00000553@2017/2/8:22:34:54.544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00000554@2017/2/8:22:34:54.557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00000555@2017/2/8:22:34:54.569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00000556@2017/2/8:22:34:54.582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00000557@2017/2/8:22:34:54.594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00000558@2017/2/8:22:34:54.606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00000559@2017/2/8:22:34:54.619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0000055a@2017/2/8:22:34:54.631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0000055b@2017/2/8:22:34:54.643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0000055c@2017/2/8:22:34:54.656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0000055d@2017/2/8:22:34:54.668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0000055e@2017/2/8:22:34:54.681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0000055f@2017/2/8:22:34:54.694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00000560@2017/2/8:22:34:54.706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00000561@2017/2/8:22:34:54.719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00000562@2017/2/8:22:34:54.731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00000563@2017/2/8:22:34:54.744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00000564@2017/2/8:22:34:54.756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00000565@2017/2/8:22:34:54.769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00000566@2017/2/8:22:34:54.781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00000567@2017/2/8:22:34:54.794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00000568@2017/2/8:22:34:54.807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00000569@2017/2/8:22:34:54.819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0000056a@2017/2/8:22:34:54.832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0000056b@2017/2/8:22:34:54.845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0000056c@2017/2/8:22:34:54.857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0000056d@2017/2/8:22:34:54.870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0000056e@2017/2/8:22:34:54.883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0000056f@2017/2/8:22:34:54.895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00000570@2017/2/8:22:34:54.908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00000571@2017/2/8:22:34:54.921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00000572@2017/2/8:22:34:54.933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00000573@2017/2/8:22:34:54.946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00000574@2017/2/8:22:34:54.959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00000575@2017/2/8:22:34:54.971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00000576@2017/2/8:22:34:54.984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17:34:54, Info                  CSI    00000577@2017/2/8:22:34:54.998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00000578@2017/2/8:22:34:55.011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00000579@2017/2/8:22:34:55.023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0000057a@2017/2/8:22:34:55.036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0000057b@2017/2/8:22:34:55.048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0000057c@2017/2/8:22:34:55.061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0000057d@2017/2/8:22:34:55.073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0000057e@2017/2/8:22:34:55.086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0000057f@2017/2/8:22:34:55.098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00000580@2017/2/8:22:34:55.110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00000581@2017/2/8:22:34:55.123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00000582@2017/2/8:22:34:55.135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00000583@2017/2/8:22:34:55.148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00000584@2017/2/8:22:34:55.161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00000585@2017/2/8:22:34:55.173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00000586@2017/2/8:22:34:55.186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00000587@2017/2/8:22:34:55.198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00000588@2017/2/8:22:34:55.210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00000589@2017/2/8:22:34:55.223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0000058a@2017/2/8:22:34:55.235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0000058b@2017/2/8:22:34:55.247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0000058c@2017/2/8:22:34:55.260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0000058d@2017/2/8:22:34:55.272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0000058e@2017/2/8:22:34:55.286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0000058f@2017/2/8:22:34:55.298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00000590@2017/2/8:22:34:55.311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00000591@2017/2/8:22:34:55.323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00000592@2017/2/8:22:34:55.336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00000593@2017/2/8:22:34:55.348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00000594@2017/2/8:22:34:55.360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00000595@2017/2/8:22:34:55.373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00000596@2017/2/8:22:34:55.386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00000597@2017/2/8:22:34:55.398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00000598@2017/2/8:22:34:55.410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00000599@2017/2/8:22:34:55.422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0000059a@2017/2/8:22:34:55.435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0000059b@2017/2/8:22:34:55.448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0000059c@2017/2/8:22:34:55.462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0000059d@2017/2/8:22:34:55.475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0000059e@2017/2/8:22:34:55.487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0000059f@2017/2/8:22:34:55.499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000005a0@2017/2/8:22:34:55.512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000005a1@2017/2/8:22:34:55.524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000005a2@2017/2/8:22:34:55.537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000005a3@2017/2/8:22:34:55.550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000005a4@2017/2/8:22:34:55.563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000005a5@2017/2/8:22:34:55.576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000005a6@2017/2/8:22:34:55.588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000005a7@2017/2/8:22:34:55.600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000005a8@2017/2/8:22:34:55.613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000005a9@2017/2/8:22:34:55.625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000005aa@2017/2/8:22:34:55.637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000005ab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000005ac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000005ad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000005ae@2017/2/8:22:34:55.860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000005af@2017/2/8:22:34:55.872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000005b0@2017/2/8:22:34:55.885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000005b1@2017/2/8:22:34:55.898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000005b2@2017/2/8:22:34:55.911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000005b3@2017/2/8:22:34:55.923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000005b4@2017/2/8:22:34:55.935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000005b5@2017/2/8:22:34:55.948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000005b6@2017/2/8:22:34:55.960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000005b7@2017/2/8:22:34:55.972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000005b8@2017/2/8:22:34:55.985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17:34:55, Info                  CSI    000005b9@2017/2/8:22:34:55.998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000005ba@2017/2/8:22:34:56.011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000005bb@2017/2/8:22:34:56.023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000005bc@2017/2/8:22:34:56.036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000005bd@2017/2/8:22:34:56.048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000005be@2017/2/8:22:34:56.060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000005bf@2017/2/8:22:34:56.073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000005c0@2017/2/8:22:34:56.086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000005c1@2017/2/8:22:34:56.098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000005c2@2017/2/8:22:34:56.110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000005c3@2017/2/8:22:34:56.123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000005c4@2017/2/8:22:34:56.135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000005c5@2017/2/8:22:34:56.148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000005c6@2017/2/8:22:34:56.160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000005c7@2017/2/8:22:34:56.172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000005c8@2017/2/8:22:34:56.185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000005c9@2017/2/8:22:34:56.239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000005ca@2017/2/8:22:34:56.264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000005cb@2017/2/8:22:34:56.281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000005cc@2017/2/8:22:34:56.297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000005cd@2017/2/8:22:34:56.309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000005ce@2017/2/8:22:34:56.322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000005cf@2017/2/8:22:34:56.334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000005d0@2017/2/8:22:34:56.346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000005d1@2017/2/8:22:34:56.359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000005d2@2017/2/8:22:34:56.371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000005d3@2017/2/8:22:34:56.384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000005d4@2017/2/8:22:34:56.396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000005d5@2017/2/8:22:34:56.408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000005d6@2017/2/8:22:34:56.421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000005d7@2017/2/8:22:34:56.433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000005d8@2017/2/8:22:34:56.445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000005d9@2017/2/8:22:34:56.459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000005da@2017/2/8:22:34:56.472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000005db@2017/2/8:22:34:56.485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000005dc@2017/2/8:22:34:56.498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000005dd@2017/2/8:22:34:56.511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000005de@2017/2/8:22:34:56.523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000005df@2017/2/8:22:34:56.536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000005e0@2017/2/8:22:34:56.548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000005e1@2017/2/8:22:34:56.561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000005e2@2017/2/8:22:34:56.573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000005e3@2017/2/8:22:34:56.587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000005e4@2017/2/8:22:34:56.600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000005e5@2017/2/8:22:34:56.612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000005e6@2017/2/8:22:34:56.624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000005e7@2017/2/8:22:34:56.637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000005e8@2017/2/8:22:34:56.649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000005e9@2017/2/8:22:34:56.662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000005ea@2017/2/8:22:34:56.674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000005eb@2017/2/8:22:34:56.686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000005ec@2017/2/8:22:34:56.699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000005ed@2017/2/8:22:34:56.711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000005ee@2017/2/8:22:34:56.723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000005ef@2017/2/8:22:34:56.736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000005f0@2017/2/8:22:34:56.749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000005f1@2017/2/8:22:34:56.761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000005f2@2017/2/8:22:34:56.774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000005f3@2017/2/8:22:34:56.788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000005f4@2017/2/8:22:34:56.801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000005f5@2017/2/8:22:34:56.813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000005f6@2017/2/8:22:34:56.825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000005f7@2017/2/8:22:34:56.838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000005f8@2017/2/8:22:34:56.850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000005f9@2017/2/8:22:34:56.863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000005fa@2017/2/8:22:34:56.876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000005fb@2017/2/8:22:34:56.888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000005fc@2017/2/8:22:34:56.901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000005fd@2017/2/8:22:34:56.913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000005fe@2017/2/8:22:34:56.925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000005ff@2017/2/8:22:34:56.938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00000600@2017/2/8:22:34:56.950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00000601@2017/2/8:22:34:56.962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00000602@2017/2/8:22:34:56.975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17:34:56, Info                  CSI    00000603@2017/2/8:22:34:56.987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00000604@2017/2/8:22:34:57.00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00000605@2017/2/8:22:34:57.014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00000606@2017/2/8:22:34:57.026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00000607@2017/2/8:22:34:57.039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00000608@2017/2/8:22:34:57.052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00000609@2017/2/8:22:34:57.064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0000060a@2017/2/8:22:34:57.077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0000060b@2017/2/8:22:34:57.090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0000060c@2017/2/8:22:34:57.103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0000060d@2017/2/8:22:34:57.115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0000060e@2017/2/8:22:34:57.128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0000060f@2017/2/8:22:34:57.141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00000610@2017/2/8:22:34:57.153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00000611@2017/2/8:22:34:57.166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00000612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00000613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00000614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00000615@2017/2/8:22:34:57.369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00000616@2017/2/8:22:34:57.382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00000617@2017/2/8:22:34:57.395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00000618@2017/2/8:22:34:57.407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00000619@2017/2/8:22:34:57.420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0000061a@2017/2/8:22:34:57.432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0000061b@2017/2/8:22:34:57.444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0000061c@2017/2/8:22:34:57.457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0000061d@2017/2/8:22:34:57.470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0000061e@2017/2/8:22:34:57.482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0000061f@2017/2/8:22:34:57.495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00000620@2017/2/8:22:34:57.507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00000621@2017/2/8:22:34:57.519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00000622@2017/2/8:22:34:57.532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00000623@2017/2/8:22:34:57.544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00000624@2017/2/8:22:34:57.557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00000625@2017/2/8:22:34:57.570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00000626@2017/2/8:22:34:57.582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00000627@2017/2/8:22:34:57.595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00000628@2017/2/8:22:34:57.607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00000629@2017/2/8:22:34:57.620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0000062a@2017/2/8:22:34:57.633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0000062b@2017/2/8:22:34:57.645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0000062c@2017/2/8:22:34:57.657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0000062d@2017/2/8:22:34:57.670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0000062e@2017/2/8:22:34:57.683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0000062f@2017/2/8:22:34:57.696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00000630@2017/2/8:22:34:57.709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00000631@2017/2/8:22:34:57.721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00000632@2017/2/8:22:34:57.733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00000633@2017/2/8:22:34:57.746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00000634@2017/2/8:22:34:57.758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00000635@2017/2/8:22:34:57.771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00000636@2017/2/8:22:34:57.783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00000637@2017/2/8:22:34:57.796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00000638@2017/2/8:22:34:57.808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00000639@2017/2/8:22:34:57.821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0000063a@2017/2/8:22:34:57.833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0000063b@2017/2/8:22:34:57.846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0000063c@2017/2/8:22:34:57.858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0000063d@2017/2/8:22:34:57.873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0000063e@2017/2/8:22:34:57.885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0000063f@2017/2/8:22:34:57.898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00000640@2017/2/8:22:34:57.912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00000641@2017/2/8:22:34:57.924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00000642@2017/2/8:22:34:57.937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00000643@2017/2/8:22:34:57.949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00000644@2017/2/8:22:34:57.962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00000645@2017/2/8:22:34:57.975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17:34:57, Info                  CSI    00000646@2017/2/8:22:34:57.987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00000647@2017/2/8:22:34:58.01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00000648@2017/2/8:22:34:58.016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00000649@2017/2/8:22:34:58.028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0000064a@2017/2/8:22:34:58.041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0000064b@2017/2/8:22:34:58.053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0000064c@2017/2/8:22:34:58.065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0000064d@2017/2/8:22:34:58.078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0000064e@2017/2/8:22:34:58.091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0000064f@2017/2/8:22:34:58.103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00000650@2017/2/8:22:34:58.116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00000651@2017/2/8:22:34:58.129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00000652@2017/2/8:22:34:58.142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00000653@2017/2/8:22:34:58.154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00000654@2017/2/8:22:34:58.167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00000655@2017/2/8:22:34:58.179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00000656@2017/2/8:22:34:58.192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00000657@2017/2/8:22:34:58.204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00000658@2017/2/8:22:34:58.216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00000659@2017/2/8:22:34:58.229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0000065a@2017/2/8:22:34:58.241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0000065b@2017/2/8:22:34:58.254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0000065c@2017/2/8:22:34:58.266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0000065d@2017/2/8:22:34:58.279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0000065e@2017/2/8:22:34:58.293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0000065f@2017/2/8:22:34:58.305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00000660@2017/2/8:22:34:58.318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00000661@2017/2/8:22:34:58.330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00000662@2017/2/8:22:34:58.343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00000663@2017/2/8:22:34:58.355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00000664@2017/2/8:22:34:58.367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00000665@2017/2/8:22:34:58.380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00000666@2017/2/8:22:34:58.393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00000667@2017/2/8:22:34:58.405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00000668@2017/2/8:22:34:58.417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00000669@2017/2/8:22:34:58.429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0000066a@2017/2/8:22:34:58.442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0000066b@2017/2/8:22:34:58.454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0000066c@2017/2/8:22:34:58.467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0000066d@2017/2/8:22:34:58.479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0000066e@2017/2/8:22:34:58.492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0000066f@2017/2/8:22:34:58.504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00000670@2017/2/8:22:34:58.517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00000671@2017/2/8:22:34:58.529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00000672@2017/2/8:22:34:58.542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00000673@2017/2/8:22:34:58.555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00000674@2017/2/8:22:34:58.567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00000675@2017/2/8:22:34:58.579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00000676@2017/2/8:22:34:58.593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00000677@2017/2/8:22:34:58.605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00000678@2017/2/8:22:34:58.620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00000679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0000067a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17:34:58, Info                  CSI    0000067b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0000067c@2017/2/8:22:34:59.09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0000067d@2017/2/8:22:34:59.022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0000067e@2017/2/8:22:34:59.034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0000067f@2017/2/8:22:34:59.050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00000680@2017/2/8:22:34:59.063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00000681@2017/2/8:22:34:59.076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00000682@2017/2/8:22:34:59.088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00000683@2017/2/8:22:34:59.101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00000684@2017/2/8:22:34:59.114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00000685@2017/2/8:22:34:59.127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00000686@2017/2/8:22:34:59.139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00000687@2017/2/8:22:34:59.152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00000688@2017/2/8:22:34:59.166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00000689@2017/2/8:22:34:59.182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0000068a@2017/2/8:22:34:59.197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0000068b@2017/2/8:22:34:59.209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0000068c@2017/2/8:22:34:59.222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0000068d@2017/2/8:22:34:59.235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0000068e@2017/2/8:22:34:59.247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0000068f@2017/2/8:22:34:59.260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00000690@2017/2/8:22:34:59.273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00000691@2017/2/8:22:34:59.286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00000692@2017/2/8:22:34:59.301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00000693@2017/2/8:22:34:59.313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00000694@2017/2/8:22:34:59.326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00000695@2017/2/8:22:34:59.339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00000696@2017/2/8:22:34:59.352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00000697@2017/2/8:22:34:59.365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00000698@2017/2/8:22:34:59.378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00000699@2017/2/8:22:34:59.392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0000069a@2017/2/8:22:34:59.407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0000069b@2017/2/8:22:34:59.420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0000069c@2017/2/8:22:34:59.434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0000069d@2017/2/8:22:34:59.447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0000069e@2017/2/8:22:34:59.461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0000069f@2017/2/8:22:34:59.474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000006a0@2017/2/8:22:34:59.489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000006a1@2017/2/8:22:34:59.502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000006a2@2017/2/8:22:34:59.515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000006a3@2017/2/8:22:34:59.529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000006a4@2017/2/8:22:34:59.542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000006a5@2017/2/8:22:34:59.556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000006a6@2017/2/8:22:34:59.569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000006a7@2017/2/8:22:34:59.582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000006a8@2017/2/8:22:34:59.600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000006a9@2017/2/8:22:34:59.613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000006aa@2017/2/8:22:34:59.627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000006ab@2017/2/8:22:34:59.640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000006ac@2017/2/8:22:34:59.653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000006ad@2017/2/8:22:34:59.667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000006ae@2017/2/8:22:34:59.681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000006af@2017/2/8:22:34:59.694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000006b0@2017/2/8:22:34:59.707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000006b1@2017/2/8:22:34:59.720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000006b2@2017/2/8:22:34:59.733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000006b3@2017/2/8:22:34:59.746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000006b4@2017/2/8:22:34:59.760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000006b5@2017/2/8:22:34:59.773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000006b6@2017/2/8:22:34:59.786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000006b7@2017/2/8:22:34:59.799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000006b8@2017/2/8:22:34:59.812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000006b9@2017/2/8:22:34:59.825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000006ba@2017/2/8:22:34:59.839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000006bb@2017/2/8:22:34:59.852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000006bc@2017/2/8:22:34:59.865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000006bd@2017/2/8:22:34:59.878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000006be@2017/2/8:22:34:59.891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000006bf@2017/2/8:22:34:59.904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000006c0@2017/2/8:22:34:59.917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000006c1@2017/2/8:22:34:59.930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000006c2@2017/2/8:22:34:59.943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000006c3@2017/2/8:22:34:59.956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000006c4@2017/2/8:22:34:59.969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000006c5@2017/2/8:22:34:59.982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17:34:59, Info                  CSI    000006c6@2017/2/8:22:34:59.996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17:35:00, Info                  CSI    000006c7@2017/2/8:22:35:00.011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17:35:00, Info                  CSI    000006c8@2017/2/8:22:35:00.024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17:35:00, Info                  CSI    000006c9@2017/2/8:22:35:00.038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17:35:00, Info                  CSI    000006ca@2017/2/8:22:35:00.053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17:35:00, Info                  CSI    000006cb@2017/2/8:22:35:00.066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17:35:00, Info                  CSI    000006cc@2017/2/8:22:35:00.079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17:35:00, Info                  CSI    000006cd@2017/2/8:22:35:00.094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17:35:00, Info                  CSI    000006ce@2017/2/8:22:35:00.108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17:35:00, Info                  CSI    000006cf@2017/2/8:22:35:00.122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17:35:00, Info                  CSI    000006d0@2017/2/8:22:35:00.134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17:35:00, Info                  CSI    000006d1@2017/2/8:22:35:00.147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17:35:00, Info                  CSI    000006d2@2017/2/8:22:35:00.161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17:35:00, Info                  CSI    000006d3@2017/2/8:22:35:00.174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17:35:00, Info                  CSI    000006d4@2017/2/8:22:35:00.197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17:35:00, Info                  CSI    000006d5@2017/2/8:22:35:00.223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17:35:00, Info                  CSI    000006d6@2017/2/8:22:35:00.239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17:35:00, Info                  CSI    000006d7@2017/2/8:22:35:00.263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17:35:00, Info                  CSI    000006d8@2017/2/8:22:35:00.281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17:35:00, Info                  CSI    000006d9@2017/2/8:22:35:00.348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17:35:00, Info                  CSI    000006da@2017/2/8:22:35:00.373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17:35:00, Info                  CSI    000006db@2017/2/8:22:35:00.398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17:35:00, Info                  CSI    000006dc@2017/2/8:22:35:00.420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17:35:00, Info                  CSI    000006dd@2017/2/8:22:35:00.439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17:35:00, Info                  CSI    000006de@2017/2/8:22:35:00.464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17:35:00, Info                  CSI    000006df@2017/2/8:22:35:00.489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17:35:00, Info                  CSI    000006e0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17:35:00, Info                  CSI    000006e1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17:35:00, Info                  CSI    000006e2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17:35:01, Info                  CSI    000006e3@2017/2/8:22:35:01.954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17:35:01, Info                  CSI    000006e4@2017/2/8:22:35:01.968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17:35:01, Info                  CSI    000006e5@2017/2/8:22:35:01.980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17:35:01, Info                  CSI    000006e6@2017/2/8:22:35:01.993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000006e7@2017/2/8:22:35:02.010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000006e8@2017/2/8:22:35:02.022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000006e9@2017/2/8:22:35:02.035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000006ea@2017/2/8:22:35:02.047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000006eb@2017/2/8:22:35:02.060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000006ec@2017/2/8:22:35:02.073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000006ed@2017/2/8:22:35:02.086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000006ee@2017/2/8:22:35:02.099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000006ef@2017/2/8:22:35:02.111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000006f0@2017/2/8:22:35:02.124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000006f1@2017/2/8:22:35:02.140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000006f2@2017/2/8:22:35:02.154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000006f3@2017/2/8:22:35:02.168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000006f4@2017/2/8:22:35:02.180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000006f5@2017/2/8:22:35:02.193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000006f6@2017/2/8:22:35:02.207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000006f7@2017/2/8:22:35:02.220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000006f8@2017/2/8:22:35:02.243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000006f9@2017/2/8:22:35:02.260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000006fa@2017/2/8:22:35:02.273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000006fb@2017/2/8:22:35:02.286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000006fc@2017/2/8:22:35:02.299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000006fd@2017/2/8:22:35:02.311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000006fe@2017/2/8:22:35:02.324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000006ff@2017/2/8:22:35:02.336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00000700@2017/2/8:22:35:02.348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00000701@2017/2/8:22:35:02.366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00000702@2017/2/8:22:35:02.378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00000703@2017/2/8:22:35:02.391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00000704@2017/2/8:22:35:02.404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00000705@2017/2/8:22:35:02.436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00000706@2017/2/8:22:35:02.453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00000707@2017/2/8:22:35:02.467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00000708@2017/2/8:22:35:02.479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00000709@2017/2/8:22:35:02.494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0000070a@2017/2/8:22:35:02.506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0000070b@2017/2/8:22:35:02.519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0000070c@2017/2/8:22:35:02.531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0000070d@2017/2/8:22:35:02.877 CSIPERF - FileMapsCreated 331ms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0000070e CSIPERF - FilePI Commit 336ms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0000070f@2017/2/8:22:35:02.897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00000710@2017/2/8:22:35:02.915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00000711@2017/2/8:22:35:02.931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00000712@2017/2/8:22:35:02.944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00000713@2017/2/8:22:35:02.956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00000714@2017/2/8:22:35:02.969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00000715@2017/2/8:22:35:02.982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17:35:02, Info                  CSI    00000716@2017/2/8:22:35:02.995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00000717@2017/2/8:22:35:03.09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00000718@2017/2/8:22:35:03.021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00000719@2017/2/8:22:35:03.034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0000071a@2017/2/8:22:35:03.047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0000071b@2017/2/8:22:35:03.060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0000071c@2017/2/8:22:35:03.073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0000071d@2017/2/8:22:35:03.086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0000071e@2017/2/8:22:35:03.099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0000071f@2017/2/8:22:35:03.111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00000720@2017/2/8:22:35:03.124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00000721@2017/2/8:22:35:03.137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00000722@2017/2/8:22:35:03.150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00000723@2017/2/8:22:35:03.164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00000724@2017/2/8:22:35:03.176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00000725@2017/2/8:22:35:03.192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00000726@2017/2/8:22:35:03.205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00000727@2017/2/8:22:35:03.218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00000728@2017/2/8:22:35:03.232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00000729@2017/2/8:22:35:03.247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0000072a@2017/2/8:22:35:03.260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0000072b@2017/2/8:22:35:03.273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0000072c@2017/2/8:22:35:03.286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0000072d@2017/2/8:22:35:03.300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0000072e@2017/2/8:22:35:03.312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0000072f@2017/2/8:22:35:03.325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00000730@2017/2/8:22:35:03.338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00000731@2017/2/8:22:35:03.351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00000732@2017/2/8:22:35:03.364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00000733@2017/2/8:22:35:03.377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00000734@2017/2/8:22:35:03.390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00000735@2017/2/8:22:35:03.404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00000736@2017/2/8:22:35:03.416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00000737@2017/2/8:22:35:03.429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00000738@2017/2/8:22:35:03.441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00000739@2017/2/8:22:35:03.454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0000073a@2017/2/8:22:35:03.467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0000073b@2017/2/8:22:35:03.480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0000073c@2017/2/8:22:35:03.494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0000073d@2017/2/8:22:35:03.506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0000073e@2017/2/8:22:35:03.518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0000073f@2017/2/8:22:35:03.531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00000740@2017/2/8:22:35:03.544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00000741@2017/2/8:22:35:03.557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00000742@2017/2/8:22:35:03.569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00000743@2017/2/8:22:35:03.583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00000744@2017/2/8:22:35:03.596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00000745@2017/2/8:22:35:03.608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00000746@2017/2/8:22:35:03.621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00000747@2017/2/8:22:35:03.636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00000748@2017/2/8:22:35:03.649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00000749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0000074a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17:35:03, Info                  CSI    0000074b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0000074c@2017/2/8:22:35:04.359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0000074d@2017/2/8:22:35:04.372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0000074e@2017/2/8:22:35:04.385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0000074f@2017/2/8:22:35:04.398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00000750@2017/2/8:22:35:04.410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00000751@2017/2/8:22:35:04.422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00000752@2017/2/8:22:35:04.435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00000753@2017/2/8:22:35:04.448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00000754@2017/2/8:22:35:04.463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00000755@2017/2/8:22:35:04.476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00000756@2017/2/8:22:35:04.489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00000757@2017/2/8:22:35:04.502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00000758@2017/2/8:22:35:04.513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00000759@2017/2/8:22:35:04.531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0000075a@2017/2/8:22:35:04.544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0000075b@2017/2/8:22:35:04.556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0000075c@2017/2/8:22:35:04.569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0000075d@2017/2/8:22:35:04.581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0000075e@2017/2/8:22:35:04.595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0000075f@2017/2/8:22:35:04.607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00000760@2017/2/8:22:35:04.620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00000761@2017/2/8:22:35:04.632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00000762@2017/2/8:22:35:04.645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00000763@2017/2/8:22:35:04.657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00000764@2017/2/8:22:35:04.670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00000765@2017/2/8:22:35:04.682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00000766@2017/2/8:22:35:04.695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00000767@2017/2/8:22:35:04.707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00000768@2017/2/8:22:35:04.723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00000769@2017/2/8:22:35:04.735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0000076a@2017/2/8:22:35:04.748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0000076b@2017/2/8:22:35:04.760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0000076c@2017/2/8:22:35:04.773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0000076d@2017/2/8:22:35:04.785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0000076e@2017/2/8:22:35:04.798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0000076f@2017/2/8:22:35:04.810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00000770@2017/2/8:22:35:04.824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00000771@2017/2/8:22:35:04.836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00000772@2017/2/8:22:35:04.849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00000773@2017/2/8:22:35:04.861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00000774@2017/2/8:22:35:04.874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00000775@2017/2/8:22:35:04.887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00000776@2017/2/8:22:35:04.900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00000777@2017/2/8:22:35:04.912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00000778@2017/2/8:22:35:04.924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00000779@2017/2/8:22:35:04.937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0000077a@2017/2/8:22:35:04.950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0000077b@2017/2/8:22:35:04.962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0000077c@2017/2/8:22:35:04.975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17:35:04, Info                  CSI    0000077d@2017/2/8:22:35:04.987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0000077e@2017/2/8:22:35:05.00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0000077f@2017/2/8:22:35:05.013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00000780@2017/2/8:22:35:05.026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00000781@2017/2/8:22:35:05.038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00000782@2017/2/8:22:35:05.051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00000783@2017/2/8:22:35:05.064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00000784@2017/2/8:22:35:05.076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00000785@2017/2/8:22:35:05.088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00000786@2017/2/8:22:35:05.101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00000787@2017/2/8:22:35:05.113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00000788@2017/2/8:22:35:05.126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00000789@2017/2/8:22:35:05.138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0000078a@2017/2/8:22:35:05.151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0000078b@2017/2/8:22:35:05.164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0000078c@2017/2/8:22:35:05.176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0000078d@2017/2/8:22:35:05.192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0000078e@2017/2/8:22:35:05.204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0000078f@2017/2/8:22:35:05.217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00000790@2017/2/8:22:35:05.232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00000791@2017/2/8:22:35:05.245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00000792@2017/2/8:22:35:05.257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00000793@2017/2/8:22:35:05.270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00000794@2017/2/8:22:35:05.283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00000795@2017/2/8:22:35:05.295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00000796@2017/2/8:22:35:05.308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00000797@2017/2/8:22:35:05.320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00000798@2017/2/8:22:35:05.333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00000799@2017/2/8:22:35:05.345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0000079a@2017/2/8:22:35:05.358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0000079b@2017/2/8:22:35:05.371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0000079c@2017/2/8:22:35:05.383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0000079d@2017/2/8:22:35:05.396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0000079e@2017/2/8:22:35:05.409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0000079f@2017/2/8:22:35:05.421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000007a0@2017/2/8:22:35:05.433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000007a1@2017/2/8:22:35:05.445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000007a2@2017/2/8:22:35:05.458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000007a3@2017/2/8:22:35:05.471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000007a4@2017/2/8:22:35:05.484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000007a5@2017/2/8:22:35:05.497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000007a6@2017/2/8:22:35:05.509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000007a7@2017/2/8:22:35:05.522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000007a8@2017/2/8:22:35:05.534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000007a9@2017/2/8:22:35:05.547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000007aa@2017/2/8:22:35:05.559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000007ab@2017/2/8:22:35:05.571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000007ac@2017/2/8:22:35:05.583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000007ad@2017/2/8:22:35:05.596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000007ae@2017/2/8:22:35:05.608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000007af@2017/2/8:22:35:05.621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000007b0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000007b1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17:35:05, Info                  CSI    000007b2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17:35:06, Info                  CSI    000007b3@2017/2/8:22:35:06.606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17:35:06, Info                  CSI    000007b4@2017/2/8:22:35:06.619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17:35:06, Info                  CSI    000007b5@2017/2/8:22:35:06.631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17:35:06, Info                  CSI    000007b6@2017/2/8:22:35:06.643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17:35:06, Info                  CSI    000007b7@2017/2/8:22:35:06.656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17:35:06, Info                  CSI    000007b8@2017/2/8:22:35:06.670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17:35:06, Info                  CSI    000007b9@2017/2/8:22:35:06.683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17:35:06, Info                  CSI    000007ba@2017/2/8:22:35:06.697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17:35:06, Info                  CSI    000007bb@2017/2/8:22:35:06.710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17:35:06, Info                  CSI    000007bc@2017/2/8:22:35:06.722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17:35:06, Info                  CSI    000007bd@2017/2/8:22:35:06.736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17:35:06, Info                  CSI    000007be@2017/2/8:22:35:06.749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17:35:06, Info                  CSI    000007bf@2017/2/8:22:35:06.761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17:35:06, Info                  CSI    000007c0@2017/2/8:22:35:06.774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17:35:06, Info                  CSI    000007c1@2017/2/8:22:35:06.786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17:35:06, Info                  CSI    000007c2@2017/2/8:22:35:06.799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17:35:06, Info                  CSI    000007c3@2017/2/8:22:35:06.811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17:35:06, Info                  CSI    000007c4@2017/2/8:22:35:06.823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17:35:06, Info                  CSI    000007c5@2017/2/8:22:35:06.836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17:35:06, Info                  CSI    000007c6@2017/2/8:22:35:06.848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17:35:06, Info                  CSI    000007c7@2017/2/8:22:35:06.861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17:35:06, Info                  CSI    000007c8@2017/2/8:22:35:06.874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17:35:06, Info                  CSI    000007c9@2017/2/8:22:35:06.886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17:35:06, Info                  CSI    000007ca@2017/2/8:22:35:06.899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17:35:06, Info                  CSI    000007cb@2017/2/8:22:35:06.913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17:35:06, Info                  CSI    000007cc@2017/2/8:22:35:06.925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17:35:06, Info                  CSI    000007cd@2017/2/8:22:35:06.938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17:35:06, Info                  CSI    000007ce@2017/2/8:22:35:06.950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17:35:06, Info                  CSI    000007cf@2017/2/8:22:35:06.963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17:35:06, Info                  CSI    000007d0@2017/2/8:22:35:06.976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17:35:06, Info                  CSI    000007d1@2017/2/8:22:35:06.989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000007d2@2017/2/8:22:35:07.01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000007d3@2017/2/8:22:35:07.014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000007d4@2017/2/8:22:35:07.027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000007d5@2017/2/8:22:35:07.040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000007d6@2017/2/8:22:35:07.053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000007d7@2017/2/8:22:35:07.066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000007d8@2017/2/8:22:35:07.078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000007d9@2017/2/8:22:35:07.091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000007da@2017/2/8:22:35:07.105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000007db@2017/2/8:22:35:07.119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000007dc@2017/2/8:22:35:07.132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000007dd@2017/2/8:22:35:07.145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000007de@2017/2/8:22:35:07.158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000007df@2017/2/8:22:35:07.171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000007e0@2017/2/8:22:35:07.184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000007e1@2017/2/8:22:35:07.196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000007e2@2017/2/8:22:35:07.210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000007e3@2017/2/8:22:35:07.223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000007e4@2017/2/8:22:35:07.236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000007e5@2017/2/8:22:35:07.250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000007e6@2017/2/8:22:35:07.263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000007e7@2017/2/8:22:35:07.275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000007e8@2017/2/8:22:35:07.289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000007e9@2017/2/8:22:35:07.302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000007ea@2017/2/8:22:35:07.315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000007eb@2017/2/8:22:35:07.328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000007ec@2017/2/8:22:35:07.341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000007ed@2017/2/8:22:35:07.353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000007ee@2017/2/8:22:35:07.367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000007ef@2017/2/8:22:35:07.379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000007f0@2017/2/8:22:35:07.392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000007f1@2017/2/8:22:35:07.405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000007f2@2017/2/8:22:35:07.430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000007f3@2017/2/8:22:35:07.444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000007f4@2017/2/8:22:35:07.457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000007f5@2017/2/8:22:35:07.470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000007f6@2017/2/8:22:35:07.483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000007f7@2017/2/8:22:35:07.496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000007f8@2017/2/8:22:35:07.509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000007f9@2017/2/8:22:35:07.521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000007fa@2017/2/8:22:35:07.533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000007fb@2017/2/8:22:35:07.546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000007fc@2017/2/8:22:35:07.558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000007fd@2017/2/8:22:35:07.572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000007fe@2017/2/8:22:35:07.584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000007ff@2017/2/8:22:35:07.597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00000800@2017/2/8:22:35:07.609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00000801@2017/2/8:22:35:07.622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00000802@2017/2/8:22:35:07.634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00000803@2017/2/8:22:35:07.647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00000804@2017/2/8:22:35:07.659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00000805@2017/2/8:22:35:07.672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00000806@2017/2/8:22:35:07.684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00000807@2017/2/8:22:35:07.697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00000808@2017/2/8:22:35:07.709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00000809@2017/2/8:22:35:07.721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0000080a@2017/2/8:22:35:07.734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0000080b@2017/2/8:22:35:07.746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0000080c@2017/2/8:22:35:07.759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0000080d@2017/2/8:22:35:07.772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0000080e@2017/2/8:22:35:07.784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0000080f@2017/2/8:22:35:07.797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00000810@2017/2/8:22:35:07.809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00000811@2017/2/8:22:35:07.822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00000812@2017/2/8:22:35:07.834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00000813@2017/2/8:22:35:07.846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00000814@2017/2/8:22:35:07.859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00000815@2017/2/8:22:35:07.873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00000816@2017/2/8:22:35:07.887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00000817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00000818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17:35:07, Info                  CSI    00000819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0000081a@2017/2/8:22:35:08.251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0000081b@2017/2/8:22:35:08.265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0000081c@2017/2/8:22:35:08.278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0000081d@2017/2/8:22:35:08.291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0000081e@2017/2/8:22:35:08.303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0000081f@2017/2/8:22:35:08.316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00000820@2017/2/8:22:35:08.328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00000821@2017/2/8:22:35:08.341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00000822@2017/2/8:22:35:08.366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00000823@2017/2/8:22:35:08.378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00000824@2017/2/8:22:35:08.390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00000825@2017/2/8:22:35:08.402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00000826@2017/2/8:22:35:08.413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00000827@2017/2/8:22:35:08.425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00000828@2017/2/8:22:35:08.437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00000829@2017/2/8:22:35:08.465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0000082a@2017/2/8:22:35:08.477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0000082b@2017/2/8:22:35:08.490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0000082c@2017/2/8:22:35:08.503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0000082d@2017/2/8:22:35:08.514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0000082e@2017/2/8:22:35:08.527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0000082f@2017/2/8:22:35:08.540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00000830@2017/2/8:22:35:08.552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00000831@2017/2/8:22:35:08.564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00000832@2017/2/8:22:35:08.576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00000833@2017/2/8:22:35:08.588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00000834@2017/2/8:22:35:08.600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00000835@2017/2/8:22:35:08.612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00000836@2017/2/8:22:35:08.624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00000837@2017/2/8:22:35:08.637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00000838@2017/2/8:22:35:08.650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00000839@2017/2/8:22:35:08.662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0000083a@2017/2/8:22:35:08.674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0000083b@2017/2/8:22:35:08.686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0000083c@2017/2/8:22:35:08.701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0000083d@2017/2/8:22:35:08.712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0000083e@2017/2/8:22:35:08.725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0000083f@2017/2/8:22:35:08.737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00000840@2017/2/8:22:35:08.752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00000841@2017/2/8:22:35:08.764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00000842@2017/2/8:22:35:08.776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00000843@2017/2/8:22:35:08.788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00000844@2017/2/8:22:35:08.801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00000845@2017/2/8:22:35:08.813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00000846@2017/2/8:22:35:08.825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00000847@2017/2/8:22:35:08.837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00000848@2017/2/8:22:35:08.849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00000849@2017/2/8:22:35:08.862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0000084a@2017/2/8:22:35:08.874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0000084b@2017/2/8:22:35:08.886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0000084c@2017/2/8:22:35:08.899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0000084d@2017/2/8:22:35:08.910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0000084e@2017/2/8:22:35:08.922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0000084f@2017/2/8:22:35:08.935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00000850@2017/2/8:22:35:08.947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00000851@2017/2/8:22:35:08.959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00000852@2017/2/8:22:35:08.970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00000853@2017/2/8:22:35:08.982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17:35:08, Info                  CSI    00000854@2017/2/8:22:35:08.994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00000855@2017/2/8:22:35:09.06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00000856@2017/2/8:22:35:09.018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00000857@2017/2/8:22:35:09.030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00000858@2017/2/8:22:35:09.042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00000859@2017/2/8:22:35:09.059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0000085a@2017/2/8:22:35:09.071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0000085b@2017/2/8:22:35:09.088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0000085c@2017/2/8:22:35:09.100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0000085d@2017/2/8:22:35:09.112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0000085e@2017/2/8:22:35:09.124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0000085f@2017/2/8:22:35:09.136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00000860@2017/2/8:22:35:09.148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00000861@2017/2/8:22:35:09.161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00000862@2017/2/8:22:35:09.173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00000863@2017/2/8:22:35:09.184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00000864@2017/2/8:22:35:09.197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00000865@2017/2/8:22:35:09.209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00000866@2017/2/8:22:35:09.221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00000867@2017/2/8:22:35:09.234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00000868@2017/2/8:22:35:09.246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00000869@2017/2/8:22:35:09.258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0000086a@2017/2/8:22:35:09.270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0000086b@2017/2/8:22:35:09.282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0000086c@2017/2/8:22:35:09.294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0000086d@2017/2/8:22:35:09.306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0000086e@2017/2/8:22:35:09.318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0000086f@2017/2/8:22:35:09.330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00000870@2017/2/8:22:35:09.342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00000871@2017/2/8:22:35:09.355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00000872@2017/2/8:22:35:09.367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00000873@2017/2/8:22:35:09.379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00000874@2017/2/8:22:35:09.391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00000875@2017/2/8:22:35:09.404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00000876@2017/2/8:22:35:09.416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00000877@2017/2/8:22:35:09.431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00000878@2017/2/8:22:35:09.444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00000879@2017/2/8:22:35:09.457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0000087a@2017/2/8:22:35:09.471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0000087b@2017/2/8:22:35:09.489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0000087c@2017/2/8:22:35:09.503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0000087d@2017/2/8:22:35:09.515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0000087e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0000087f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17:35:09, Info                  CSI    00000880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00000881@2017/2/8:22:35:10.198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00000882@2017/2/8:22:35:10.233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00000883@2017/2/8:22:35:10.246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00000884@2017/2/8:22:35:10.263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00000885@2017/2/8:22:35:10.276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00000886@2017/2/8:22:35:10.293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00000887@2017/2/8:22:35:10.307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00000888@2017/2/8:22:35:10.320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00000889@2017/2/8:22:35:10.332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0000088a@2017/2/8:22:35:10.345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0000088b@2017/2/8:22:35:10.359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0000088c@2017/2/8:22:35:10.373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0000088d@2017/2/8:22:35:10.386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0000088e@2017/2/8:22:35:10.398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0000088f@2017/2/8:22:35:10.411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00000890@2017/2/8:22:35:10.425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00000891@2017/2/8:22:35:10.437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00000892@2017/2/8:22:35:10.450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00000893@2017/2/8:22:35:10.464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00000894@2017/2/8:22:35:10.561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00000895@2017/2/8:22:35:10.587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00000896@2017/2/8:22:35:10.605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00000897@2017/2/8:22:35:10.619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00000898@2017/2/8:22:35:10.631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00000899@2017/2/8:22:35:10.644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0000089a@2017/2/8:22:35:10.657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0000089b@2017/2/8:22:35:10.670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0000089c@2017/2/8:22:35:10.682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0000089d@2017/2/8:22:35:10.695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0000089e@2017/2/8:22:35:10.709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0000089f@2017/2/8:22:35:10.721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000008a0@2017/2/8:22:35:10.734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000008a1@2017/2/8:22:35:10.746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000008a2@2017/2/8:22:35:10.759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000008a3@2017/2/8:22:35:10.772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000008a4@2017/2/8:22:35:10.785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000008a5@2017/2/8:22:35:10.798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000008a6@2017/2/8:22:35:10.810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000008a7@2017/2/8:22:35:10.823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000008a8@2017/2/8:22:35:10.835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000008a9@2017/2/8:22:35:10.847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000008aa@2017/2/8:22:35:10.860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000008ab@2017/2/8:22:35:10.873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000008ac@2017/2/8:22:35:10.886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000008ad@2017/2/8:22:35:10.900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000008ae@2017/2/8:22:35:10.912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000008af@2017/2/8:22:35:10.924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000008b0@2017/2/8:22:35:10.937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000008b1@2017/2/8:22:35:10.949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000008b2@2017/2/8:22:35:10.962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000008b3@2017/2/8:22:35:10.974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17:35:10, Info                  CSI    000008b4@2017/2/8:22:35:10.988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000008b5@2017/2/8:22:35:11.00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000008b6@2017/2/8:22:35:11.014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000008b7@2017/2/8:22:35:11.026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000008b8@2017/2/8:22:35:11.039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000008b9@2017/2/8:22:35:11.051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000008ba@2017/2/8:22:35:11.064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000008bb@2017/2/8:22:35:11.077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000008bc@2017/2/8:22:35:11.090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000008bd@2017/2/8:22:35:11.103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000008be@2017/2/8:22:35:11.116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000008bf@2017/2/8:22:35:11.129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000008c0@2017/2/8:22:35:11.141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000008c1@2017/2/8:22:35:11.155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000008c2@2017/2/8:22:35:11.168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000008c3@2017/2/8:22:35:11.181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000008c4@2017/2/8:22:35:11.198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000008c5@2017/2/8:22:35:11.210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000008c6@2017/2/8:22:35:11.223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000008c7@2017/2/8:22:35:11.236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000008c8@2017/2/8:22:35:11.250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000008c9@2017/2/8:22:35:11.263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000008ca@2017/2/8:22:35:11.276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000008cb@2017/2/8:22:35:11.288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000008cc@2017/2/8:22:35:11.301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000008cd@2017/2/8:22:35:11.314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000008ce@2017/2/8:22:35:11.326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000008cf@2017/2/8:22:35:11.340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000008d0@2017/2/8:22:35:11.352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000008d1@2017/2/8:22:35:11.365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000008d2@2017/2/8:22:35:11.378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000008d3@2017/2/8:22:35:11.390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000008d4@2017/2/8:22:35:11.403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000008d5@2017/2/8:22:35:11.415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000008d6@2017/2/8:22:35:11.428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000008d7@2017/2/8:22:35:11.445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000008d8@2017/2/8:22:35:11.459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000008d9@2017/2/8:22:35:11.472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000008da@2017/2/8:22:35:11.485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000008db@2017/2/8:22:35:11.499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000008dc@2017/2/8:22:35:11.511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000008dd@2017/2/8:22:35:11.523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000008de@2017/2/8:22:35:11.536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000008df@2017/2/8:22:35:11.548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000008e0@2017/2/8:22:35:11.561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000008e1@2017/2/8:22:35:11.574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000008e2@2017/2/8:22:35:11.586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000008e3@2017/2/8:22:35:11.599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000008e4@2017/2/8:22:35:11.612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000008e5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000008e6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17:35:11, Info                  CSI    000008e7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000008e8@2017/2/8:22:35:12.050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000008e9@2017/2/8:22:35:12.062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000008ea@2017/2/8:22:35:12.075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000008eb@2017/2/8:22:35:12.089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000008ec@2017/2/8:22:35:12.101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000008ed@2017/2/8:22:35:12.114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000008ee@2017/2/8:22:35:12.127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000008ef@2017/2/8:22:35:12.139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000008f0@2017/2/8:22:35:12.155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000008f1@2017/2/8:22:35:12.167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000008f2@2017/2/8:22:35:12.180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000008f3@2017/2/8:22:35:12.192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000008f4@2017/2/8:22:35:12.205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000008f5@2017/2/8:22:35:12.217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000008f6@2017/2/8:22:35:12.231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000008f7@2017/2/8:22:35:12.244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000008f8@2017/2/8:22:35:12.257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000008f9@2017/2/8:22:35:12.270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000008fa@2017/2/8:22:35:12.283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000008fb@2017/2/8:22:35:12.295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000008fc@2017/2/8:22:35:12.308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000008fd@2017/2/8:22:35:12.321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000008fe@2017/2/8:22:35:12.333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000008ff@2017/2/8:22:35:12.346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00000900@2017/2/8:22:35:12.359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00000901@2017/2/8:22:35:12.372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00000902@2017/2/8:22:35:12.384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00000903@2017/2/8:22:35:12.396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00000904@2017/2/8:22:35:12.409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00000905@2017/2/8:22:35:12.422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00000906@2017/2/8:22:35:12.434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00000907@2017/2/8:22:35:12.446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00000908@2017/2/8:22:35:12.460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00000909@2017/2/8:22:35:12.473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0000090a@2017/2/8:22:35:12.486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0000090b@2017/2/8:22:35:12.498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0000090c@2017/2/8:22:35:12.511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0000090d@2017/2/8:22:35:12.523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0000090e@2017/2/8:22:35:12.535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0000090f@2017/2/8:22:35:12.548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00000910@2017/2/8:22:35:12.562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00000911@2017/2/8:22:35:12.574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00000912@2017/2/8:22:35:12.587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00000913@2017/2/8:22:35:12.600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00000914@2017/2/8:22:35:12.612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00000915@2017/2/8:22:35:12.625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00000916@2017/2/8:22:35:12.638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00000917@2017/2/8:22:35:12.650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00000918@2017/2/8:22:35:12.663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00000919@2017/2/8:22:35:12.675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0000091a@2017/2/8:22:35:12.689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0000091b@2017/2/8:22:35:12.702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0000091c@2017/2/8:22:35:12.714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0000091d@2017/2/8:22:35:12.726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0000091e@2017/2/8:22:35:12.739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0000091f@2017/2/8:22:35:12.751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00000920@2017/2/8:22:35:12.764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00000921@2017/2/8:22:35:12.777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00000922@2017/2/8:22:35:12.790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00000923@2017/2/8:22:35:12.803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00000924@2017/2/8:22:35:12.816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00000925@2017/2/8:22:35:12.828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00000926@2017/2/8:22:35:12.841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00000927@2017/2/8:22:35:12.853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00000928@2017/2/8:22:35:12.867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00000929@2017/2/8:22:35:12.881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0000092a@2017/2/8:22:35:12.894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0000092b@2017/2/8:22:35:12.907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0000092c@2017/2/8:22:35:12.920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0000092d@2017/2/8:22:35:12.932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0000092e@2017/2/8:22:35:12.945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0000092f@2017/2/8:22:35:12.958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00000930@2017/2/8:22:35:12.971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00000931@2017/2/8:22:35:12.983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17:35:12, Info                  CSI    00000932@2017/2/8:22:35:12.996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00000933@2017/2/8:22:35:13.09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00000934@2017/2/8:22:35:13.021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00000935@2017/2/8:22:35:13.033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00000936@2017/2/8:22:35:13.047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00000937@2017/2/8:22:35:13.060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00000938@2017/2/8:22:35:13.073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00000939@2017/2/8:22:35:13.085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0000093a@2017/2/8:22:35:13.098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0000093b@2017/2/8:22:35:13.111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0000093c@2017/2/8:22:35:13.124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0000093d@2017/2/8:22:35:13.136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0000093e@2017/2/8:22:35:13.149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0000093f@2017/2/8:22:35:13.162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00000940@2017/2/8:22:35:13.175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00000941@2017/2/8:22:35:13.187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00000942@2017/2/8:22:35:13.199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00000943@2017/2/8:22:35:13.212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00000944@2017/2/8:22:35:13.225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00000945@2017/2/8:22:35:13.237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00000946@2017/2/8:22:35:13.251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00000947@2017/2/8:22:35:13.264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00000948@2017/2/8:22:35:13.277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00000949@2017/2/8:22:35:13.290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0000094a@2017/2/8:22:35:13.303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0000094b@2017/2/8:22:35:13.315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0000094c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0000094d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0000094e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0000094f@2017/2/8:22:35:13.627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00000950@2017/2/8:22:35:13.641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00000951@2017/2/8:22:35:13.653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00000952@2017/2/8:22:35:13.666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00000953@2017/2/8:22:35:13.678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00000954@2017/2/8:22:35:13.690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00000955@2017/2/8:22:35:13.703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00000956@2017/2/8:22:35:13.716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00000957@2017/2/8:22:35:13.728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00000958@2017/2/8:22:35:13.741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00000959@2017/2/8:22:35:13.753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0000095a@2017/2/8:22:35:13.766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0000095b@2017/2/8:22:35:13.778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0000095c@2017/2/8:22:35:13.790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0000095d@2017/2/8:22:35:13.803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0000095e@2017/2/8:22:35:13.815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0000095f@2017/2/8:22:35:13.827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00000960@2017/2/8:22:35:13.840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00000961@2017/2/8:22:35:13.852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00000962@2017/2/8:22:35:13.865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00000963@2017/2/8:22:35:13.878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00000964@2017/2/8:22:35:13.891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00000965@2017/2/8:22:35:13.904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17:35:13, Info                  CSI    00000966@2017/2/8:22:35:13.976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00000967@2017/2/8:22:35:14.04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00000968@2017/2/8:22:35:14.017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00000969@2017/2/8:22:35:14.031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0000096a@2017/2/8:22:35:14.044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0000096b@2017/2/8:22:35:14.056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0000096c@2017/2/8:22:35:14.068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0000096d@2017/2/8:22:35:14.082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0000096e@2017/2/8:22:35:14.094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0000096f@2017/2/8:22:35:14.107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00000970@2017/2/8:22:35:14.119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00000971@2017/2/8:22:35:14.131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00000972@2017/2/8:22:35:14.144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00000973@2017/2/8:22:35:14.156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00000974@2017/2/8:22:35:14.169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00000975@2017/2/8:22:35:14.181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00000976@2017/2/8:22:35:14.193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00000977@2017/2/8:22:35:14.206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00000978@2017/2/8:22:35:14.218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00000979@2017/2/8:22:35:14.231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0000097a@2017/2/8:22:35:14.244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0000097b@2017/2/8:22:35:14.257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0000097c@2017/2/8:22:35:14.270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0000097d@2017/2/8:22:35:14.282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0000097e@2017/2/8:22:35:14.295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0000097f@2017/2/8:22:35:14.307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00000980@2017/2/8:22:35:14.320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00000981@2017/2/8:22:35:14.332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00000982@2017/2/8:22:35:14.345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00000983@2017/2/8:22:35:14.357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00000984@2017/2/8:22:35:14.370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00000985@2017/2/8:22:35:14.382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00000986@2017/2/8:22:35:14.395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00000987@2017/2/8:22:35:14.407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00000988@2017/2/8:22:35:14.419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00000989@2017/2/8:22:35:14.432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0000098a@2017/2/8:22:35:14.444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0000098b@2017/2/8:22:35:14.457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0000098c@2017/2/8:22:35:14.469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0000098d@2017/2/8:22:35:14.485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0000098e@2017/2/8:22:35:14.499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0000098f@2017/2/8:22:35:14.511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00000990@2017/2/8:22:35:14.524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00000991@2017/2/8:22:35:14.537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00000992@2017/2/8:22:35:14.549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00000993@2017/2/8:22:35:14.562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00000994@2017/2/8:22:35:14.574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00000995@2017/2/8:22:35:14.586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00000996@2017/2/8:22:35:14.599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00000997@2017/2/8:22:35:14.611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00000998@2017/2/8:22:35:14.623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00000999@2017/2/8:22:35:14.636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0000099a@2017/2/8:22:35:14.648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0000099b@2017/2/8:22:35:14.660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0000099c@2017/2/8:22:35:14.673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0000099d@2017/2/8:22:35:14.685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0000099e@2017/2/8:22:35:14.697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0000099f@2017/2/8:22:35:14.710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000009a0@2017/2/8:22:35:14.722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000009a1@2017/2/8:22:35:14.734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000009a2@2017/2/8:22:35:14.746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000009a3@2017/2/8:22:35:14.759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000009a4@2017/2/8:22:35:14.772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000009a5@2017/2/8:22:35:14.784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000009a6@2017/2/8:22:35:14.796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000009a7@2017/2/8:22:35:14.809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000009a8@2017/2/8:22:35:14.821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000009a9@2017/2/8:22:35:14.833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000009aa@2017/2/8:22:35:14.846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000009ab@2017/2/8:22:35:14.858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000009ac@2017/2/8:22:35:14.871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000009ad@2017/2/8:22:35:14.884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000009ae@2017/2/8:22:35:14.897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000009af@2017/2/8:22:35:14.910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000009b0@2017/2/8:22:35:14.922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000009b1@2017/2/8:22:35:14.935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000009b2@2017/2/8:22:35:14.947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17:35:14, Info                  CSI    000009b3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17:35:15, Info                  CSI    000009b4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17:35:15, Info                  CSI    000009b5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000009b6@2017/2/8:22:35:16.362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000009b7@2017/2/8:22:35:16.376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000009b8@2017/2/8:22:35:16.390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000009b9@2017/2/8:22:35:16.404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000009ba@2017/2/8:22:35:16.417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000009bb@2017/2/8:22:35:16.429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000009bc@2017/2/8:22:35:16.442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000009bd@2017/2/8:22:35:16.454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000009be@2017/2/8:22:35:16.468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000009bf@2017/2/8:22:35:16.481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000009c0@2017/2/8:22:35:16.501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000009c1@2017/2/8:22:35:16.514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000009c2@2017/2/8:22:35:16.527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000009c3@2017/2/8:22:35:16.546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000009c4@2017/2/8:22:35:16.559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000009c5@2017/2/8:22:35:16.571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000009c6@2017/2/8:22:35:16.585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000009c7@2017/2/8:22:35:16.598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000009c8@2017/2/8:22:35:16.611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000009c9@2017/2/8:22:35:16.624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000009ca@2017/2/8:22:35:16.638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000009cb@2017/2/8:22:35:16.652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000009cc@2017/2/8:22:35:16.666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000009cd@2017/2/8:22:35:16.679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000009ce@2017/2/8:22:35:16.692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000009cf@2017/2/8:22:35:16.705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000009d0@2017/2/8:22:35:16.718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000009d1@2017/2/8:22:35:16.732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000009d2@2017/2/8:22:35:16.744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000009d3@2017/2/8:22:35:16.757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000009d4@2017/2/8:22:35:16.770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000009d5@2017/2/8:22:35:16.784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000009d6@2017/2/8:22:35:16.797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000009d7@2017/2/8:22:35:16.810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000009d8@2017/2/8:22:35:16.822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000009d9@2017/2/8:22:35:16.834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000009da@2017/2/8:22:35:16.847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000009db@2017/2/8:22:35:16.862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000009dc@2017/2/8:22:35:16.875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000009dd@2017/2/8:22:35:16.893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000009de@2017/2/8:22:35:16.908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000009df@2017/2/8:22:35:16.921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000009e0@2017/2/8:22:35:16.935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000009e1@2017/2/8:22:35:16.949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000009e2@2017/2/8:22:35:16.964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000009e3@2017/2/8:22:35:16.976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17:35:16, Info                  CSI    000009e4@2017/2/8:22:35:16.990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000009e5@2017/2/8:22:35:17.04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000009e6@2017/2/8:22:35:17.016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000009e7@2017/2/8:22:35:17.029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000009e8@2017/2/8:22:35:17.041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000009e9@2017/2/8:22:35:17.054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000009ea@2017/2/8:22:35:17.067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000009eb@2017/2/8:22:35:17.080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000009ec@2017/2/8:22:35:17.092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000009ed@2017/2/8:22:35:17.105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000009ee@2017/2/8:22:35:17.120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000009ef@2017/2/8:22:35:17.132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000009f0@2017/2/8:22:35:17.145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000009f1@2017/2/8:22:35:17.159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000009f2@2017/2/8:22:35:17.173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000009f3@2017/2/8:22:35:17.185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000009f4@2017/2/8:22:35:17.198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000009f5@2017/2/8:22:35:17.212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000009f6@2017/2/8:22:35:17.224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000009f7@2017/2/8:22:35:17.237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000009f8@2017/2/8:22:35:17.251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000009f9@2017/2/8:22:35:17.265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000009fa@2017/2/8:22:35:17.277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000009fb@2017/2/8:22:35:17.290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000009fc@2017/2/8:22:35:17.302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000009fd@2017/2/8:22:35:17.314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000009fe@2017/2/8:22:35:17.328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000009ff@2017/2/8:22:35:17.340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00000a00@2017/2/8:22:35:17.354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00000a01@2017/2/8:22:35:17.367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00000a02@2017/2/8:22:35:17.381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00000a03@2017/2/8:22:35:17.395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00000a04@2017/2/8:22:35:17.410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00000a05@2017/2/8:22:35:17.423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00000a06@2017/2/8:22:35:17.436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00000a07@2017/2/8:22:35:17.449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00000a08@2017/2/8:22:35:17.463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00000a09@2017/2/8:22:35:17.477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00000a0a@2017/2/8:22:35:17.490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00000a0b@2017/2/8:22:35:17.506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00000a0c@2017/2/8:22:35:17.520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00000a0d@2017/2/8:22:35:17.533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00000a0e@2017/2/8:22:35:17.547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00000a0f@2017/2/8:22:35:17.559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00000a10@2017/2/8:22:35:17.571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00000a11@2017/2/8:22:35:17.590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00000a12@2017/2/8:22:35:17.605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00000a13@2017/2/8:22:35:17.619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00000a14@2017/2/8:22:35:17.631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00000a15@2017/2/8:22:35:17.649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00000a16@2017/2/8:22:35:17.708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00000a17@2017/2/8:22:35:17.721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00000a18@2017/2/8:22:35:17.735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00000a19@2017/2/8:22:35:17.748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00000a1a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00000a1b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17:35:17, Info                  CSI    00000a1c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00000a1d@2017/2/8:22:35:20.106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00000a1e@2017/2/8:22:35:20.120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00000a1f@2017/2/8:22:35:20.132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00000a20@2017/2/8:22:35:20.148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00000a21@2017/2/8:22:35:20.160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00000a22@2017/2/8:22:35:20.173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00000a23@2017/2/8:22:35:20.224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00000a24@2017/2/8:22:35:20.240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00000a25@2017/2/8:22:35:20.254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00000a26@2017/2/8:22:35:20.272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00000a27@2017/2/8:22:35:20.284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00000a28@2017/2/8:22:35:20.297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00000a29@2017/2/8:22:35:20.311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00000a2a@2017/2/8:22:35:20.327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00000a2b@2017/2/8:22:35:20.339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00000a2c@2017/2/8:22:35:20.354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00000a2d@2017/2/8:22:35:20.367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00000a2e@2017/2/8:22:35:20.382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00000a2f@2017/2/8:22:35:20.395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00000a30@2017/2/8:22:35:20.407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00000a31@2017/2/8:22:35:20.423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00000a32@2017/2/8:22:35:20.435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00000a33@2017/2/8:22:35:20.448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00000a34@2017/2/8:22:35:20.463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00000a35@2017/2/8:22:35:20.477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00000a36@2017/2/8:22:35:20.492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00000a37@2017/2/8:22:35:20.504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00000a38@2017/2/8:22:35:20.517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00000a39@2017/2/8:22:35:20.530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00000a3a@2017/2/8:22:35:20.545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00000a3b@2017/2/8:22:35:20.561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00000a3c@2017/2/8:22:35:20.575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00000a3d@2017/2/8:22:35:20.589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00000a3e@2017/2/8:22:35:20.605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00000a3f@2017/2/8:22:35:20.620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00000a40@2017/2/8:22:35:20.633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00000a41@2017/2/8:22:35:20.648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00000a42@2017/2/8:22:35:20.662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00000a43@2017/2/8:22:35:20.674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00000a44@2017/2/8:22:35:20.687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00000a45@2017/2/8:22:35:20.700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00000a46@2017/2/8:22:35:20.717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00000a47@2017/2/8:22:35:20.729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00000a48@2017/2/8:22:35:20.743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00000a49@2017/2/8:22:35:20.756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00000a4a@2017/2/8:22:35:20.786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00000a4b@2017/2/8:22:35:20.799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00000a4c@2017/2/8:22:35:20.813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00000a4d@2017/2/8:22:35:20.826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00000a4e@2017/2/8:22:35:20.838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00000a4f@2017/2/8:22:35:20.851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00000a50@2017/2/8:22:35:20.865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00000a51@2017/2/8:22:35:20.879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00000a52@2017/2/8:22:35:20.896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00000a53@2017/2/8:22:35:20.911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00000a54@2017/2/8:22:35:20.924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00000a55@2017/2/8:22:35:20.937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00000a56@2017/2/8:22:35:20.950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00000a57@2017/2/8:22:35:20.964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00000a58@2017/2/8:22:35:20.977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17:35:20, Info                  CSI    00000a59@2017/2/8:22:35:20.989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00000a5a@2017/2/8:22:35:21.02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00000a5b@2017/2/8:22:35:21.041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00000a5c@2017/2/8:22:35:21.056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00000a5d@2017/2/8:22:35:21.069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00000a5e@2017/2/8:22:35:21.090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00000a5f@2017/2/8:22:35:21.143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00000a60@2017/2/8:22:35:21.156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00000a61@2017/2/8:22:35:21.169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00000a62@2017/2/8:22:35:21.181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00000a63@2017/2/8:22:35:21.193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00000a64@2017/2/8:22:35:21.207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00000a65@2017/2/8:22:35:21.221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00000a66@2017/2/8:22:35:21.267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00000a67@2017/2/8:22:35:21.296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00000a68@2017/2/8:22:35:21.308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00000a69@2017/2/8:22:35:21.321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00000a6a@2017/2/8:22:35:21.333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00000a6b@2017/2/8:22:35:21.348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00000a6c@2017/2/8:22:35:21.377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00000a6d@2017/2/8:22:35:21.390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00000a6e@2017/2/8:22:35:21.404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00000a6f@2017/2/8:22:35:21.419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00000a70@2017/2/8:22:35:21.434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00000a71@2017/2/8:22:35:21.450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00000a72@2017/2/8:22:35:21.463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00000a73@2017/2/8:22:35:21.477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00000a74@2017/2/8:22:35:21.489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00000a75@2017/2/8:22:35:21.503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00000a76@2017/2/8:22:35:21.515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00000a77@2017/2/8:22:35:21.527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00000a78@2017/2/8:22:35:21.542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00000a79@2017/2/8:22:35:21.557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00000a7a@2017/2/8:22:35:21.569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00000a7b@2017/2/8:22:35:21.583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00000a7c@2017/2/8:22:35:21.597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00000a7d@2017/2/8:22:35:21.610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00000a7e@2017/2/8:22:35:21.623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00000a7f@2017/2/8:22:35:21.641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00000a80@2017/2/8:22:35:21.653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00000a81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00000a82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00000a83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00000a84@2017/2/8:22:35:21.926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00000a85@2017/2/8:22:35:21.939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00000a86@2017/2/8:22:35:21.951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00000a87@2017/2/8:22:35:21.964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00000a88@2017/2/8:22:35:21.976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17:35:21, Info                  CSI    00000a89@2017/2/8:22:35:21.989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00000a8a@2017/2/8:22:35:22.01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00000a8b@2017/2/8:22:35:22.014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00000a8c@2017/2/8:22:35:22.026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00000a8d@2017/2/8:22:35:22.039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00000a8e@2017/2/8:22:35:22.051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00000a8f@2017/2/8:22:35:22.064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00000a90@2017/2/8:22:35:22.076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00000a91@2017/2/8:22:35:22.089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00000a92@2017/2/8:22:35:22.101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00000a93@2017/2/8:22:35:22.114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00000a94@2017/2/8:22:35:22.126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00000a95@2017/2/8:22:35:22.138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00000a96@2017/2/8:22:35:22.151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00000a97@2017/2/8:22:35:22.164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00000a98@2017/2/8:22:35:22.177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00000a99@2017/2/8:22:35:22.189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00000a9a@2017/2/8:22:35:22.201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00000a9b@2017/2/8:22:35:22.214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00000a9c@2017/2/8:22:35:22.227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00000a9d@2017/2/8:22:35:22.240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00000a9e@2017/2/8:22:35:22.252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00000a9f@2017/2/8:22:35:22.265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00000aa0@2017/2/8:22:35:22.278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00000aa1@2017/2/8:22:35:22.292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00000aa2@2017/2/8:22:35:22.307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00000aa3@2017/2/8:22:35:22.319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00000aa4@2017/2/8:22:35:22.332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00000aa5@2017/2/8:22:35:22.344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00000aa6@2017/2/8:22:35:22.357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00000aa7@2017/2/8:22:35:22.369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00000aa8@2017/2/8:22:35:22.382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00000aa9@2017/2/8:22:35:22.394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00000aaa@2017/2/8:22:35:22.406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00000aab@2017/2/8:22:35:22.419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00000aac@2017/2/8:22:35:22.431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00000aad@2017/2/8:22:35:22.446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00000aae@2017/2/8:22:35:22.463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00000aaf@2017/2/8:22:35:22.476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00000ab0@2017/2/8:22:35:22.489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00000ab1@2017/2/8:22:35:22.501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00000ab2@2017/2/8:22:35:22.514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00000ab3@2017/2/8:22:35:22.528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00000ab4@2017/2/8:22:35:22.541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00000ab5@2017/2/8:22:35:22.553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00000ab6@2017/2/8:22:35:22.566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00000ab7@2017/2/8:22:35:22.578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00000ab8@2017/2/8:22:35:22.591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00000ab9@2017/2/8:22:35:22.603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00000aba@2017/2/8:22:35:22.615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00000abb@2017/2/8:22:35:22.628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00000abc@2017/2/8:22:35:22.640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00000abd@2017/2/8:22:35:22.653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00000abe@2017/2/8:22:35:22.665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00000abf@2017/2/8:22:35:22.678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00000ac0@2017/2/8:22:35:22.690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00000ac1@2017/2/8:22:35:22.702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00000ac2@2017/2/8:22:35:22.715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00000ac3@2017/2/8:22:35:22.727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00000ac4@2017/2/8:22:35:22.740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00000ac5@2017/2/8:22:35:22.752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00000ac6@2017/2/8:22:35:22.765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00000ac7@2017/2/8:22:35:22.777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00000ac8@2017/2/8:22:35:22.790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00000ac9@2017/2/8:22:35:22.802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00000aca@2017/2/8:22:35:22.815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00000acb@2017/2/8:22:35:22.827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00000acc@2017/2/8:22:35:22.840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00000acd@2017/2/8:22:35:22.852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00000ace@2017/2/8:22:35:22.866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00000acf@2017/2/8:22:35:22.881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00000ad0@2017/2/8:22:35:22.895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00000ad1@2017/2/8:22:35:22.908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00000ad2@2017/2/8:22:35:22.921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00000ad3@2017/2/8:22:35:22.933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00000ad4@2017/2/8:22:35:22.945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00000ad5@2017/2/8:22:35:22.958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00000ad6@2017/2/8:22:35:22.970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00000ad7@2017/2/8:22:35:22.983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17:35:22, Info                  CSI    00000ad8@2017/2/8:22:35:22.996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17:35:23, Info                  CSI    00000ad9@2017/2/8:22:35:23.09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17:35:23, Info                  CSI    00000ada@2017/2/8:22:35:23.022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17:35:23, Info                  CSI    00000adb@2017/2/8:22:35:23.034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17:35:23, Info                  CSI    00000adc@2017/2/8:22:35:23.047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17:35:23, Info                  CSI    00000add@2017/2/8:22:35:23.059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17:35:23, Info                  CSI    00000ade@2017/2/8:22:35:23.072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17:35:23, Info                  CSI    00000adf@2017/2/8:22:35:23.084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17:35:23, Info                  CSI    00000ae0@2017/2/8:22:35:23.097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17:35:23, Info                  CSI    00000ae1@2017/2/8:22:35:23.110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17:35:23, Info                  CSI    00000ae2@2017/2/8:22:35:23.122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17:35:23, Info                  CSI    00000ae3@2017/2/8:22:35:23.134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17:35:23, Info                  CSI    00000ae4@2017/2/8:22:35:23.147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17:35:23, Info                  CSI    00000ae5@2017/2/8:22:35:23.159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17:35:23, Info                  CSI    00000ae6@2017/2/8:22:35:23.172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17:35:23, Info                  CSI    00000ae7@2017/2/8:22:35:23.184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17:35:23, Info                  CSI    00000ae8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17:35:23, Info                  CSI    00000ae9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17:35:23, Info                  CSI    00000aea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17:35:23, Info                  CSI    00000aeb@2017/2/8:22:35:23.702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17:35:23, Info                  CSI    00000aec@2017/2/8:22:35:23.715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17:35:23, Info                  CSI    00000aed@2017/2/8:22:35:23.727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17:35:23, Info                  CSI    00000aee@2017/2/8:22:35:23.739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17:35:23, Info                  CSI    00000aef@2017/2/8:22:35:23.752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17:35:23, Info                  CSI    00000af0@2017/2/8:22:35:23.764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17:35:23, Info                  CSI    00000af1@2017/2/8:22:35:23.777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17:35:23, Info                  CSI    00000af2@2017/2/8:22:35:23.790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17:35:23, Info                  CSI    00000af3@2017/2/8:22:35:23.802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17:35:23, Info                  CSI    00000af4@2017/2/8:22:35:23.815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17:35:23, Info                  CSI    00000af5@2017/2/8:22:35:23.828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17:35:23, Info                  CSI    00000af6@2017/2/8:22:35:23.841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17:35:23, Info                  CSI    00000af7@2017/2/8:22:35:23.853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17:35:23, Info                  CSI    00000af8@2017/2/8:22:35:23.866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17:35:23, Info                  CSI    00000af9@2017/2/8:22:35:23.879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17:35:23, Info                  CSI    00000afa@2017/2/8:22:35:23.910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17:35:23, Info                  CSI    00000afb@2017/2/8:22:35:23.923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17:35:23, Info                  CSI    00000afc@2017/2/8:22:35:23.935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17:35:23, Info                  CSI    00000afd@2017/2/8:22:35:23.947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17:35:23, Info                  CSI    00000afe@2017/2/8:22:35:23.959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17:35:23, Info                  CSI    00000aff@2017/2/8:22:35:23.972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17:35:23, Info                  CSI    00000b00@2017/2/8:22:35:23.984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17:35:23, Info                  CSI    00000b01@2017/2/8:22:35:23.996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00000b02@2017/2/8:22:35:24.09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00000b03@2017/2/8:22:35:24.025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00000b04@2017/2/8:22:35:24.037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00000b05@2017/2/8:22:35:24.049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00000b06@2017/2/8:22:35:24.062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00000b07@2017/2/8:22:35:24.074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00000b08@2017/2/8:22:35:24.088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00000b09@2017/2/8:22:35:24.104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00000b0a@2017/2/8:22:35:24.117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00000b0b@2017/2/8:22:35:24.129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00000b0c@2017/2/8:22:35:24.141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00000b0d@2017/2/8:22:35:24.154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00000b0e@2017/2/8:22:35:24.178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00000b0f@2017/2/8:22:35:24.190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00000b10@2017/2/8:22:35:24.203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00000b11@2017/2/8:22:35:24.216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00000b12@2017/2/8:22:35:24.228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00000b13@2017/2/8:22:35:24.242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00000b14@2017/2/8:22:35:24.254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00000b15@2017/2/8:22:35:24.267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00000b16@2017/2/8:22:35:24.280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00000b17@2017/2/8:22:35:24.292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00000b18@2017/2/8:22:35:24.305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00000b19@2017/2/8:22:35:24.318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00000b1a@2017/2/8:22:35:24.329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00000b1b@2017/2/8:22:35:24.343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00000b1c@2017/2/8:22:35:24.356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00000b1d@2017/2/8:22:35:24.368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00000b1e@2017/2/8:22:35:24.380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00000b1f@2017/2/8:22:35:24.393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00000b20@2017/2/8:22:35:24.405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00000b21@2017/2/8:22:35:24.417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00000b22@2017/2/8:22:35:24.430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00000b23@2017/2/8:22:35:24.442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00000b24@2017/2/8:22:35:24.455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00000b25@2017/2/8:22:35:24.468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00000b26@2017/2/8:22:35:24.480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00000b27@2017/2/8:22:35:24.492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00000b28@2017/2/8:22:35:24.505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00000b29@2017/2/8:22:35:24.517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00000b2a@2017/2/8:22:35:24.530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00000b2b@2017/2/8:22:35:24.542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00000b2c@2017/2/8:22:35:24.555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00000b2d@2017/2/8:22:35:24.568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00000b2e@2017/2/8:22:35:24.580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00000b2f@2017/2/8:22:35:24.592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00000b30@2017/2/8:22:35:24.605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00000b31@2017/2/8:22:35:24.617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00000b32@2017/2/8:22:35:24.629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00000b33@2017/2/8:22:35:24.642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00000b34@2017/2/8:22:35:24.654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00000b35@2017/2/8:22:35:24.666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00000b36@2017/2/8:22:35:24.679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00000b37@2017/2/8:22:35:24.692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00000b38@2017/2/8:22:35:24.704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00000b39@2017/2/8:22:35:24.717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00000b3a@2017/2/8:22:35:24.730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00000b3b@2017/2/8:22:35:24.742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00000b3c@2017/2/8:22:35:24.754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00000b3d@2017/2/8:22:35:24.766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00000b3e@2017/2/8:22:35:24.779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00000b3f@2017/2/8:22:35:24.792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00000b40@2017/2/8:22:35:24.809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00000b41@2017/2/8:22:35:24.821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00000b42@2017/2/8:22:35:24.833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00000b43@2017/2/8:22:35:24.846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00000b44@2017/2/8:22:35:24.858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00000b45@2017/2/8:22:35:24.871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00000b46@2017/2/8:22:35:24.883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00000b47@2017/2/8:22:35:24.895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00000b48@2017/2/8:22:35:24.908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00000b49@2017/2/8:22:35:24.921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00000b4a@2017/2/8:22:35:24.933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00000b4b@2017/2/8:22:35:24.945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00000b4c@2017/2/8:22:35:24.957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00000b4d@2017/2/8:22:35:24.970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17:35:24, Info                  CSI    00000b4e@2017/2/8:22:35:24.982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17:35:25, Info                  CSI    00000b4f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17:35:25, Info                  CSI    00000b50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17:35:25, Info                  CSI    00000b51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17:35:25, Info                  CSI    00000b52@2017/2/8:22:35:25.799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17:35:25, Info                  CSI    00000b53@2017/2/8:22:35:25.812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17:35:25, Info                  CSI    00000b54@2017/2/8:22:35:25.824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17:35:25, Info                  CSI    00000b55@2017/2/8:22:35:25.837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17:35:25, Info                  CSI    00000b56@2017/2/8:22:35:25.850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17:35:25, Info                  CSI    00000b57@2017/2/8:22:35:25.862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17:35:25, Info                  CSI    00000b58@2017/2/8:22:35:25.878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17:35:25, Info                  CSI    00000b59@2017/2/8:22:35:25.891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17:35:25, Info                  CSI    00000b5a@2017/2/8:22:35:25.904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17:35:25, Info                  CSI    00000b5b@2017/2/8:22:35:25.916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17:35:25, Info                  CSI    00000b5c@2017/2/8:22:35:25.929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17:35:25, Info                  CSI    00000b5d@2017/2/8:22:35:25.941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17:35:25, Info                  CSI    00000b5e@2017/2/8:22:35:25.953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17:35:25, Info                  CSI    00000b5f@2017/2/8:22:35:25.966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17:35:25, Info                  CSI    00000b60@2017/2/8:22:35:25.979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17:35:25, Info                  CSI    00000b61@2017/2/8:22:35:25.991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00000b62@2017/2/8:22:35:26.03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00000b63@2017/2/8:22:35:26.015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00000b64@2017/2/8:22:35:26.028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00000b65@2017/2/8:22:35:26.041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00000b66@2017/2/8:22:35:26.053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00000b67@2017/2/8:22:35:26.065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00000b68@2017/2/8:22:35:26.086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00000b69@2017/2/8:22:35:26.099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00000b6a@2017/2/8:22:35:26.111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00000b6b@2017/2/8:22:35:26.127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00000b6c@2017/2/8:22:35:26.141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00000b6d@2017/2/8:22:35:26.153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00000b6e@2017/2/8:22:35:26.165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00000b6f@2017/2/8:22:35:26.178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00000b70@2017/2/8:22:35:26.190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00000b71@2017/2/8:22:35:26.202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00000b72@2017/2/8:22:35:26.217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00000b73@2017/2/8:22:35:26.233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00000b74@2017/2/8:22:35:26.248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00000b75@2017/2/8:22:35:26.261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00000b76@2017/2/8:22:35:26.274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00000b77@2017/2/8:22:35:26.286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00000b78@2017/2/8:22:35:26.298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00000b79@2017/2/8:22:35:26.311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00000b7a@2017/2/8:22:35:26.323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00000b7b@2017/2/8:22:35:26.337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00000b7c@2017/2/8:22:35:26.348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00000b7d@2017/2/8:22:35:26.361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00000b7e@2017/2/8:22:35:26.373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00000b7f@2017/2/8:22:35:26.387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00000b80@2017/2/8:22:35:26.399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00000b81@2017/2/8:22:35:26.411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00000b82@2017/2/8:22:35:26.424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00000b83@2017/2/8:22:35:26.436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00000b84@2017/2/8:22:35:26.449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00000b85@2017/2/8:22:35:26.462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00000b86@2017/2/8:22:35:26.474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00000b87@2017/2/8:22:35:26.487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00000b88@2017/2/8:22:35:26.501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00000b89@2017/2/8:22:35:26.513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00000b8a@2017/2/8:22:35:26.525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00000b8b@2017/2/8:22:35:26.540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00000b8c@2017/2/8:22:35:26.557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00000b8d@2017/2/8:22:35:26.570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00000b8e@2017/2/8:22:35:26.582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00000b8f@2017/2/8:22:35:26.595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00000b90@2017/2/8:22:35:26.607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00000b91@2017/2/8:22:35:26.619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00000b92@2017/2/8:22:35:26.632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00000b93@2017/2/8:22:35:26.644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00000b94@2017/2/8:22:35:26.657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00000b95@2017/2/8:22:35:26.669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00000b96@2017/2/8:22:35:26.681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00000b97@2017/2/8:22:35:26.693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00000b98@2017/2/8:22:35:26.706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00000b99@2017/2/8:22:35:26.723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00000b9a@2017/2/8:22:35:26.737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00000b9b@2017/2/8:22:35:26.750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00000b9c@2017/2/8:22:35:26.762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00000b9d@2017/2/8:22:35:26.775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00000b9e@2017/2/8:22:35:26.787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00000b9f@2017/2/8:22:35:26.800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00000ba0@2017/2/8:22:35:26.812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00000ba1@2017/2/8:22:35:26.825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00000ba2@2017/2/8:22:35:26.838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00000ba3@2017/2/8:22:35:26.850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00000ba4@2017/2/8:22:35:26.863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00000ba5@2017/2/8:22:35:26.876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00000ba6@2017/2/8:22:35:26.889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00000ba7@2017/2/8:22:35:26.902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00000ba8@2017/2/8:22:35:26.914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00000ba9@2017/2/8:22:35:26.927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00000baa@2017/2/8:22:35:26.940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00000bab@2017/2/8:22:35:26.952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00000bac@2017/2/8:22:35:26.964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00000bad@2017/2/8:22:35:26.976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17:35:26, Info                  CSI    00000bae@2017/2/8:22:35:26.989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17:35:27, Info                  CSI    00000baf@2017/2/8:22:35:27.02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17:35:27, Info                  CSI    00000bb0@2017/2/8:22:35:27.014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17:35:27, Info                  CSI    00000bb1@2017/2/8:22:35:27.026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17:35:27, Info                  CSI    00000bb2@2017/2/8:22:35:27.039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17:35:27, Info                  CSI    00000bb3@2017/2/8:22:35:27.051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17:35:27, Info                  CSI    00000bb4@2017/2/8:22:35:27.063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17:35:27, Info                  CSI    00000bb5@2017/2/8:22:35:27.078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17:35:27, Info                  CSI    00000bb6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17:35:27, Info                  CSI    00000bb7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17:35:27, Info                  CSI    00000bb8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17:35:28, Info                  CSI    00000bb9@2017/2/8:22:35:28.722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17:35:28, Info                  CSI    00000bba@2017/2/8:22:35:28.738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17:35:28, Info                  CSI    00000bbb@2017/2/8:22:35:28.753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17:35:28, Info                  CSI    00000bbc@2017/2/8:22:35:28.776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17:35:28, Info                  CSI    00000bbd@2017/2/8:22:35:28.797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17:35:28, Info                  CSI    00000bbe@2017/2/8:22:35:28.812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17:35:28, Info                  CSI    00000bbf@2017/2/8:22:35:28.826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17:35:28, Info                  CSI    00000bc0@2017/2/8:22:35:28.843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17:35:28, Info                  CSI    00000bc1@2017/2/8:22:35:28.862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17:35:28, Info                  CSI    00000bc2@2017/2/8:22:35:28.878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17:35:28, Info                  CSI    00000bc3@2017/2/8:22:35:28.896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17:35:28, Info                  CSI    00000bc4@2017/2/8:22:35:28.914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17:35:28, Info                  CSI    00000bc5@2017/2/8:22:35:28.928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17:35:28, Info                  CSI    00000bc6@2017/2/8:22:35:28.943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17:35:28, Info                  CSI    00000bc7@2017/2/8:22:35:28.957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17:35:28, Info                  CSI    00000bc8@2017/2/8:22:35:28.971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17:35:28, Info                  CSI    00000bc9@2017/2/8:22:35:28.986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00000bca@2017/2/8:22:35:29.00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00000bcb@2017/2/8:22:35:29.014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00000bcc@2017/2/8:22:35:29.033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00000bcd@2017/2/8:22:35:29.048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00000bce@2017/2/8:22:35:29.062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00000bcf@2017/2/8:22:35:29.076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00000bd0@2017/2/8:22:35:29.090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00000bd1@2017/2/8:22:35:29.104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00000bd2@2017/2/8:22:35:29.121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00000bd3@2017/2/8:22:35:29.136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00000bd4@2017/2/8:22:35:29.151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00000bd5@2017/2/8:22:35:29.169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00000bd6@2017/2/8:22:35:29.186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00000bd7@2017/2/8:22:35:29.211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00000bd8@2017/2/8:22:35:29.225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00000bd9@2017/2/8:22:35:29.239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00000bda@2017/2/8:22:35:29.251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00000bdb@2017/2/8:22:35:29.265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00000bdc@2017/2/8:22:35:29.279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00000bdd@2017/2/8:22:35:29.292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00000bde@2017/2/8:22:35:29.305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00000bdf@2017/2/8:22:35:29.318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00000be0@2017/2/8:22:35:29.331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00000be1@2017/2/8:22:35:29.345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00000be2@2017/2/8:22:35:29.357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00000be3@2017/2/8:22:35:29.370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00000be4@2017/2/8:22:35:29.383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00000be5@2017/2/8:22:35:29.395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00000be6@2017/2/8:22:35:29.408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00000be7@2017/2/8:22:35:29.420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00000be8@2017/2/8:22:35:29.433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00000be9@2017/2/8:22:35:29.446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00000bea@2017/2/8:22:35:29.460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00000beb@2017/2/8:22:35:29.509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00000bec@2017/2/8:22:35:29.522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00000bed@2017/2/8:22:35:29.534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00000bee@2017/2/8:22:35:29.547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00000bef@2017/2/8:22:35:29.561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00000bf0@2017/2/8:22:35:29.574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00000bf1@2017/2/8:22:35:29.589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00000bf2@2017/2/8:22:35:29.601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00000bf3@2017/2/8:22:35:29.614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00000bf4@2017/2/8:22:35:29.626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00000bf5@2017/2/8:22:35:29.639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00000bf6@2017/2/8:22:35:29.652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00000bf7@2017/2/8:22:35:29.665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00000bf8@2017/2/8:22:35:29.677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00000bf9@2017/2/8:22:35:29.690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00000bfa@2017/2/8:22:35:29.703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00000bfb@2017/2/8:22:35:29.715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00000bfc@2017/2/8:22:35:29.728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00000bfd@2017/2/8:22:35:29.741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00000bfe@2017/2/8:22:35:29.753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00000bff@2017/2/8:22:35:29.766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00000c00@2017/2/8:22:35:29.778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00000c01@2017/2/8:22:35:29.793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00000c02@2017/2/8:22:35:29.806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00000c03@2017/2/8:22:35:29.818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00000c04@2017/2/8:22:35:29.831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00000c05@2017/2/8:22:35:29.843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00000c06@2017/2/8:22:35:29.856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00000c07@2017/2/8:22:35:29.869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00000c08@2017/2/8:22:35:29.882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00000c09@2017/2/8:22:35:29.894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00000c0a@2017/2/8:22:35:29.907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00000c0b@2017/2/8:22:35:29.919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00000c0c@2017/2/8:22:35:29.932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00000c0d@2017/2/8:22:35:29.945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00000c0e@2017/2/8:22:35:29.958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00000c0f@2017/2/8:22:35:29.970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00000c10@2017/2/8:22:35:29.984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17:35:29, Info                  CSI    00000c11@2017/2/8:22:35:29.997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17:35:30, Info                  CSI    00000c12@2017/2/8:22:35:30.010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17:35:30, Info                  CSI    00000c13@2017/2/8:22:35:30.023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17:35:30, Info                  CSI    00000c14@2017/2/8:22:35:30.036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17:35:30, Info                  CSI    00000c15@2017/2/8:22:35:30.051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17:35:30, Info                  CSI    00000c16@2017/2/8:22:35:30.064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17:35:30, Info                  CSI    00000c17@2017/2/8:22:35:30.077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17:35:30, Info                  CSI    00000c18@2017/2/8:22:35:30.091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17:35:30, Info                  CSI    00000c19@2017/2/8:22:35:30.104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17:35:30, Info                  CSI    00000c1a@2017/2/8:22:35:30.117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17:35:30, Info                  CSI    00000c1b@2017/2/8:22:35:30.130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17:35:30, Info                  CSI    00000c1c@2017/2/8:22:35:30.144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17:35:30, Info                  CSI    00000c1d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17:35:30, Info                  CSI    00000c1e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17:35:30, Info                  CSI    00000c1f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17:35:31, Info                  CSI    00000c20@2017/2/8:22:35:31.783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17:35:31, Info                  CSI    00000c21@2017/2/8:22:35:31.796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17:35:31, Info                  CSI    00000c22@2017/2/8:22:35:31.809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17:35:31, Info                  CSI    00000c23@2017/2/8:22:35:31.821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17:35:31, Info                  CSI    00000c24@2017/2/8:22:35:31.833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17:35:31, Info                  CSI    00000c25@2017/2/8:22:35:31.846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17:35:31, Info                  CSI    00000c26@2017/2/8:22:35:31.859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17:35:31, Info                  CSI    00000c27@2017/2/8:22:35:31.874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17:35:31, Info                  CSI    00000c28@2017/2/8:22:35:31.888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17:35:31, Info                  CSI    00000c29@2017/2/8:22:35:31.901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17:35:31, Info                  CSI    00000c2a@2017/2/8:22:35:31.913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17:35:31, Info                  CSI    00000c2b@2017/2/8:22:35:31.925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17:35:31, Info                  CSI    00000c2c@2017/2/8:22:35:31.938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17:35:31, Info                  CSI    00000c2d@2017/2/8:22:35:31.950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17:35:31, Info                  CSI    00000c2e@2017/2/8:22:35:31.962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17:35:31, Info                  CSI    00000c2f@2017/2/8:22:35:31.975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17:35:31, Info                  CSI    00000c30@2017/2/8:22:35:31.988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00000c31@2017/2/8:22:35:32.02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00000c32@2017/2/8:22:35:32.014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00000c33@2017/2/8:22:35:32.027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00000c34@2017/2/8:22:35:32.040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00000c35@2017/2/8:22:35:32.052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00000c36@2017/2/8:22:35:32.076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00000c37@2017/2/8:22:35:32.088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00000c38@2017/2/8:22:35:32.101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00000c39@2017/2/8:22:35:32.113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00000c3a@2017/2/8:22:35:32.125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00000c3b@2017/2/8:22:35:32.141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00000c3c@2017/2/8:22:35:32.153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00000c3d@2017/2/8:22:35:32.166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00000c3e@2017/2/8:22:35:32.179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00000c3f@2017/2/8:22:35:32.192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00000c40@2017/2/8:22:35:32.204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00000c41@2017/2/8:22:35:32.216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00000c42@2017/2/8:22:35:32.230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00000c43@2017/2/8:22:35:32.244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00000c44@2017/2/8:22:35:32.256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00000c45@2017/2/8:22:35:32.269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00000c46@2017/2/8:22:35:32.281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00000c47@2017/2/8:22:35:32.294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00000c48@2017/2/8:22:35:32.307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00000c49@2017/2/8:22:35:32.319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00000c4a@2017/2/8:22:35:32.332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00000c4b@2017/2/8:22:35:32.345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00000c4c@2017/2/8:22:35:32.357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00000c4d@2017/2/8:22:35:32.369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00000c4e@2017/2/8:22:35:32.382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00000c4f@2017/2/8:22:35:32.394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00000c50@2017/2/8:22:35:32.406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00000c51@2017/2/8:22:35:32.419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00000c52@2017/2/8:22:35:32.431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00000c53@2017/2/8:22:35:32.444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00000c54@2017/2/8:22:35:32.457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00000c55@2017/2/8:22:35:32.469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00000c56@2017/2/8:22:35:32.482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00000c57@2017/2/8:22:35:32.495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00000c58@2017/2/8:22:35:32.508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00000c59@2017/2/8:22:35:32.521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00000c5a@2017/2/8:22:35:32.534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00000c5b@2017/2/8:22:35:32.546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00000c5c@2017/2/8:22:35:32.559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00000c5d@2017/2/8:22:35:32.572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00000c5e@2017/2/8:22:35:32.584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00000c5f@2017/2/8:22:35:32.597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00000c60@2017/2/8:22:35:32.609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00000c61@2017/2/8:22:35:32.621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00000c62@2017/2/8:22:35:32.634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00000c63@2017/2/8:22:35:32.647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00000c64@2017/2/8:22:35:32.659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00000c65@2017/2/8:22:35:32.671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00000c66@2017/2/8:22:35:32.684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00000c67@2017/2/8:22:35:32.696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00000c68@2017/2/8:22:35:32.709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00000c69@2017/2/8:22:35:32.721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00000c6a@2017/2/8:22:35:32.733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00000c6b@2017/2/8:22:35:32.746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00000c6c@2017/2/8:22:35:32.758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00000c6d@2017/2/8:22:35:32.775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00000c6e@2017/2/8:22:35:32.788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00000c6f@2017/2/8:22:35:32.800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00000c70@2017/2/8:22:35:32.813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00000c71@2017/2/8:22:35:32.825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00000c72@2017/2/8:22:35:32.838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00000c73@2017/2/8:22:35:32.850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00000c74@2017/2/8:22:35:32.863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00000c75@2017/2/8:22:35:32.878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00000c76@2017/2/8:22:35:32.890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00000c77@2017/2/8:22:35:32.903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00000c78@2017/2/8:22:35:32.916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00000c79@2017/2/8:22:35:32.929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00000c7a@2017/2/8:22:35:32.941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00000c7b@2017/2/8:22:35:32.954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00000c7c@2017/2/8:22:35:32.967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00000c7d@2017/2/8:22:35:32.980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17:35:32, Info                  CSI    00000c7e@2017/2/8:22:35:32.992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17:35:33, Info                  CSI    00000c7f@2017/2/8:22:35:33.05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17:35:33, Info                  CSI    00000c80@2017/2/8:22:35:33.018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17:35:33, Info                  CSI    00000c81@2017/2/8:22:35:33.030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17:35:33, Info                  CSI    00000c82@2017/2/8:22:35:33.043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17:35:33, Info                  CSI    00000c83@2017/2/8:22:35:33.055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17:35:33, Info                  CSI    00000c84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17:35:33, Info                  CSI    00000c85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17:35:33, Info                  CSI    00000c86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17:35:34, Info                  CSI    00000c87@2017/2/8:22:35:34.534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17:35:34, Info                  CSI    00000c88@2017/2/8:22:35:34.547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17:35:34, Info                  CSI    00000c89@2017/2/8:22:35:34.561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17:35:34, Info                  CSI    00000c8a@2017/2/8:22:35:34.573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17:35:34, Info                  CSI    00000c8b@2017/2/8:22:35:34.586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17:35:34, Info                  CSI    00000c8c@2017/2/8:22:35:34.602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17:35:34, Info                  CSI    00000c8d@2017/2/8:22:35:34.614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17:35:34, Info                  CSI    00000c8e@2017/2/8:22:35:34.627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17:35:34, Info                  CSI    00000c8f@2017/2/8:22:35:34.639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17:35:34, Info                  CSI    00000c90@2017/2/8:22:35:34.651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17:35:34, Info                  CSI    00000c91@2017/2/8:22:35:34.664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17:35:34, Info                  CSI    00000c92@2017/2/8:22:35:34.676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17:35:34, Info                  CSI    00000c93@2017/2/8:22:35:34.688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17:35:34, Info                  CSI    00000c94@2017/2/8:22:35:34.701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17:35:34, Info                  CSI    00000c95@2017/2/8:22:35:34.714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17:35:34, Info                  CSI    00000c96@2017/2/8:22:35:34.726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17:35:34, Info                  CSI    00000c97@2017/2/8:22:35:34.825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17:35:34, Info                  CSI    00000c98@2017/2/8:22:35:34.841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17:35:34, Info                  CSI    00000c99@2017/2/8:22:35:34.857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17:35:34, Info                  CSI    00000c9a@2017/2/8:22:35:34.869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17:35:34, Info                  CSI    00000c9b@2017/2/8:22:35:34.882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17:35:34, Info                  CSI    00000c9c@2017/2/8:22:35:34.896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17:35:34, Info                  CSI    00000c9d@2017/2/8:22:35:34.908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17:35:34, Info                  CSI    00000c9e@2017/2/8:22:35:34.920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17:35:34, Info                  CSI    00000c9f@2017/2/8:22:35:34.933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17:35:34, Info                  CSI    00000ca0@2017/2/8:22:35:34.945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17:35:34, Info                  CSI    00000ca1@2017/2/8:22:35:34.958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17:35:34, Info                  CSI    00000ca2@2017/2/8:22:35:34.970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17:35:34, Info                  CSI    00000ca3@2017/2/8:22:35:34.982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17:35:34, Info                  CSI    00000ca4@2017/2/8:22:35:34.995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00000ca5@2017/2/8:22:35:35.07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00000ca6@2017/2/8:22:35:35.019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00000ca7@2017/2/8:22:35:35.032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00000ca8@2017/2/8:22:35:35.048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00000ca9@2017/2/8:22:35:35.060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00000caa@2017/2/8:22:35:35.072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00000cab@2017/2/8:22:35:35.085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00000cac@2017/2/8:22:35:35.097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00000cad@2017/2/8:22:35:35.110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00000cae@2017/2/8:22:35:35.122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00000caf@2017/2/8:22:35:35.135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00000cb0@2017/2/8:22:35:35.148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00000cb1@2017/2/8:22:35:35.161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00000cb2@2017/2/8:22:35:35.173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00000cb3@2017/2/8:22:35:35.186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00000cb4@2017/2/8:22:35:35.199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00000cb5@2017/2/8:22:35:35.211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00000cb6@2017/2/8:22:35:35.224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00000cb7@2017/2/8:22:35:35.238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00000cb8@2017/2/8:22:35:35.251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00000cb9@2017/2/8:22:35:35.264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00000cba@2017/2/8:22:35:35.276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00000cbb@2017/2/8:22:35:35.288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00000cbc@2017/2/8:22:35:35.301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00000cbd@2017/2/8:22:35:35.314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00000cbe@2017/2/8:22:35:35.328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00000cbf@2017/2/8:22:35:35.341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00000cc0@2017/2/8:22:35:35.354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00000cc1@2017/2/8:22:35:35.366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00000cc2@2017/2/8:22:35:35.379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00000cc3@2017/2/8:22:35:35.391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00000cc4@2017/2/8:22:35:35.404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00000cc5@2017/2/8:22:35:35.416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00000cc6@2017/2/8:22:35:35.429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00000cc7@2017/2/8:22:35:35.441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00000cc8@2017/2/8:22:35:35.454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00000cc9@2017/2/8:22:35:35.467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00000cca@2017/2/8:22:35:35.480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00000ccb@2017/2/8:22:35:35.492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00000ccc@2017/2/8:22:35:35.505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00000ccd@2017/2/8:22:35:35.517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00000cce@2017/2/8:22:35:35.530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00000ccf@2017/2/8:22:35:35.542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00000cd0@2017/2/8:22:35:35.555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00000cd1@2017/2/8:22:35:35.566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00000cd2@2017/2/8:22:35:35.579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00000cd3@2017/2/8:22:35:35.593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00000cd4@2017/2/8:22:35:35.605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00000cd5@2017/2/8:22:35:35.617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00000cd6@2017/2/8:22:35:35.630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00000cd7@2017/2/8:22:35:35.643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00000cd8@2017/2/8:22:35:35.655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00000cd9@2017/2/8:22:35:35.668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00000cda@2017/2/8:22:35:35.680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00000cdb@2017/2/8:22:35:35.692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00000cdc@2017/2/8:22:35:35.705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00000cdd@2017/2/8:22:35:35.717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00000cde@2017/2/8:22:35:35.730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00000cdf@2017/2/8:22:35:35.742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00000ce0@2017/2/8:22:35:35.755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00000ce1@2017/2/8:22:35:35.767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00000ce2@2017/2/8:22:35:35.780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00000ce3@2017/2/8:22:35:35.792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00000ce4@2017/2/8:22:35:35.804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00000ce5@2017/2/8:22:35:35.817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00000ce6@2017/2/8:22:35:35.829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00000ce7@2017/2/8:22:35:35.841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00000ce8@2017/2/8:22:35:35.854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00000ce9@2017/2/8:22:35:35.867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00000cea@2017/2/8:22:35:35.879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00000ceb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00000cec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17:35:35, Info                  CSI    00000ced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00000cee@2017/2/8:22:35:37.258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00000cef@2017/2/8:22:35:37.271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00000cf0@2017/2/8:22:35:37.284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00000cf1@2017/2/8:22:35:37.298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00000cf2@2017/2/8:22:35:37.310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00000cf3@2017/2/8:22:35:37.323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00000cf4@2017/2/8:22:35:37.335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00000cf5@2017/2/8:22:35:37.348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00000cf6@2017/2/8:22:35:37.360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00000cf7@2017/2/8:22:35:37.372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00000cf8@2017/2/8:22:35:37.385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00000cf9@2017/2/8:22:35:37.397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00000cfa@2017/2/8:22:35:37.410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00000cfb@2017/2/8:22:35:37.422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00000cfc@2017/2/8:22:35:37.434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00000cfd@2017/2/8:22:35:37.447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00000cfe@2017/2/8:22:35:37.531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00000cff@2017/2/8:22:35:37.557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00000d00@2017/2/8:22:35:37.574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00000d01@2017/2/8:22:35:37.593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00000d02@2017/2/8:22:35:37.606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00000d03@2017/2/8:22:35:37.618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00000d04@2017/2/8:22:35:37.632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00000d05@2017/2/8:22:35:37.645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00000d06@2017/2/8:22:35:37.657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00000d07@2017/2/8:22:35:37.669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00000d08@2017/2/8:22:35:37.682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00000d09@2017/2/8:22:35:37.694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00000d0a@2017/2/8:22:35:37.706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00000d0b@2017/2/8:22:35:37.719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00000d0c@2017/2/8:22:35:37.731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00000d0d@2017/2/8:22:35:37.743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00000d0e@2017/2/8:22:35:37.756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00000d0f@2017/2/8:22:35:37.768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00000d10@2017/2/8:22:35:37.781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00000d11@2017/2/8:22:35:37.793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00000d12@2017/2/8:22:35:37.805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00000d13@2017/2/8:22:35:37.818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00000d14@2017/2/8:22:35:37.830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00000d15@2017/2/8:22:35:37.848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00000d16@2017/2/8:22:35:37.861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00000d17@2017/2/8:22:35:37.877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00000d18@2017/2/8:22:35:37.891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00000d19@2017/2/8:22:35:37.905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00000d1a@2017/2/8:22:35:37.917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00000d1b@2017/2/8:22:35:37.930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00000d1c@2017/2/8:22:35:37.942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00000d1d@2017/2/8:22:35:37.955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00000d1e@2017/2/8:22:35:37.967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00000d1f@2017/2/8:22:35:37.979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17:35:37, Info                  CSI    00000d20@2017/2/8:22:35:37.992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00000d21@2017/2/8:22:35:38.04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00000d22@2017/2/8:22:35:38.017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00000d23@2017/2/8:22:35:38.032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00000d24@2017/2/8:22:35:38.044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00000d25@2017/2/8:22:35:38.057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00000d26@2017/2/8:22:35:38.069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00000d27@2017/2/8:22:35:38.081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00000d28@2017/2/8:22:35:38.094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00000d29@2017/2/8:22:35:38.106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00000d2a@2017/2/8:22:35:38.119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00000d2b@2017/2/8:22:35:38.131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00000d2c@2017/2/8:22:35:38.143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00000d2d@2017/2/8:22:35:38.156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00000d2e@2017/2/8:22:35:38.168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00000d2f@2017/2/8:22:35:38.181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00000d30@2017/2/8:22:35:38.193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00000d31@2017/2/8:22:35:38.205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00000d32@2017/2/8:22:35:38.218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00000d33@2017/2/8:22:35:38.231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00000d34@2017/2/8:22:35:38.244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00000d35@2017/2/8:22:35:38.257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00000d36@2017/2/8:22:35:38.269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00000d37@2017/2/8:22:35:38.281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00000d38@2017/2/8:22:35:38.294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00000d39@2017/2/8:22:35:38.306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00000d3a@2017/2/8:22:35:38.319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00000d3b@2017/2/8:22:35:38.331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00000d3c@2017/2/8:22:35:38.344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00000d3d@2017/2/8:22:35:38.357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00000d3e@2017/2/8:22:35:38.369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00000d3f@2017/2/8:22:35:38.381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00000d40@2017/2/8:22:35:38.394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00000d41@2017/2/8:22:35:38.406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00000d42@2017/2/8:22:35:38.418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00000d43@2017/2/8:22:35:38.431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00000d44@2017/2/8:22:35:38.443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00000d45@2017/2/8:22:35:38.456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00000d46@2017/2/8:22:35:38.469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00000d47@2017/2/8:22:35:38.482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00000d48@2017/2/8:22:35:38.495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00000d49@2017/2/8:22:35:38.507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00000d4a@2017/2/8:22:35:38.520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00000d4b@2017/2/8:22:35:38.532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00000d4c@2017/2/8:22:35:38.545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00000d4d@2017/2/8:22:35:38.557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00000d4e@2017/2/8:22:35:38.569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00000d4f@2017/2/8:22:35:38.582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00000d50@2017/2/8:22:35:38.594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00000d51@2017/2/8:22:35:38.606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00000d52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00000d53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17:35:38, Info                  CSI    00000d54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17:35:39, Info                  CSI    00000d55@2017/2/8:22:35:39.948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17:35:39, Info                  CSI    00000d56@2017/2/8:22:35:39.961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17:35:39, Info                  CSI    00000d57@2017/2/8:22:35:39.974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17:35:39, Info                  CSI    00000d58@2017/2/8:22:35:39.986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00000d59@2017/2/8:22:35:40.00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00000d5a@2017/2/8:22:35:40.013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00000d5b@2017/2/8:22:35:40.026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00000d5c@2017/2/8:22:35:40.038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00000d5d@2017/2/8:22:35:40.052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00000d5e@2017/2/8:22:35:40.066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00000d5f@2017/2/8:22:35:40.079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00000d60@2017/2/8:22:35:40.092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00000d61@2017/2/8:22:35:40.104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00000d62@2017/2/8:22:35:40.117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00000d63@2017/2/8:22:35:40.129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00000d64@2017/2/8:22:35:40.142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00000d65@2017/2/8:22:35:40.350 CSIPERF - FileMapsCreated 168ms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00000d66 CSIPERF - FilePI Commit 179ms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00000d67@2017/2/8:22:35:40.370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00000d68@2017/2/8:22:35:40.384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00000d69@2017/2/8:22:35:40.401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00000d6a@2017/2/8:22:35:40.415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00000d6b@2017/2/8:22:35:40.429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00000d6c@2017/2/8:22:35:40.441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00000d6d@2017/2/8:22:35:40.454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00000d6e@2017/2/8:22:35:40.467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00000d6f@2017/2/8:22:35:40.485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00000d70@2017/2/8:22:35:40.501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00000d71@2017/2/8:22:35:40.513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00000d72@2017/2/8:22:35:40.527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00000d73@2017/2/8:22:35:40.540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00000d74@2017/2/8:22:35:40.553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00000d75@2017/2/8:22:35:40.565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00000d76@2017/2/8:22:35:40.578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00000d77@2017/2/8:22:35:40.590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00000d78@2017/2/8:22:35:40.602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00000d79@2017/2/8:22:35:40.681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00000d7a@2017/2/8:22:35:40.694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00000d7b@2017/2/8:22:35:40.708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00000d7c@2017/2/8:22:35:40.721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00000d7d@2017/2/8:22:35:40.733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00000d7e@2017/2/8:22:35:40.746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00000d7f@2017/2/8:22:35:40.759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00000d80@2017/2/8:22:35:40.771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00000d81@2017/2/8:22:35:40.784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00000d82@2017/2/8:22:35:40.796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00000d83@2017/2/8:22:35:40.814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00000d84@2017/2/8:22:35:40.826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00000d85@2017/2/8:22:35:40.839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00000d86@2017/2/8:22:35:40.851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00000d87@2017/2/8:22:35:40.864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00000d88@2017/2/8:22:35:40.877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00000d89@2017/2/8:22:35:40.891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00000d8a@2017/2/8:22:35:40.904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00000d8b@2017/2/8:22:35:40.920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00000d8c@2017/2/8:22:35:40.932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00000d8d@2017/2/8:22:35:40.945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00000d8e@2017/2/8:22:35:40.957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00000d8f@2017/2/8:22:35:40.969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00000d90@2017/2/8:22:35:40.982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17:35:40, Info                  CSI    00000d91@2017/2/8:22:35:40.994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00000d92@2017/2/8:22:35:41.06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00000d93@2017/2/8:22:35:41.020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00000d94@2017/2/8:22:35:41.032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00000d95@2017/2/8:22:35:41.044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00000d96@2017/2/8:22:35:41.057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00000d97@2017/2/8:22:35:41.069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00000d98@2017/2/8:22:35:41.082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00000d99@2017/2/8:22:35:41.094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00000d9a@2017/2/8:22:35:41.106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00000d9b@2017/2/8:22:35:41.119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00000d9c@2017/2/8:22:35:41.131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00000d9d@2017/2/8:22:35:41.149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00000d9e@2017/2/8:22:35:41.162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00000d9f@2017/2/8:22:35:41.175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00000da0@2017/2/8:22:35:41.188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00000da1@2017/2/8:22:35:41.201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00000da2@2017/2/8:22:35:41.213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00000da3@2017/2/8:22:35:41.226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00000da4@2017/2/8:22:35:41.239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00000da5@2017/2/8:22:35:41.253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00000da6@2017/2/8:22:35:41.265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00000da7@2017/2/8:22:35:41.278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00000da8@2017/2/8:22:35:41.290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00000da9@2017/2/8:22:35:41.303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00000daa@2017/2/8:22:35:41.316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00000dab@2017/2/8:22:35:41.328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00000dac@2017/2/8:22:35:41.340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00000dad@2017/2/8:22:35:41.354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00000dae@2017/2/8:22:35:41.366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00000daf@2017/2/8:22:35:41.378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00000db0@2017/2/8:22:35:41.391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00000db1@2017/2/8:22:35:41.403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00000db2@2017/2/8:22:35:41.415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00000db3@2017/2/8:22:35:41.428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00000db4@2017/2/8:22:35:41.454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00000db5@2017/2/8:22:35:41.467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00000db6@2017/2/8:22:35:41.480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00000db7@2017/2/8:22:35:41.493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00000db8@2017/2/8:22:35:41.507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00000db9@2017/2/8:22:35:41.520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00000dba@2017/2/8:22:35:41.532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00000dbb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00000dbc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17:35:41, Info                  CSI    00000dbd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17:35:42, Info                  CSI    00000dbe@2017/2/8:22:35:42.416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17:35:42, Info                  CSI    00000dbf@2017/2/8:22:35:42.429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17:35:42, Info                  CSI    00000dc0@2017/2/8:22:35:42.441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17:35:42, Info                  CSI    00000dc1@2017/2/8:22:35:42.455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17:35:42, Info                  CSI    00000dc2@2017/2/8:22:35:42.469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17:35:42, Info                  CSI    00000dc3@2017/2/8:22:35:42.481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17:35:42, Info                  CSI    00000dc4@2017/2/8:22:35:42.493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17:35:42, Info                  CSI    00000dc5@2017/2/8:22:35:42.506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17:35:42, Info                  CSI    00000dc6@2017/2/8:22:35:42.522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17:35:42, Info                  CSI    00000dc7@2017/2/8:22:35:42.534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17:35:42, Info                  CSI    00000dc8@2017/2/8:22:35:42.548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17:35:42, Info                  CSI    00000dc9@2017/2/8:22:35:42.561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17:35:42, Info                  CSI    00000dca@2017/2/8:22:35:42.582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17:35:42, Info                  CSI    00000dcb@2017/2/8:22:35:42.594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17:35:42, Info                  CSI    00000dcc@2017/2/8:22:35:42.619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17:35:42, Info                  CSI    00000dcd@2017/2/8:22:35:42.634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17:35:42, Info                  CSI    00000dce@2017/2/8:22:35:42.646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17:35:42, Info                  CSI    00000dcf@2017/2/8:22:35:42.662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17:35:42, Info                  CSI    00000dd0@2017/2/8:22:35:42.675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17:35:42, Info                  CSI    00000dd1@2017/2/8:22:35:42.690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17:35:42, Info                  CSI    00000dd2@2017/2/8:22:35:42.706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17:35:42, Info                  CSI    00000dd3@2017/2/8:22:35:42.719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17:35:42, Info                  CSI    00000dd4@2017/2/8:22:35:42.731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17:35:42, Info                  CSI    00000dd5@2017/2/8:22:35:42.745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17:35:42, Info                  CSI    00000dd6@2017/2/8:22:35:42.759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17:35:42, Info                  CSI    00000dd7@2017/2/8:22:35:42.774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17:35:42, Info                  CSI    00000dd8@2017/2/8:22:35:42.788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17:35:42, Info                  CSI    00000dd9@2017/2/8:22:35:42.800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17:35:42, Info                  CSI    00000dda@2017/2/8:22:35:42.813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17:35:42, Info                  CSI    00000ddb@2017/2/8:22:35:42.825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17:35:42, Info                  CSI    00000ddc@2017/2/8:22:35:42.838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17:35:42, Info                  CSI    00000ddd@2017/2/8:22:35:42.850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17:35:42, Info                  CSI    00000dde@2017/2/8:22:35:42.865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17:35:42, Info                  CSI    00000ddf@2017/2/8:22:35:42.879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17:35:42, Info                  CSI    00000de0 [DIRSD OWNER WARNING] Directory [l:81 ml:82]"\??\C:\WINDOWS\System32\WindowsPowerShell\v1.0\Modules\NetworkSwitchManager\en-US" is not owned but specifies SDDL in component Microsoft-NetworkSwitch-Management.Resources,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00000de1@2017/2/8:22:35:43.143 CSIPERF - FileMapsCreated 211ms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00000de2 CSIPERF - FilePI Commit 212ms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00000de3@2017/2/8:22:35:43.149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00000de4@2017/2/8:22:35:43.162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00000de5@2017/2/8:22:35:43.174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00000de6@2017/2/8:22:35:43.187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00000de7@2017/2/8:22:35:43.203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00000de8@2017/2/8:22:35:43.305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00000de9@2017/2/8:22:35:43.318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00000dea@2017/2/8:22:35:43.331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00000deb Error - Overlap: Duplicate ownership for directory [l:23]"\??\C:\WINDOWS\bcastdvr" in component Microsoft-Media-Capture-Internal-BroadcastDVR,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00000dec@2017/2/8:22:35:43.403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00000ded@2017/2/8:22:35:43.434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00000dee@2017/2/8:22:35:43.449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00000def@2017/2/8:22:35:43.464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00000df0@2017/2/8:22:35:43.475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00000df1@2017/2/8:22:35:43.488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00000df2@2017/2/8:22:35:43.500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00000df3@2017/2/8:22:35:43.513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00000df4@2017/2/8:22:35:43.526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00000df5@2017/2/8:22:35:43.538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00000df6 [DIRSD OWNER WARNING] Directory [l:75 ml:76]"\??\C:\WINDOWS\System32\WindowsPowerShell\v1.0\Modules\NetworkSwitchManager" is not owned but specifies SDDL in component Microsoft-NetworkSwitch-Management-Component,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00000df7@2017/2/8:22:35:43.652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00000df8@2017/2/8:22:35:43.665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00000df9@2017/2/8:22:35:43.678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00000dfa@2017/2/8:22:35:43.690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00000dfb@2017/2/8:22:35:43.707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00000dfc@2017/2/8:22:35:43.722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00000dfd@2017/2/8:22:35:43.734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00000dfe@2017/2/8:22:35:43.747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00000dff@2017/2/8:22:35:43.760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00000e00@2017/2/8:22:35:43.779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00000e01@2017/2/8:22:35:43.793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00000e02@2017/2/8:22:35:43.806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00000e03@2017/2/8:22:35:43.819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00000e04@2017/2/8:22:35:43.832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00000e05@2017/2/8:22:35:43.845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00000e06@2017/2/8:22:35:43.858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00000e07@2017/2/8:22:35:43.871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00000e08@2017/2/8:22:35:43.884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00000e09@2017/2/8:22:35:43.898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00000e0a@2017/2/8:22:35:43.910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00000e0b@2017/2/8:22:35:43.923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00000e0c@2017/2/8:22:35:43.935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00000e0d@2017/2/8:22:35:43.948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00000e0e@2017/2/8:22:35:43.960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00000e0f@2017/2/8:22:35:43.974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00000e10@2017/2/8:22:35:43.986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17:35:43, Info                  CSI    00000e11@2017/2/8:22:35:43.999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17:35:44, Info                  CSI    00000e12@2017/2/8:22:35:44.011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17:35:44, Info                  CSI    00000e13@2017/2/8:22:35:44.024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17:35:44, Info                  CSI    00000e14@2017/2/8:22:35:44.036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17:35:44, Info                  CSI    00000e15@2017/2/8:22:35:44.050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17:35:44, Info                  CSI    00000e16@2017/2/8:22:35:44.063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17:35:44, Info                  CSI    00000e17@2017/2/8:22:35:44.076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17:35:44, Info                  CSI    00000e18@2017/2/8:22:35:44.089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17:35:44, Info                  CSI    00000e19@2017/2/8:22:35:44.101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17:35:44, Info                  CSI    00000e1a@2017/2/8:22:35:44.113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17:35:44, Info                  CSI    00000e1b@2017/2/8:22:35:44.127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17:35:44, Info                  CSI    00000e1c@2017/2/8:22:35:44.140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17:35:44, Info                  CSI    00000e1d@2017/2/8:22:35:44.152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17:35:44, Info                  CSI    00000e1e@2017/2/8:22:35:44.165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17:35:44, Info                  CSI    00000e1f@2017/2/8:22:35:44.179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17:35:44, Info                  CSI    00000e20@2017/2/8:22:35:44.191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17:35:44, Info                  CSI    00000e21 Error - Overlap: Duplicate ownership for directory [l:40]"\??\C:\ProgramData\Microsoft\Windows\Cem" in component Microsoft-Foundation-Diagnostics-ErrorDetails,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17:35:44, Info                  CSI    00000e22@2017/2/8:22:35:44.248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17:35:44, Info                  CSI    00000e23@2017/2/8:22:35:44.266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17:35:44, Info                  CSI    00000e24@2017/2/8:22:35:44.279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17:35:44, Info                  CSI    00000e25@2017/2/8:22:35:44.292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17:35:44, Info                  CSI    00000e26@2017/2/8:22:35:44.306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17:35:44, Info                  CSI    00000e27@2017/2/8:22:35:44.318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17:35:44, Info                  CSI    00000e28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17:35:44, Info                  CSI    00000e29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17:35:44, Info                  CSI    00000e2a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17:35:44, Info                  CSI    00000e2b@2017/2/8:22:35:44.803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17:35:44, Info                  CSI    00000e2c@2017/2/8:22:35:44.818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17:35:44, Info                  CSI    00000e2d@2017/2/8:22:35:44.830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17:35:44, Info                  CSI    00000e2e@2017/2/8:22:35:44.843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17:35:44, Info                  CSI    00000e2f@2017/2/8:22:35:44.856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17:35:44, Info                  CSI    00000e30@2017/2/8:22:35:44.869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17:35:44, Info                  CSI    00000e31@2017/2/8:22:35:44.883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17:35:44, Info                  CSI    00000e32@2017/2/8:22:35:44.896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17:35:44, Info                  CSI    00000e33@2017/2/8:22:35:44.908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17:35:44, Info                  CSI    00000e34@2017/2/8:22:35:44.921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17:35:44, Info                  CSI    00000e35@2017/2/8:22:35:44.934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17:35:44, Info                  CSI    00000e36@2017/2/8:22:35:44.946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17:35:44, Info                  CSI    00000e37@2017/2/8:22:35:44.959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17:35:44, Info                  CSI    00000e38@2017/2/8:22:35:44.972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17:35:44, Info                  CSI    00000e39@2017/2/8:22:35:44.984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17:35:44, Info                  CSI    00000e3a@2017/2/8:22:35:44.997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00000e3b@2017/2/8:22:35:45.09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00000e3c@2017/2/8:22:35:45.022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00000e3d@2017/2/8:22:35:45.035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00000e3e@2017/2/8:22:35:45.047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00000e3f@2017/2/8:22:35:45.061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00000e40@2017/2/8:22:35:45.078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00000e41@2017/2/8:22:35:45.092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00000e42@2017/2/8:22:35:45.105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00000e43@2017/2/8:22:35:45.117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00000e44@2017/2/8:22:35:45.130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00000e45@2017/2/8:22:35:45.143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00000e46@2017/2/8:22:35:45.155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00000e47@2017/2/8:22:35:45.168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00000e48@2017/2/8:22:35:45.181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00000e49@2017/2/8:22:35:45.194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00000e4a@2017/2/8:22:35:45.207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00000e4b@2017/2/8:22:35:45.220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00000e4c@2017/2/8:22:35:45.233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00000e4d@2017/2/8:22:35:45.246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00000e4e@2017/2/8:22:35:45.259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00000e4f@2017/2/8:22:35:45.272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00000e50@2017/2/8:22:35:45.285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00000e51@2017/2/8:22:35:45.297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00000e52@2017/2/8:22:35:45.310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00000e53@2017/2/8:22:35:45.323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00000e54@2017/2/8:22:35:45.336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00000e55@2017/2/8:22:35:45.349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00000e56@2017/2/8:22:35:45.362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00000e57@2017/2/8:22:35:45.374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00000e58@2017/2/8:22:35:45.387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00000e59@2017/2/8:22:35:45.400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00000e5a@2017/2/8:22:35:45.412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00000e5b@2017/2/8:22:35:45.424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00000e5c@2017/2/8:22:35:45.437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00000e5d@2017/2/8:22:35:45.450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00000e5e@2017/2/8:22:35:45.463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00000e5f@2017/2/8:22:35:45.475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00000e60@2017/2/8:22:35:45.488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00000e61@2017/2/8:22:35:45.500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00000e62@2017/2/8:22:35:45.513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00000e63@2017/2/8:22:35:45.526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00000e64@2017/2/8:22:35:45.539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00000e65@2017/2/8:22:35:45.554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00000e66@2017/2/8:22:35:45.566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00000e67@2017/2/8:22:35:45.578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00000e68@2017/2/8:22:35:45.591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00000e69@2017/2/8:22:35:45.604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00000e6a@2017/2/8:22:35:45.616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00000e6b@2017/2/8:22:35:45.629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00000e6c@2017/2/8:22:35:45.641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00000e6d@2017/2/8:22:35:45.654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00000e6e@2017/2/8:22:35:45.666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00000e6f@2017/2/8:22:35:45.679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00000e70@2017/2/8:22:35:45.692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00000e71@2017/2/8:22:35:45.705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00000e72@2017/2/8:22:35:45.718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00000e73@2017/2/8:22:35:45.730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00000e74@2017/2/8:22:35:45.744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00000e75@2017/2/8:22:35:45.758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00000e76@2017/2/8:22:35:45.771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00000e77@2017/2/8:22:35:45.784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00000e78@2017/2/8:22:35:45.797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00000e79@2017/2/8:22:35:45.810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00000e7a@2017/2/8:22:35:45.823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00000e7b@2017/2/8:22:35:45.836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00000e7c@2017/2/8:22:35:45.848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00000e7d@2017/2/8:22:35:45.861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00000e7e@2017/2/8:22:35:45.873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00000e7f@2017/2/8:22:35:45.888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00000e80@2017/2/8:22:35:45.902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00000e81@2017/2/8:22:35:45.914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00000e82@2017/2/8:22:35:45.927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00000e83@2017/2/8:22:35:45.940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00000e84@2017/2/8:22:35:45.953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00000e85@2017/2/8:22:35:45.965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00000e86@2017/2/8:22:35:45.978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17:35:45, Info                  CSI    00000e87@2017/2/8:22:35:45.990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00000e88@2017/2/8:22:35:46.05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00000e89@2017/2/8:22:35:46.017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00000e8a@2017/2/8:22:35:46.030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00000e8b@2017/2/8:22:35:46.043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00000e8c@2017/2/8:22:35:46.056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00000e8d@2017/2/8:22:35:46.068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00000e8e@2017/2/8:22:35:46.081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00000e8f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00000e90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00000e91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00000e92@2017/2/8:22:35:46.542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00000e93@2017/2/8:22:35:46.555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00000e94@2017/2/8:22:35:46.567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00000e95@2017/2/8:22:35:46.580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00000e96@2017/2/8:22:35:46.592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00000e97@2017/2/8:22:35:46.605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00000e98@2017/2/8:22:35:46.617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00000e99@2017/2/8:22:35:46.629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00000e9a@2017/2/8:22:35:46.642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00000e9b@2017/2/8:22:35:46.661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00000e9c@2017/2/8:22:35:46.673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00000e9d@2017/2/8:22:35:46.686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00000e9e@2017/2/8:22:35:46.698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00000e9f@2017/2/8:22:35:46.711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00000ea0@2017/2/8:22:35:46.723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00000ea1@2017/2/8:22:35:46.736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00000ea2@2017/2/8:22:35:46.748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00000ea3@2017/2/8:22:35:46.761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00000ea4@2017/2/8:22:35:46.773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00000ea5@2017/2/8:22:35:46.786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00000ea6@2017/2/8:22:35:46.805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00000ea7@2017/2/8:22:35:46.817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00000ea8@2017/2/8:22:35:46.829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00000ea9@2017/2/8:22:35:46.842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00000eaa@2017/2/8:22:35:46.855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00000eab@2017/2/8:22:35:46.869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00000eac@2017/2/8:22:35:46.882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00000ead@2017/2/8:22:35:46.898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00000eae@2017/2/8:22:35:46.911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00000eaf@2017/2/8:22:35:46.923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00000eb0@2017/2/8:22:35:46.936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00000eb1@2017/2/8:22:35:46.949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00000eb2@2017/2/8:22:35:46.962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00000eb3@2017/2/8:22:35:46.974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17:35:46, Info                  CSI    00000eb4@2017/2/8:22:35:46.987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00000eb5@2017/2/8:22:35:47.04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00000eb6@2017/2/8:22:35:47.016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00000eb7@2017/2/8:22:35:47.029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00000eb8@2017/2/8:22:35:47.041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00000eb9@2017/2/8:22:35:47.054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00000eba@2017/2/8:22:35:47.067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00000ebb@2017/2/8:22:35:47.079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00000ebc@2017/2/8:22:35:47.095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00000ebd@2017/2/8:22:35:47.110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00000ebe@2017/2/8:22:35:47.122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00000ebf@2017/2/8:22:35:47.135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00000ec0@2017/2/8:22:35:47.147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00000ec1@2017/2/8:22:35:47.160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00000ec2@2017/2/8:22:35:47.172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00000ec3@2017/2/8:22:35:47.186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00000ec4@2017/2/8:22:35:47.200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00000ec5@2017/2/8:22:35:47.212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00000ec6@2017/2/8:22:35:47.231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00000ec7@2017/2/8:22:35:47.244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00000ec8@2017/2/8:22:35:47.257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00000ec9@2017/2/8:22:35:47.272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00000eca@2017/2/8:22:35:47.285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00000ecb@2017/2/8:22:35:47.299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00000ecc@2017/2/8:22:35:47.311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00000ecd@2017/2/8:22:35:47.324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00000ece@2017/2/8:22:35:47.336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00000ecf@2017/2/8:22:35:47.349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00000ed0@2017/2/8:22:35:47.362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00000ed1@2017/2/8:22:35:47.374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00000ed2@2017/2/8:22:35:47.387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00000ed3@2017/2/8:22:35:47.401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00000ed4@2017/2/8:22:35:47.414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00000ed5@2017/2/8:22:35:47.427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00000ed6@2017/2/8:22:35:47.439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00000ed7@2017/2/8:22:35:47.452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00000ed8@2017/2/8:22:35:47.466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00000ed9@2017/2/8:22:35:47.478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00000eda@2017/2/8:22:35:47.491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00000edb@2017/2/8:22:35:47.504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00000edc@2017/2/8:22:35:47.517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00000edd@2017/2/8:22:35:47.529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00000ede@2017/2/8:22:35:47.544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00000edf@2017/2/8:22:35:47.557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00000ee0@2017/2/8:22:35:47.569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00000ee1@2017/2/8:22:35:47.582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00000ee2@2017/2/8:22:35:47.595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00000ee3@2017/2/8:22:35:47.608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00000ee4@2017/2/8:22:35:47.623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00000ee5@2017/2/8:22:35:47.636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00000ee6@2017/2/8:22:35:47.649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00000ee7@2017/2/8:22:35:47.662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00000ee8@2017/2/8:22:35:47.676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00000ee9@2017/2/8:22:35:47.689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00000eea@2017/2/8:22:35:47.701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00000eeb@2017/2/8:22:35:47.714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00000eec@2017/2/8:22:35:47.726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00000eed@2017/2/8:22:35:47.739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00000eee@2017/2/8:22:35:47.751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00000eef@2017/2/8:22:35:47.765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00000ef0@2017/2/8:22:35:47.778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00000ef1@2017/2/8:22:35:47.790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00000ef2@2017/2/8:22:35:47.803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00000ef3@2017/2/8:22:35:47.815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00000ef4@2017/2/8:22:35:47.835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00000ef5@2017/2/8:22:35:47.847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00000ef6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00000ef7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17:35:47, Info                  CSI    00000ef8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17:35:48, Info                  CSI    00000ef9@2017/2/8:22:35:48.338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17:35:48, Info                  CSI    00000efa@2017/2/8:22:35:48.353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17:35:48, Info                  CSI    00000efb@2017/2/8:22:35:48.366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17:35:48, Info                  CSI    00000efc@2017/2/8:22:35:48.378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17:35:48, Info                  CSI    00000efd@2017/2/8:22:35:48.391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17:35:48, Info                  CSI    00000efe@2017/2/8:22:35:48.404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17:35:48, Info                  CSI    00000eff@2017/2/8:22:35:48.416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17:35:48, Info                  CSI    00000f00@2017/2/8:22:35:48.429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17:35:48, Info                  CSI    00000f01@2017/2/8:22:35:48.447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17:35:48, Info                  CSI    00000f02@2017/2/8:22:35:48.461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17:35:48, Info                  CSI    00000f03@2017/2/8:22:35:48.473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17:35:48, Info                  CSI    00000f04@2017/2/8:22:35:48.519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17:35:48, Info                  CSI    00000f05@2017/2/8:22:35:48.531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17:35:48, Info                  CSI    00000f06@2017/2/8:22:35:48.544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17:35:48, Info                  CSI    00000f07@2017/2/8:22:35:48.557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17:35:48, Info                  CSI    00000f08@2017/2/8:22:35:48.569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17:35:48, Info                  CSI    00000f09@2017/2/8:22:35:48.581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17:35:48, Info                  CSI    00000f0a@2017/2/8:22:35:48.594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17:35:48, Info                  CSI    00000f0b@2017/2/8:22:35:48.606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17:35:48, Info                  CSI    00000f0c@2017/2/8:22:35:48.618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17:35:48, Info                  CSI    00000f0d@2017/2/8:22:35:48.631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17:35:48, Info                  CSI    00000f0e@2017/2/8:22:35:48.644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17:35:48, Info                  CSI    00000f0f@2017/2/8:22:35:48.658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17:35:48, Info                  CSI    00000f10@2017/2/8:22:35:48.670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17:35:48, Info                  CSI    00000f11@2017/2/8:22:35:48.683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17:35:48, Info                  CSI    00000f12@2017/2/8:22:35:48.696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17:35:48, Info                  CSI    00000f13@2017/2/8:22:35:48.708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17:35:48, Info                  CSI    00000f14@2017/2/8:22:35:48.721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17:35:48, Info                  CSI    00000f15@2017/2/8:22:35:48.735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17:35:48, Info                  CSI    00000f16@2017/2/8:22:35:48.748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17:35:48, Info                  CSI    00000f17@2017/2/8:22:35:48.761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17:35:48, Info                  CSI    00000f18@2017/2/8:22:35:48.773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17:35:48, Info                  CSI    00000f19@2017/2/8:22:35:48.786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17:35:48, Info                  CSI    00000f1a@2017/2/8:22:35:48.799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17:35:48, Info                  CSI    00000f1b@2017/2/8:22:35:48.811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17:35:48, Info                  CSI    00000f1c@2017/2/8:22:35:48.824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17:35:48, Info                  CSI    00000f1d@2017/2/8:22:35:48.837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17:35:48, Info                  CSI    00000f1e [DIRSD OWNER WARNING] Directory [l:33 ml:34]"\??\C:\WINDOWS\MiracastView\en-US" is not owned but specifies SDDL in component Microsoft-OneCore-Multimedia-CastingTransmitter-MiracastView.Common.Resources,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17:35:48, Info                  CSI    00000f1f@2017/2/8:22:35:48.961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17:35:48, Info                  CSI    00000f20@2017/2/8:22:35:48.987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00000f21@2017/2/8:22:35:49.05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00000f22@2017/2/8:22:35:49.019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00000f23@2017/2/8:22:35:49.032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00000f24@2017/2/8:22:35:49.044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00000f25@2017/2/8:22:35:49.057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00000f26@2017/2/8:22:35:49.069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00000f27 [DIRSD OWNER WARNING] Directory [l:34 ml:35]"\??\C:\WINDOWS\MiracastView\Assets" is not owned but specifies SDDL in component Microsoft-OneCore-Multimedia-CastingTransmitter-MiracastView.Common,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00000f28 [DIRSD OWNER WARNING] Directory [l:59 ml:60]"\??\C:\WINDOWS\SystemResources\Windows.UI.MiracastView\pris" is not owned but specifies SDDL in component Microsoft-OneCore-Multimedia-CastingTransmitter-MiracastView.Common,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00000f29 [DIRSD OWNER WARNING] Directory [l:54 ml:55]"\??\C:\WINDOWS\SystemResources\Windows.UI.MiracastView" is not owned but specifies SDDL in component Microsoft-OneCore-Multimedia-CastingTransmitter-MiracastView.Common,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00000f2a [DIRSD OWNER WARNING] Directory [l:32 ml:33]"\??\C:\WINDOWS\MiracastView\pris" is not owned but specifies SDDL in component Microsoft-OneCore-Multimedia-CastingTransmitter-MiracastView.Common,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00000f2b [DIRSD OWNER WARNING] Directory [l:27 ml:28]"\??\C:\WINDOWS\MiracastView" is not owned but specifies SDDL in component Microsoft-OneCore-Multimedia-CastingTransmitter-MiracastView.Common,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00000f2c Error - Overlap: Duplicate ownership for directory [l:30]"\??\C:\WINDOWS\SystemResources" in component Microsoft-OneCore-Multimedia-CastingTransmitter-MiracastView.Common,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00000f2d@2017/2/8:22:35:49.257 CSIPERF - FileMapsCreated 178ms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00000f2e CSIPERF - FilePI Commit 182ms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00000f2f@2017/2/8:22:35:49.276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00000f30@2017/2/8:22:35:49.310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00000f31@2017/2/8:22:35:49.326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00000f32@2017/2/8:22:35:49.341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00000f33@2017/2/8:22:35:49.354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00000f34@2017/2/8:22:35:49.366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00000f35@2017/2/8:22:35:49.379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00000f36@2017/2/8:22:35:49.391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00000f37@2017/2/8:22:35:49.404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00000f38@2017/2/8:22:35:49.416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00000f39@2017/2/8:22:35:49.429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00000f3a@2017/2/8:22:35:49.443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00000f3b@2017/2/8:22:35:49.456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00000f3c@2017/2/8:22:35:49.468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00000f3d@2017/2/8:22:35:49.481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00000f3e@2017/2/8:22:35:49.494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00000f3f@2017/2/8:22:35:49.506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00000f40@2017/2/8:22:35:49.519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00000f41@2017/2/8:22:35:49.532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00000f42@2017/2/8:22:35:49.544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00000f43@2017/2/8:22:35:49.557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00000f44@2017/2/8:22:35:49.569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00000f45@2017/2/8:22:35:49.582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00000f46@2017/2/8:22:35:49.595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00000f47@2017/2/8:22:35:49.607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00000f48@2017/2/8:22:35:49.620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00000f49@2017/2/8:22:35:49.632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00000f4a@2017/2/8:22:35:49.645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00000f4b@2017/2/8:22:35:49.658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00000f4c@2017/2/8:22:35:49.672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00000f4d@2017/2/8:22:35:49.684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00000f4e@2017/2/8:22:35:49.697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00000f4f@2017/2/8:22:35:49.710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00000f50@2017/2/8:22:35:49.722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00000f51@2017/2/8:22:35:49.735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00000f52@2017/2/8:22:35:49.747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00000f53@2017/2/8:22:35:49.761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00000f54@2017/2/8:22:35:49.773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00000f55@2017/2/8:22:35:49.785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00000f56@2017/2/8:22:35:49.798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00000f57@2017/2/8:22:35:49.811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00000f58@2017/2/8:22:35:49.823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00000f59@2017/2/8:22:35:49.836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00000f5a@2017/2/8:22:35:49.848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00000f5b@2017/2/8:22:35:49.861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00000f5c@2017/2/8:22:35:49.873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00000f5d@2017/2/8:22:35:49.887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00000f5e@2017/2/8:22:35:49.899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00000f5f@2017/2/8:22:35:49.912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00000f60@2017/2/8:22:35:49.925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00000f61@2017/2/8:22:35:49.938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00000f62@2017/2/8:22:35:49.950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00000f63@2017/2/8:22:35:49.963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00000f64@2017/2/8:22:35:49.975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17:35:49, Info                  CSI    00000f65@2017/2/8:22:35:49.988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17:35:50, Info                  CSI    00000f66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17:35:50, Info                  CSI    00000f67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17:35:50, Info                  CSI    00000f68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17:35:50, Info                  CSI    00000f69@2017/2/8:22:35:50.701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17:35:50, Info                  CSI    00000f6a@2017/2/8:22:35:50.713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17:35:50, Info                  CSI    00000f6b@2017/2/8:22:35:50.726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17:35:50, Info                  CSI    00000f6c@2017/2/8:22:35:50.738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17:35:50, Info                  CSI    00000f6d@2017/2/8:22:35:50.751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17:35:50, Info                  CSI    00000f6e@2017/2/8:22:35:50.764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17:35:50, Info                  CSI    00000f6f@2017/2/8:22:35:50.777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17:35:50, Info                  CSI    00000f70@2017/2/8:22:35:50.790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17:35:50, Info                  CSI    00000f71@2017/2/8:22:35:50.803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17:35:50, Info                  CSI    00000f72@2017/2/8:22:35:50.815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17:35:50, Info                  CSI    00000f73@2017/2/8:22:35:50.828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17:35:50, Info                  CSI    00000f74@2017/2/8:22:35:50.841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17:35:50, Info                  CSI    00000f75@2017/2/8:22:35:50.854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17:35:50, Info                  CSI    00000f76@2017/2/8:22:35:50.867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17:35:50, Info                  CSI    00000f77@2017/2/8:22:35:50.879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17:35:50, Info                  CSI    00000f78@2017/2/8:22:35:50.892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17:35:50, Info                  CSI    00000f79@2017/2/8:22:35:50.904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17:35:50, Info                  CSI    00000f7a@2017/2/8:22:35:50.917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17:35:50, Info                  CSI    00000f7b@2017/2/8:22:35:50.929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17:35:50, Info                  CSI    00000f7c@2017/2/8:22:35:50.942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17:35:50, Info                  CSI    00000f7d@2017/2/8:22:35:50.955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17:35:50, Info                  CSI    00000f7e@2017/2/8:22:35:50.968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17:35:50, Info                  CSI    00000f7f@2017/2/8:22:35:50.980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17:35:50, Info                  CSI    00000f80@2017/2/8:22:35:50.993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00000f81@2017/2/8:22:35:51.05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00000f82@2017/2/8:22:35:51.018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00000f83@2017/2/8:22:35:51.030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00000f84@2017/2/8:22:35:51.043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00000f85@2017/2/8:22:35:51.057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00000f86@2017/2/8:22:35:51.069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00000f87@2017/2/8:22:35:51.083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00000f88@2017/2/8:22:35:51.096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00000f89@2017/2/8:22:35:51.108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00000f8a@2017/2/8:22:35:51.121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00000f8b@2017/2/8:22:35:51.133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00000f8c@2017/2/8:22:35:51.146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00000f8d@2017/2/8:22:35:51.159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00000f8e@2017/2/8:22:35:51.171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00000f8f@2017/2/8:22:35:51.184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00000f90@2017/2/8:22:35:51.197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00000f91@2017/2/8:22:35:51.210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00000f92@2017/2/8:22:35:51.223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00000f93@2017/2/8:22:35:51.238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00000f94@2017/2/8:22:35:51.253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00000f95@2017/2/8:22:35:51.268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00000f96@2017/2/8:22:35:51.281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00000f97 [DIRSD OWNER WARNING] Directory [l:45 ml:46]"\??\C:\WINDOWS\System32\Speech_OneCore\Common" is not owned but specifies SDDL in component Microsoft-OneCore-SpeechService-Component,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00000f98@2017/2/8:22:35:51.476 CSIPERF - FileMapsCreated 179ms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00000f99 CSIPERF - FilePI Commit 180ms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00000f9a@2017/2/8:22:35:51.492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00000f9b@2017/2/8:22:35:51.511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00000f9c@2017/2/8:22:35:51.535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00000f9d@2017/2/8:22:35:51.548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00000f9e@2017/2/8:22:35:51.560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00000f9f@2017/2/8:22:35:51.577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00000fa0@2017/2/8:22:35:51.590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00000fa1@2017/2/8:22:35:51.603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00000fa2@2017/2/8:22:35:51.615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00000fa3@2017/2/8:22:35:51.627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00000fa4@2017/2/8:22:35:51.640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00000fa5@2017/2/8:22:35:51.652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00000fa6@2017/2/8:22:35:51.665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00000fa7@2017/2/8:22:35:51.677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00000fa8@2017/2/8:22:35:51.690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00000fa9@2017/2/8:22:35:51.704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00000faa@2017/2/8:22:35:51.716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00000fab@2017/2/8:22:35:51.731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00000fac@2017/2/8:22:35:51.746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00000fad@2017/2/8:22:35:51.759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00000fae@2017/2/8:22:35:51.772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00000faf@2017/2/8:22:35:51.784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00000fb0@2017/2/8:22:35:51.797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00000fb1@2017/2/8:22:35:51.810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00000fb2@2017/2/8:22:35:51.823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00000fb3@2017/2/8:22:35:51.835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00000fb4@2017/2/8:22:35:51.853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00000fb5@2017/2/8:22:35:51.866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00000fb6@2017/2/8:22:35:51.878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00000fb7@2017/2/8:22:35:51.891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00000fb8@2017/2/8:22:35:51.903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00000fb9@2017/2/8:22:35:51.916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00000fba@2017/2/8:22:35:51.928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00000fbb@2017/2/8:22:35:51.941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00000fbc@2017/2/8:22:35:51.953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00000fbd@2017/2/8:22:35:51.966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00000fbe@2017/2/8:22:35:51.978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17:35:51, Info                  CSI    00000fbf@2017/2/8:22:35:51.991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17:35:52, Info                  CSI    00000fc0@2017/2/8:22:35:52.03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17:35:52, Info                  CSI    00000fc1@2017/2/8:22:35:52.016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17:35:52, Info                  CSI    00000fc2@2017/2/8:22:35:52.028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17:35:52, Info                  CSI    00000fc3@2017/2/8:22:35:52.041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17:35:52, Info                  CSI    00000fc4@2017/2/8:22:35:52.054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17:35:52, Info                  CSI    00000fc5@2017/2/8:22:35:52.067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17:35:52, Info                  CSI    00000fc6@2017/2/8:22:35:52.081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17:35:52, Info                  CSI    00000fc7@2017/2/8:22:35:52.094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17:35:52, Info                  CSI    00000fc8@2017/2/8:22:35:52.108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17:35:52, Info                  CSI    00000fc9@2017/2/8:22:35:52.121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17:35:52, Info                  CSI    00000fca@2017/2/8:22:35:52.133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17:35:52, Info                  CSI    00000fcb@2017/2/8:22:35:52.146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17:35:52, Info                  CSI    00000fcc@2017/2/8:22:35:52.158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17:35:52, Info                  CSI    00000fcd@2017/2/8:22:35:52.172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17:35:52, Info                  CSI    00000fce@2017/2/8:22:35:52.184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17:35:52, Info                  CSI    00000fcf@2017/2/8:22:35:52.197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17:35:52, Info                  CSI    00000fd0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17:35:52, Info                  CSI    00000fd1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17:35:52, Info                  CSI    00000fd2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17:35:53, Info                  CSI    00000fd3@2017/2/8:22:35:53.805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17:35:53, Info                  CSI    00000fd4@2017/2/8:22:35:53.819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17:35:53, Info                  CSI    00000fd5@2017/2/8:22:35:53.833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17:35:53, Info                  CSI    00000fd6@2017/2/8:22:35:53.848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17:35:53, Info                  CSI    00000fd7@2017/2/8:22:35:53.861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17:35:53, Info                  CSI    00000fd8@2017/2/8:22:35:53.874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17:35:53, Info                  CSI    00000fd9@2017/2/8:22:35:53.888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17:35:53, Info                  CSI    00000fda@2017/2/8:22:35:53.901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00000fdb CSIPERF - SysprepPI Commit 107ms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00000fdc@2017/2/8:22:35:54.015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00000fdd@2017/2/8:22:35:54.051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00000fde@2017/2/8:22:35:54.069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00000fdf@2017/2/8:22:35:54.084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00000fe0@2017/2/8:22:35:54.112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00000fe1@2017/2/8:22:35:54.127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00000fe2@2017/2/8:22:35:54.141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00000fe3 [DIRSD OWNER WARNING] Directory [l:39 ml:40]"\??\C:\WINDOWS\apppatch\Custom\Custom64" is not owned but specifies SDDL in component Microsoft-Windows-Application-Experience-Infrastructure,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00000fe4 [DIRSD OWNER WARNING] Directory [l:30 ml:31]"\??\C:\WINDOWS\apppatch\Custom" is not owned but specifies SDDL in component Microsoft-Windows-Application-Experience-Infrastructure,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00000fe5@2017/2/8:22:35:54.233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00000fe6@2017/2/8:22:35:54.251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00000fe7@2017/2/8:22:35:54.264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00000fe8@2017/2/8:22:35:54.277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00000fe9@2017/2/8:22:35:54.290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00000fea@2017/2/8:22:35:54.319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00000feb@2017/2/8:22:35:54.336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00000fec@2017/2/8:22:35:54.352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00000fed@2017/2/8:22:35:54.365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00000fee@2017/2/8:22:35:54.378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00000fef@2017/2/8:22:35:54.391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00000ff0@2017/2/8:22:35:54.403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00000ff1@2017/2/8:22:35:54.416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00000ff2@2017/2/8:22:35:54.428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00000ff3@2017/2/8:22:35:54.447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00000ff4@2017/2/8:22:35:54.462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00000ff5@2017/2/8:22:35:54.482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00000ff6@2017/2/8:22:35:54.504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00000ff7@2017/2/8:22:35:54.517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00000ff8@2017/2/8:22:35:54.566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00000ff9@2017/2/8:22:35:54.579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00000ffa@2017/2/8:22:35:54.592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00000ffb@2017/2/8:22:35:54.607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00000ffc@2017/2/8:22:35:54.619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00000ffd@2017/2/8:22:35:54.633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00000ffe@2017/2/8:22:35:54.646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00000fff@2017/2/8:22:35:54.658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00001000@2017/2/8:22:35:54.674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00001001@2017/2/8:22:35:54.690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00001002@2017/2/8:22:35:54.703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00001003@2017/2/8:22:35:54.715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00001004@2017/2/8:22:35:54.729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00001005@2017/2/8:22:35:54.752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00001006@2017/2/8:22:35:54.765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00001007@2017/2/8:22:35:54.777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00001008@2017/2/8:22:35:54.790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00001009@2017/2/8:22:35:54.803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0000100a@2017/2/8:22:35:54.816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17:35:54, Info                  CSI    0000100b@2017/2/8:22:35:54.828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0000100c Error - Overlap: Duplicate ownership for directory [l:54]"\??\C:\Program Files\Common Files\Microsoft Shared\Ink" in component Microsoft-Shared-Ink-Directory,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0000100d@2017/2/8:22:35:55.012 CSIPERF - FileMapsCreated 177ms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0000100e CSIPERF - FilePI Commit 183ms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0000100f@2017/2/8:22:35:55.033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00001010@2017/2/8:22:35:55.055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00001011@2017/2/8:22:35:55.074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00001012@2017/2/8:22:35:55.086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00001013@2017/2/8:22:35:55.099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00001014@2017/2/8:22:35:55.112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00001015@2017/2/8:22:35:55.125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00001016@2017/2/8:22:35:55.138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00001017@2017/2/8:22:35:55.150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00001018@2017/2/8:22:35:55.184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00001019@2017/2/8:22:35:55.197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0000101a@2017/2/8:22:35:55.218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0000101b@2017/2/8:22:35:55.231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0000101c@2017/2/8:22:35:55.244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0000101d@2017/2/8:22:35:55.257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0000101e@2017/2/8:22:35:55.272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0000101f@2017/2/8:22:35:55.286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00001020@2017/2/8:22:35:55.299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00001021@2017/2/8:22:35:55.311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00001022@2017/2/8:22:35:55.325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00001023@2017/2/8:22:35:55.337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00001024@2017/2/8:22:35:55.351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00001025@2017/2/8:22:35:55.365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00001026@2017/2/8:22:35:55.380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00001027@2017/2/8:22:35:55.397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00001028@2017/2/8:22:35:55.420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00001029@2017/2/8:22:35:55.466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0000102a@2017/2/8:22:35:55.479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0000102b@2017/2/8:22:35:55.491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0000102c@2017/2/8:22:35:55.504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0000102d@2017/2/8:22:35:55.516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0000102e@2017/2/8:22:35:55.529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0000102f@2017/2/8:22:35:55.541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00001030@2017/2/8:22:35:55.554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00001031@2017/2/8:22:35:55.568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00001032@2017/2/8:22:35:55.580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00001033@2017/2/8:22:35:55.593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00001034@2017/2/8:22:35:55.605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00001035@2017/2/8:22:35:55.617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00001036@2017/2/8:22:35:55.630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00001037@2017/2/8:22:35:55.643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00001038@2017/2/8:22:35:55.655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00001039@2017/2/8:22:35:55.667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0000103a@2017/2/8:22:35:55.681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0000103b Error - Overlap: Duplicate ownership for directory [l:84]"\??\C:\WINDOWS\SystemApps\Microsoft.Windows.AssignedAccessLockApp_cw5n1h2txyewy\pris" in component Microsoft-Windows-AssignedAccessLockApp.AppxMain.Resources,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0000103c@2017/2/8:22:35:55.793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0000103d@2017/2/8:22:35:55.822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0000103e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0000103f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17:35:55, Info                  CSI    00001040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17:35:59, Info                  CSI    00001041@2017/2/8:22:35:59.548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17:35:59, Info                  CSI    00001042@2017/2/8:22:35:59.562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17:35:59, Info                  CSI    00001043@2017/2/8:22:35:59.578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17:35:59, Info                  CSI    00001044@2017/2/8:22:35:59.592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17:35:59, Info                  CSI    00001045@2017/2/8:22:35:59.605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17:35:59, Info                  CSI    00001046@2017/2/8:22:35:59.618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17:35:59, Info                  CSI    00001047@2017/2/8:22:35:59.637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17:35:59, Info                  CSI    00001048@2017/2/8:22:35:59.651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17:35:59, Info                  CSI    00001049@2017/2/8:22:35:59.672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17:35:59, Info                  CSI    0000104a@2017/2/8:22:35:59.745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17:35:59, Info                  CSI    0000104b@2017/2/8:22:35:59.778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17:35:59, Info                  CSI    0000104c@2017/2/8:22:35:59.798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17:35:59, Info                  CSI    0000104d@2017/2/8:22:35:59.817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17:35:59, Info                  CSI    0000104e@2017/2/8:22:35:59.837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17:35:59, Info                  CSI    0000104f@2017/2/8:22:35:59.850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17:35:59, Info                  CSI    00001050 Error - Overlap: Duplicate ownership for directory [l:23]"\??\C:\WINDOWS\SchCache" in component Microsoft-Windows-Active-Directory-Services-Interface-LDAP-Provider,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17:35:59, Info                  CSI    00001051@2017/2/8:22:35:59.955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17:35:59, Info                  CSI    00001052@2017/2/8:22:35:59.998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17:36:00, Info                  CSI    00001053@2017/2/8:22:36:00.054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17:36:00, Info                  CSI    00001054@2017/2/8:22:36:00.068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17:36:00, Info                  CSI    00001055@2017/2/8:22:36:00.082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17:36:00, Info                  CSI    00001056@2017/2/8:22:36:00.102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17:36:00, Info                  CSI    00001057@2017/2/8:22:36:00.135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17:36:00, Info                  CSI    00001058@2017/2/8:22:36:00.149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17:36:00, Info                  CSI    00001059 [DIRSD OWNER WARNING] Directory [l:44 ml:45]"\??\C:\WINDOWS\diagnostics\system\Apps\en-US" is not owned but specifies SDDL in component Microsoft-Windows-AppsDiagnostic.Resources,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17:36:00, Info                  CSI    0000105a@2017/2/8:22:36:00.285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17:36:00, Info                  CSI    0000105b@2017/2/8:22:36:00.304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17:36:00, Info                  CSI    0000105c@2017/2/8:22:36:00.320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17:36:00, Info                  CSI    0000105d@2017/2/8:22:36:00.363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17:36:00, Info                  CSI    0000105e@2017/2/8:22:36:00.376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17:36:00, Info                  CSI    0000105f@2017/2/8:22:36:00.389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17:36:00, Info                  CSI    00001060@2017/2/8:22:36:00.423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17:36:00, Info                  CSI    00001061@2017/2/8:22:36:00.437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17:36:00, Info                  CSI    00001062@2017/2/8:22:36:00.450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17:36:00, Info                  CSI    00001063@2017/2/8:22:36:00.466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17:36:00, Info                  CSI    00001064@2017/2/8:22:36:00.483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17:36:00, Info                  CSI    00001065@2017/2/8:22:36:00.496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17:36:00, Info                  CSI    00001066@2017/2/8:22:36:00.509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17:36:00, Info                  CSI    00001067@2017/2/8:22:36:00.524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17:36:00, Info                  CSI    00001068@2017/2/8:22:36:00.537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17:36:00, Info                  CSI    00001069@2017/2/8:22:36:00.550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17:36:00, Info                  CSI    0000106a@2017/2/8:22:36:00.563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17:36:00, Info                  CSI    0000106b@2017/2/8:22:36:00.576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17:36:00, Info                  CSI    0000106c@2017/2/8:22:36:00.589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17:36:00, Info                  CSI    0000106d@2017/2/8:22:36:00.605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17:36:00, Info                  CSI    0000106e@2017/2/8:22:36:00.618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17:36:00, Info                  CSI    0000106f@2017/2/8:22:36:00.632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17:36:00, Info                  CSI    00001070@2017/2/8:22:36:00.646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17:36:00, Info                  CSI    00001071@2017/2/8:22:36:00.659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17:36:00, Info                  CSI    00001072@2017/2/8:22:36:00.671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17:36:00, Info                  CSI    00001073@2017/2/8:22:36:00.684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17:36:00, Info                  CSI    00001074@2017/2/8:22:36:00.699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17:36:00, Info                  CSI    00001075@2017/2/8:22:36:00.714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17:36:00, Info                  CSI    00001076@2017/2/8:22:36:00.728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17:36:00, Info                  CSI    00001077@2017/2/8:22:36:00.907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17:36:00, Info                  CSI    00001078@2017/2/8:22:36:00.932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17:36:00, Info                  CSI    00001079@2017/2/8:22:36:00.952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17:36:00, Info                  CSI    0000107a [DIRSD OWNER WARNING] Directory [l:44 ml:45]"\??\C:\WINDOWS\diagnostics\system\AERO\en-US" is not owned but specifies SDDL in component Microsoft-Windows-AeroDiagnostic.Resources,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0000107b@2017/2/8:22:36:01.035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0000107c@2017/2/8:22:36:01.050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0000107d@2017/2/8:22:36:01.063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0000107e@2017/2/8:22:36:01.077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0000107f@2017/2/8:22:36:01.093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00001080@2017/2/8:22:36:01.108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00001081@2017/2/8:22:36:01.121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00001082@2017/2/8:22:36:01.135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00001083@2017/2/8:22:36:01.186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00001084@2017/2/8:22:36:01.199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00001085@2017/2/8:22:36:01.211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00001086 [DIRSD OWNER WARNING] Directory [l:44 ml:45]"\??\C:\WINDOWS\Help\Windows\IndexStore\en-US" is not owned but specifies SDDL in component Microsoft-Windows-Assistance-CollectionFiles-Help.Resources,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00001087 [DIRSD OWNER WARNING] Directory [l:25 ml:26]"\??\C:\WINDOWS\Help\en-US" is not owned but specifies SDDL in component Microsoft-Windows-Assistance-CollectionFiles-Help.Resources,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00001088 [DIRSD OWNER WARNING] Directory [l:46 ml:47]"\??\C:\WINDOWS\Help\Windows\ContentStore\en-US" is not owned but specifies SDDL in component Microsoft-Windows-Assistance-CollectionFiles-Help.Resources,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00001089@2017/2/8:22:36:01.353 CSIPERF - FileMapsCreated 133ms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0000108a CSIPERF - FilePI Commit 161ms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0000108b@2017/2/8:22:36:01.401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0000108c@2017/2/8:22:36:01.415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0000108d@2017/2/8:22:36:01.427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0000108e@2017/2/8:22:36:01.458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0000108f@2017/2/8:22:36:01.473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00001090@2017/2/8:22:36:01.486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00001091@2017/2/8:22:36:01.499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00001092@2017/2/8:22:36:01.512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00001093@2017/2/8:22:36:01.525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00001094@2017/2/8:22:36:01.538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00001095@2017/2/8:22:36:01.551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00001096@2017/2/8:22:36:01.564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00001097@2017/2/8:22:36:01.581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00001098@2017/2/8:22:36:01.600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00001099@2017/2/8:22:36:01.613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0000109a@2017/2/8:22:36:01.700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0000109b@2017/2/8:22:36:01.732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0000109c@2017/2/8:22:36:01.745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0000109d@2017/2/8:22:36:01.764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0000109e@2017/2/8:22:36:01.777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0000109f@2017/2/8:22:36:01.790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000010a0@2017/2/8:22:36:01.803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000010a1@2017/2/8:22:36:01.819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000010a2 [DIRSD OWNER WARNING] Directory [l:45 ml:46]"\??\C:\WINDOWS\diagnostics\system\Audio\en-US" is not owned but specifies SDDL in component Microsoft-Windows-AudioDiagnostic.Resources,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000010a3@2017/2/8:22:36:01.885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000010a4@2017/2/8:22:36:01.899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000010a5@2017/2/8:22:36:01.913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000010a6@2017/2/8:22:36:01.964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000010a7@2017/2/8:22:36:01.978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000010a8 [DIRSD OWNER WARNING] Directory [l:24 ml:25]"\??\C:\WINDOWS\Help\Help" is not owned but specifies SDDL in component Microsoft-Windows-Assistance-CollectionFiles-Help,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000010a9 [DIRSD OWNER WARNING] Directory [l:40 ml:41]"\??\C:\WINDOWS\Help\Windows\ContentStore" is not owned but specifies SDDL in component Microsoft-Windows-Assistance-CollectionFiles-Help,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000010aa [DIRSD OWNER WARNING] Directory [l:29 ml:30]"\??\C:\WINDOWS\Help\Corporate" is not owned but specifies SDDL in component Microsoft-Windows-Assistance-CollectionFiles-Help,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000010ab [DIRSD OWNER WARNING] Directory [l:36 ml:37]"\??\C:\WINDOWS\Help\OEM\ContentStore" is not owned but specifies SDDL in component Microsoft-Windows-Assistance-CollectionFiles-Help,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000010ac [DIRSD OWNER WARNING] Directory [l:27 ml:28]"\??\C:\WINDOWS\Help\Windows" is not owned but specifies SDDL in component Microsoft-Windows-Assistance-CollectionFiles-Help,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000010ad [DIRSD OWNER WARNING] Directory [l:34 ml:35]"\??\C:\WINDOWS\Help\OEM\IndexStore" is not owned but specifies SDDL in component Microsoft-Windows-Assistance-CollectionFiles-Help,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000010ae [DIRSD OWNER WARNING] Directory [l:38 ml:39]"\??\C:\WINDOWS\Help\Windows\IndexStore" is not owned but specifies SDDL in component Microsoft-Windows-Assistance-CollectionFiles-Help,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000010af [DIRSD OWNER WARNING] Directory [l:23 ml:24]"\??\C:\WINDOWS\Help\OEM" is not owned but specifies SDDL in component Microsoft-Windows-Assistance-CollectionFiles-Help,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000010b0 Error - Overlap: Duplicate ownership for directory [l:27]"\??\C:\WINDOWS\Help\Windows" in component Microsoft-Windows-Assistance-CollectionFiles-Help,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000010b1 Error - Overlap: Duplicate ownership for directory [l:38]"\??\C:\WINDOWS\Help\Windows\IndexStore" in component Microsoft-Windows-Assistance-CollectionFiles-Help,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17:36:01, Info                  CSI    000010b2 Error - Overlap: Duplicate ownership for directory [l:40]"\??\C:\WINDOWS\Help\Windows\ContentStore" in component Microsoft-Windows-Assistance-CollectionFiles-Help,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17:36:02, Info                  CSI    000010b3 Error - Overlap: Duplicate ownership for directory [l:23]"\??\C:\WINDOWS\Help\OEM" in component Microsoft-Windows-Assistance-CollectionFiles-Help,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17:36:02, Info                  CSI    000010b4 Error - Overlap: Duplicate ownership for directory [l:34]"\??\C:\WINDOWS\Help\OEM\IndexStore" in component Microsoft-Windows-Assistance-CollectionFiles-Help,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17:36:02, Info                  CSI    000010b5 Error - Overlap: Duplicate ownership for directory [l:36]"\??\C:\WINDOWS\Help\OEM\ContentStore" in component Microsoft-Windows-Assistance-CollectionFiles-Help,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17:36:02, Info                  CSI    000010b6 Error - Overlap: Duplicate ownership for directory [l:24]"\??\C:\WINDOWS\Help\Help" in component Microsoft-Windows-Assistance-CollectionFiles-Help,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17:36:02, Info                  CSI    000010b7 Error - Overlap: Duplicate ownership for directory [l:29]"\??\C:\WINDOWS\Help\Corporate" in component Microsoft-Windows-Assistance-CollectionFiles-Help,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17:36:02, Info                  CSI    000010b8@2017/2/8:22:36:02.092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17:36:02, Info                  CSI    000010b9 CSIPERF - FilePI Queue 430ms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17:36:02, Info                  CSI    000010ba@2017/2/8:22:36:02.545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17:36:02, Info                  CSI    000010bb@2017/2/8:22:36:02.568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17:36:02, Info                  CSI    000010bc@2017/2/8:22:36:02.582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17:36:02, Info                  CSI    000010bd@2017/2/8:22:36:02.595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17:36:02, Info                  CSI    000010be@2017/2/8:22:36:02.611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17:36:02, Info                  CSI    000010bf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17:36:02, Info                  CSI    000010c0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17:36:02, Info                  CSI    000010c1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17:36:07, Info                  CSI    000010c2@2017/2/8:22:36:07.177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17:36:07, Info                  CSI    000010c3@2017/2/8:22:36:07.195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17:36:07, Info                  CSI    000010c4@2017/2/8:22:36:07.208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17:36:07, Info                  CSI    000010c5@2017/2/8:22:36:07.642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17:36:07, Info                  CSI    000010c6@2017/2/8:22:36:07.659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17:36:07, Info                  CSI    000010c7@2017/2/8:22:36:07.675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17:36:07, Info                  CSI    000010c8@2017/2/8:22:36:07.688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17:36:07, Info                  CSI    000010c9@2017/2/8:22:36:07.703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17:36:07, Info                  CSI    000010ca@2017/2/8:22:36:07.716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17:36:07, Info                  CSI    000010cb@2017/2/8:22:36:07.735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17:36:07, Info                  CSI    000010cc@2017/2/8:22:36:07.748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17:36:07, Info                  CSI    000010cd@2017/2/8:22:36:07.856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17:36:07, Info                  CSI    000010ce@2017/2/8:22:36:07.943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17:36:07, Info                  CSI    000010cf@2017/2/8:22:36:07.958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17:36:07, Info                  CSI    000010d0@2017/2/8:22:36:07.971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000010d1@2017/2/8:22:36:08.119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000010d2@2017/2/8:22:36:08.142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000010d3@2017/2/8:22:36:08.161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000010d4@2017/2/8:22:36:08.175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000010d5@2017/2/8:22:36:08.190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000010d6@2017/2/8:22:36:08.206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000010d7@2017/2/8:22:36:08.221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000010d8@2017/2/8:22:36:08.239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000010d9@2017/2/8:22:36:08.253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000010da@2017/2/8:22:36:08.266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000010db@2017/2/8:22:36:08.280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000010dc@2017/2/8:22:36:08.293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000010dd@2017/2/8:22:36:08.307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000010de@2017/2/8:22:36:08.320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000010df@2017/2/8:22:36:08.333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000010e0@2017/2/8:22:36:08.348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000010e1@2017/2/8:22:36:08.361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000010e2@2017/2/8:22:36:08.375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000010e3@2017/2/8:22:36:08.388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000010e4@2017/2/8:22:36:08.411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000010e5@2017/2/8:22:36:08.432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000010e6@2017/2/8:22:36:08.445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000010e7@2017/2/8:22:36:08.458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000010e8 [DIRSD OWNER WARNING] Directory [l:38 ml:39]"\??\C:\WINDOWS\diagnostics\system\AERO" is not owned but specifies SDDL in component Microsoft-Windows-AeroDiagnostic,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000010e9 CSIPERF - FilePI Queue 117ms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000010ea@2017/2/8:22:36:08.625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000010eb@2017/2/8:22:36:08.669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000010ec@2017/2/8:22:36:08.688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000010ed@2017/2/8:22:36:08.704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000010ee@2017/2/8:22:36:08.725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000010ef@2017/2/8:22:36:08.747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000010f0@2017/2/8:22:36:08.762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000010f1@2017/2/8:22:36:08.775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000010f2@2017/2/8:22:36:08.788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000010f3@2017/2/8:22:36:08.803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000010f4@2017/2/8:22:36:08.817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000010f5@2017/2/8:22:36:08.831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000010f6@2017/2/8:22:36:08.849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000010f7@2017/2/8:22:36:08.862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000010f8@2017/2/8:22:36:08.882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000010f9 Error - Overlap: Duplicate ownership for directory [l:36]"\??\C:\WINDOWS\resources\themes\aero" in component Microsoft-Windows-aero,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000010fa@2017/2/8:22:36:08.908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000010fb@2017/2/8:22:36:08.921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000010fc@2017/2/8:22:36:08.935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000010fd@2017/2/8:22:36:08.950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17:36:08, Info                  CSI    000010fe@2017/2/8:22:36:08.970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17:36:09, Info                  CSI    000010ff [DIRSD OWNER WARNING] Directory [l:39 ml:40]"\??\C:\WINDOWS\diagnostics\system\Audio" is not owned but specifies SDDL in component Microsoft-Windows-AudioDiagnostic,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17:36:09, Info                  CSI    00001100@2017/2/8:22:36:09.027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17:36:09, Info                  CSI    00001101@2017/2/8:22:36:09.040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17:36:09, Info                  CSI    00001102@2017/2/8:22:36:09.093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17:36:09, Info                  CSI    00001103@2017/2/8:22:36:09.111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17:36:09, Info                  CSI    00001104@2017/2/8:22:36:09.126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17:36:09, Info                  CSI    00001105@2017/2/8:22:36:09.142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17:36:09, Info                  CSI    00001106@2017/2/8:22:36:09.160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17:36:09, Info                  CSI    00001107@2017/2/8:22:36:09.175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17:36:09, Info                  CSI    00001108@2017/2/8:22:36:09.188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17:36:09, Info                  CSI    00001109@2017/2/8:22:36:09.525 CSIPERF - FileMapsCreated 237ms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17:36:09, Info                  CSI    0000110a CSIPERF - FilePI Commit 283ms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17:36:09, Info                  CSI    0000110b@2017/2/8:22:36:09.585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17:36:09, Info                  CSI    0000110c@2017/2/8:22:36:09.616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17:36:09, Info                  CSI    0000110d@2017/2/8:22:36:09.633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17:36:09, Info                  CSI    0000110e@2017/2/8:22:36:09.646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17:36:09, Info                  CSI    0000110f@2017/2/8:22:36:09.659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17:36:09, Info                  CSI    00001110@2017/2/8:22:36:09.675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17:36:09, Info                  CSI    00001111@2017/2/8:22:36:09.690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17:36:09, Info                  CSI    00001112@2017/2/8:22:36:09.715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17:36:09, Info                  CSI    00001113@2017/2/8:22:36:09.907 CSIPERF - FileMapsCreated 146ms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17:36:09, Info                  CSI    00001114 CSIPERF - FilePI Commit 147ms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17:36:09, Info                  CSI    00001115@2017/2/8:22:36:09.923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17:36:09, Info                  CSI    00001116@2017/2/8:22:36:09.966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17:36:09, Info                  CSI    00001117@2017/2/8:22:36:09.988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17:36:10, Info                  CSI    00001118@2017/2/8:22:36:10.00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17:36:10, Info                  CSI    00001119@2017/2/8:22:36:10.030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17:36:10, Info                  CSI    0000111a [DIRSD OWNER WARNING] Directory [l:42 ml:43]"\??\C:\WINDOWS\resources\themes\aero\en-US" is not owned but specifies SDDL in component Microsoft-Windows-aero.Resources,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17:36:10, Info                  CSI    0000111b Error - Overlap: Duplicate ownership for directory [l:42]"\??\C:\WINDOWS\resources\themes\aero\en-US" in component Microsoft-Windows-aero.Resources,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17:36:10, Info                  CSI    0000111c@2017/2/8:22:36:10.050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17:36:10, Info                  CSI    0000111d@2017/2/8:22:36:10.078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17:36:10, Info                  CSI    0000111e@2017/2/8:22:36:10.118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17:36:10, Info                  CSI    0000111f@2017/2/8:22:36:10.134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17:36:10, Info                  CSI    00001120@2017/2/8:22:36:10.150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17:36:10, Info                  CSI    00001121@2017/2/8:22:36:10.170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17:36:10, Info                  CSI    00001122@2017/2/8:22:36:10.184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17:36:10, Info                  CSI    00001123 [DIRSD OWNER WARNING] Directory [l:33 ml:34]"\??\C:\WINDOWS\System32\AppLocker" is not owned but specifies SDDL in component Microsoft-Windows-AppIDCore,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17:36:10, Info                  CSI    00001124@2017/2/8:22:36:10.308 CSIPERF - FileMapsCreated 111ms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17:36:10, Info                  CSI    00001125 CSIPERF - FilePI Commit 130ms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17:36:10, Info                  CSI    00001126@2017/2/8:22:36:10.334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17:36:10, Info                  CSI    00001127@2017/2/8:22:36:10.347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17:36:10, Info                  CSI    00001128@2017/2/8:22:36:10.360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17:36:10, Info                  CSI    00001129@2017/2/8:22:36:10.376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17:36:10, Info                  CSI    0000112a@2017/2/8:22:36:10.395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17:36:10, Info                  CSI    0000112b [DIRSD OWNER WARNING] Directory [l:38 ml:39]"\??\C:\WINDOWS\diagnostics\system\Apps" is not owned but specifies SDDL in component Microsoft-Windows-AppsDiagnostic,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17:36:10, Info                  CSI    0000112c@2017/2/8:22:36:10.423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17:36:10, Info                  CSI    0000112d@2017/2/8:22:36:10.448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17:36:10, Info                  CSI    0000112e@2017/2/8:22:36:10.477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17:36:10, Info                  CSI    0000112f@2017/2/8:22:36:10.491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17:36:10, Info                  CSI    00001130@2017/2/8:22:36:10.503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17:36:10, Info                  CSI    00001131@2017/2/8:22:36:10.517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17:36:10, Info                  CSI    00001132@2017/2/8:22:36:10.531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17:36:10, Info                  CSI    00001133@2017/2/8:22:36:10.546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17:36:10, Info                  CSI    00001134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17:36:10, Info                  CSI    00001135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17:36:10, Info                  CSI    00001136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17:36:13, Info                  CSI    00001137@2017/2/8:22:36:13.582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17:36:13, Info                  CSI    00001138 Error - Overlap: Duplicate ownership for directory [l:37]"\??\C:\WINDOWS\Branding\Basebrd\en-US" in component Microsoft-Windows-Branding-Base-Professional.Resources, version 10.0.10586.17,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17:36:13, Info                  CSI    00001139@2017/2/8:22:36:13.706 CSIPERF - FileMapsCreated 112ms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17:36:13, Info                  CSI    0000113a CSIPERF - FilePI Commit 113ms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17:36:13, Info                  CSI    0000113b@2017/2/8:22:36:13.721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17:36:13, Info                  CSI    0000113c@2017/2/8:22:36:13.744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17:36:13, Info                  CSI    0000113d@2017/2/8:22:36:13.766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17:36:13, Info                  CSI    0000113e@2017/2/8:22:36:13.780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17:36:13, Info                  CSI    0000113f@2017/2/8:22:36:13.807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17:36:13, Info                  CSI    00001140@2017/2/8:22:36:13.912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17:36:13, Info                  CSI    00001141@2017/2/8:22:36:13.963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00001142@2017/2/8:22:36:14.00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00001143@2017/2/8:22:36:14.021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00001144@2017/2/8:22:36:14.037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00001145@2017/2/8:22:36:14.063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00001146@2017/2/8:22:36:14.076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00001147@2017/2/8:22:36:14.105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00001148@2017/2/8:22:36:14.118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00001149@2017/2/8:22:36:14.159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0000114a@2017/2/8:22:36:14.198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0000114b@2017/2/8:22:36:14.212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0000114c@2017/2/8:22:36:14.225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0000114d@2017/2/8:22:36:14.240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0000114e@2017/2/8:22:36:14.256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0000114f@2017/2/8:22:36:14.269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00001150@2017/2/8:22:36:14.285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00001151@2017/2/8:22:36:14.300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00001152@2017/2/8:22:36:14.316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00001153@2017/2/8:22:36:14.328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00001154@2017/2/8:22:36:14.341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00001155@2017/2/8:22:36:14.354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00001156@2017/2/8:22:36:14.368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00001157@2017/2/8:22:36:14.408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00001158@2017/2/8:22:36:14.423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00001159@2017/2/8:22:36:14.437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0000115a@2017/2/8:22:36:14.472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0000115b@2017/2/8:22:36:14.488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0000115c@2017/2/8:22:36:14.503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0000115d Error - Overlap: Duplicate ownership for directory [l:31]"\??\C:\WINDOWS\Branding\Basebrd" in component Microsoft-Windows-Branding-Base-Professional, version 10.0.10586.17,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0000115e Error - Overlap: Duplicate ownership for directory [l:46]"\??\C:\ProgramData\regid.1991-06.com.microsoft" in component Microsoft-Windows-Branding-Base-Professional, version 10.0.10586.17,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0000115f@2017/2/8:22:36:14.581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00001160@2017/2/8:22:36:14.597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00001161@2017/2/8:22:36:14.625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00001162@2017/2/8:22:36:14.646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00001163@2017/2/8:22:36:14.667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00001164 [DIRSD OWNER WARNING] Directory [l:44 ml:45]"\??\C:\WINDOWS\diagnostics\system\BITS\en-US" is not owned but specifies SDDL in component Microsoft-Windows-BITSDiagnostic.Resources,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00001165@2017/2/8:22:36:14.744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00001166@2017/2/8:22:36:14.764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00001167@2017/2/8:22:36:14.790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00001168@2017/2/8:22:36:14.808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00001169@2017/2/8:22:36:14.823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0000116a@2017/2/8:22:36:14.839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0000116b@2017/2/8:22:36:14.852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0000116c@2017/2/8:22:36:14.867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0000116d@2017/2/8:22:36:14.883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0000116e@2017/2/8:22:36:14.895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0000116f [DIRSD OWNER WARNING] Directory [l:19 ml:20]"\??\C:\WINDOWS\Boot" is not owned but specifies SDDL in component Microsoft-Windows-BootEnvironment-Core-BootManager,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00001170@2017/2/8:22:36:14.935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00001171@2017/2/8:22:36:14.948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00001172@2017/2/8:22:36:14.963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00001173@2017/2/8:22:36:14.978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17:36:14, Info                  CSI    00001174@2017/2/8:22:36:14.994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17:36:15, Info                  CSI    00001175@2017/2/8:22:36:15.09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17:36:15, Info                  CSI    00001176@2017/2/8:22:36:15.023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17:36:15, Info                  CSI    00001177@2017/2/8:22:36:15.037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17:36:15, Info                  CSI    00001178@2017/2/8:22:36:15.051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17:36:15, Info                  CSI    00001179@2017/2/8:22:36:15.101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17:36:15, Info                  CSI    0000117a@2017/2/8:22:36:15.114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17:36:15, Info                  CSI    0000117b@2017/2/8:22:36:15.129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17:36:15, Info                  CSI    0000117c@2017/2/8:22:36:15.142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17:36:15, Info                  CSI    0000117d@2017/2/8:22:36:15.155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17:36:15, Info                  CSI    0000117e@2017/2/8:22:36:15.168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17:36:15, Info                  CSI    0000117f@2017/2/8:22:36:15.217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17:36:15, Info                  CSI    00001180@2017/2/8:22:36:15.237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17:36:15, Info                  CSI    00001181@2017/2/8:22:36:15.262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17:36:15, Info                  CSI    00001182@2017/2/8:22:36:15.274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17:36:15, Info                  CSI    00001183@2017/2/8:22:36:15.290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17:36:15, Info                  CSI    00001184@2017/2/8:22:36:15.302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17:36:15, Info                  CSI    00001185@2017/2/8:22:36:15.318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17:36:15, Info                  CSI    00001186@2017/2/8:22:36:15.334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17:36:15, Info                  CSI    00001187@2017/2/8:22:36:15.350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17:36:15, Info                  CSI    00001188@2017/2/8:22:36:15.387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17:36:15, Info                  CSI    00001189@2017/2/8:22:36:15.402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17:36:15, Info                  CSI    0000118a@2017/2/8:22:36:15.415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17:36:15, Info                  CSI    0000118b@2017/2/8:22:36:15.449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17:36:15, Info                  CSI    0000118c@2017/2/8:22:36:15.465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17:36:15, Info                  CSI    0000118d@2017/2/8:22:36:15.481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17:36:15, Info                  CSI    0000118e@2017/2/8:22:36:15.496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17:36:15, Info                  CSI    0000118f@2017/2/8:22:36:15.508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17:36:15, Info                  CSI    00001190@2017/2/8:22:36:15.520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17:36:15, Info                  CSI    00001191@2017/2/8:22:36:15.537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17:36:15, Info                  CSI    00001192@2017/2/8:22:36:15.561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17:36:15, Info                  CSI    00001193@2017/2/8:22:36:15.576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17:36:15, Info                  CSI    00001194@2017/2/8:22:36:15.592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17:36:15, Info                  CSI    00001195@2017/2/8:22:36:15.708 CSIPERF - FileMapsCreated 107ms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17:36:15, Info                  CSI    00001196 CSIPERF - FilePI Commit 108ms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17:36:15, Info                  CSI    00001197@2017/2/8:22:36:15.723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17:36:15, Info                  CSI    00001198@2017/2/8:22:36:15.756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17:36:15, Info                  CSI    00001199 [DIRSD OWNER WARNING] Directory [l:28 ml:29]"\??\C:\WINDOWS\System32\Boot" is not owned but specifies SDDL in component Microsoft-Windows-BootEnvironment-Windows,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17:36:15, Info                  CSI    0000119a@2017/2/8:22:36:15.920 CSIPERF - FileMapsCreated 136ms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17:36:15, Info                  CSI    0000119b CSIPERF - FilePI Commit 136ms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17:36:15, Info                  CSI    0000119c@2017/2/8:22:36:15.926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17:36:15, Info                  CSI    0000119d@2017/2/8:22:36:15.941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17:36:15, Info                  CSI    0000119e@2017/2/8:22:36:15.953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17:36:16, Info                  CSI    0000119f Error - Overlap: Duplicate ownership for directory [l:32]"\??\C:\WINDOWS\Branding\Shellbrd" in component Microsoft-Windows-Branding-Shell-Professional,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17:36:16, Info                  CSI    000011a0@2017/2/8:22:36:16.016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17:36:16, Info                  CSI    000011a1@2017/2/8:22:36:16.029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17:36:16, Info                  CSI    000011a2@2017/2/8:22:36:16.171 CSIPERF - FileMapsCreated 114ms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17:36:16, Info                  CSI    000011a3 CSIPERF - FilePI Commit 114ms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17:36:16, Info                  CSI    000011a4@2017/2/8:22:36:16.178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17:36:16, Info                  CSI    000011a5@2017/2/8:22:36:16.191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17:36:16, Info                  CSI    000011a6@2017/2/8:22:36:16.204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17:36:16, Info                  CSI    000011a7@2017/2/8:22:36:16.217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17:36:16, Info                  CSI    000011a8@2017/2/8:22:36:16.230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17:36:16, Info                  CSI    000011a9@2017/2/8:22:36:16.261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17:36:16, Info                  CSI    000011aa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17:36:16, Info                  CSI    000011ab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17:36:16, Info                  CSI    000011ac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17:36:18, Info                  CSI    000011ad@2017/2/8:22:36:18.554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17:36:18, Info                  CSI    000011ae@2017/2/8:22:36:18.570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17:36:18, Info                  CSI    000011af [DIRSD OWNER WARNING] Directory [l:28 ml:29]"\??\C:\WINDOWS\Inf\BITS\0409" is not owned but specifies SDDL in component Microsoft-Windows-Bits-Perf.Resources,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17:36:18, Info                  CSI    000011b0 Error - Overlap: Duplicate ownership for directory [l:28]"\??\C:\WINDOWS\Inf\BITS\0409" in component Microsoft-Windows-Bits-Perf.Resources,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17:36:18, Info                  CSI    000011b1@2017/2/8:22:36:18.746 CSIPERF - FileMapsCreated 133ms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17:36:18, Info                  CSI    000011b2 CSIPERF - FilePI Commit 134ms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17:36:18, Info                  CSI    000011b3@2017/2/8:22:36:18.761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17:36:18, Info                  CSI    000011b4@2017/2/8:22:36:18.802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17:36:18, Info                  CSI    000011b5@2017/2/8:22:36:18.815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17:36:18, Info                  CSI    000011b6@2017/2/8:22:36:18.828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17:36:18, Info                  CSI    000011b7@2017/2/8:22:36:18.844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17:36:18, Info                  CSI    000011b8@2017/2/8:22:36:18.857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17:36:18, Info                  CSI    000011b9@2017/2/8:22:36:18.870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17:36:18, Info                  CSI    000011ba@2017/2/8:22:36:18.884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17:36:18, Info                  CSI    000011bb@2017/2/8:22:36:18.926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17:36:18, Info                  CSI    000011bc@2017/2/8:22:36:18.938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17:36:18, Info                  CSI    000011bd@2017/2/8:22:36:18.951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17:36:18, Info                  CSI    000011be@2017/2/8:22:36:18.963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17:36:18, Info                  CSI    000011bf@2017/2/8:22:36:18.976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17:36:18, Info                  CSI    000011c0@2017/2/8:22:36:18.990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000011c1@2017/2/8:22:36:19.02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000011c2@2017/2/8:22:36:19.015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000011c3@2017/2/8:22:36:19.029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000011c4@2017/2/8:22:36:19.042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000011c5@2017/2/8:22:36:19.055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000011c6@2017/2/8:22:36:19.069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000011c7@2017/2/8:22:36:19.081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000011c8@2017/2/8:22:36:19.094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000011c9@2017/2/8:22:36:19.108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000011ca@2017/2/8:22:36:19.150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000011cb@2017/2/8:22:36:19.163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000011cc@2017/2/8:22:36:19.176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000011cd@2017/2/8:22:36:19.192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000011ce@2017/2/8:22:36:19.205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000011cf@2017/2/8:22:36:19.232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000011d0@2017/2/8:22:36:19.246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000011d1@2017/2/8:22:36:19.259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000011d2@2017/2/8:22:36:19.273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000011d3@2017/2/8:22:36:19.288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000011d4@2017/2/8:22:36:19.301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000011d5@2017/2/8:22:36:19.313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000011d6@2017/2/8:22:36:19.327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000011d7@2017/2/8:22:36:19.340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000011d8@2017/2/8:22:36:19.353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000011d9@2017/2/8:22:36:19.366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000011da@2017/2/8:22:36:19.380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000011db@2017/2/8:22:36:19.393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000011dc@2017/2/8:22:36:19.406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000011dd@2017/2/8:22:36:19.418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000011de@2017/2/8:22:36:19.431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000011df@2017/2/8:22:36:19.470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000011e0@2017/2/8:22:36:19.485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000011e1@2017/2/8:22:36:19.503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000011e2@2017/2/8:22:36:19.516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000011e3@2017/2/8:22:36:19.529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000011e4@2017/2/8:22:36:19.542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000011e5@2017/2/8:22:36:19.554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000011e6@2017/2/8:22:36:19.567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000011e7@2017/2/8:22:36:19.580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000011e8@2017/2/8:22:36:19.593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000011e9@2017/2/8:22:36:19.606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000011ea@2017/2/8:22:36:19.619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000011eb@2017/2/8:22:36:19.646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000011ec@2017/2/8:22:36:19.658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000011ed@2017/2/8:22:36:19.671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000011ee [DIRSD OWNER WARNING] Directory [l:23 ml:24]"\??\C:\WINDOWS\Inf\BITS" is not owned but specifies SDDL in component Microsoft-Windows-Bits-Perf,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000011ef [DIRSD OWNER WARNING] Directory [l:28 ml:29]"\??\C:\WINDOWS\Inf\BITS\0000" is not owned but specifies SDDL in component Microsoft-Windows-Bits-Perf,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000011f0 Error - Overlap: Duplicate ownership for directory [l:23]"\??\C:\WINDOWS\Inf\BITS" in component Microsoft-Windows-Bits-Perf,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000011f1 Error - Overlap: Duplicate ownership for directory [l:28]"\??\C:\WINDOWS\Inf\BITS\0000" in component Microsoft-Windows-Bits-Perf,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000011f2@2017/2/8:22:36:19.749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000011f3@2017/2/8:22:36:19.774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000011f4@2017/2/8:22:36:19.793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000011f5@2017/2/8:22:36:19.812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000011f6@2017/2/8:22:36:19.829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000011f7@2017/2/8:22:36:19.842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000011f8@2017/2/8:22:36:19.855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000011f9@2017/2/8:22:36:19.876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000011fa@2017/2/8:22:36:19.934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000011fb@2017/2/8:22:36:19.949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000011fc [DIRSD OWNER WARNING] Directory [l:38 ml:39]"\??\C:\WINDOWS\diagnostics\system\BITS" is not owned but specifies SDDL in component Microsoft-Windows-BITSDiagnostic,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17:36:19, Info                  CSI    000011fd@2017/2/8:22:36:19.988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17:36:20, Info                  CSI    000011fe@2017/2/8:22:36:20.02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17:36:20, Info                  CSI    000011ff@2017/2/8:22:36:20.025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17:36:20, Info                  CSI    00001200@2017/2/8:22:36:20.038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17:36:20, Info                  CSI    00001201@2017/2/8:22:36:20.052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17:36:20, Info                  CSI    00001202@2017/2/8:22:36:20.065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17:36:20, Info                  CSI    00001203@2017/2/8:22:36:20.078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17:36:20, Info                  CSI    00001204@2017/2/8:22:36:20.091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17:36:20, Info                  CSI    00001205@2017/2/8:22:36:20.107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17:36:20, Info                  CSI    00001206@2017/2/8:22:36:20.123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17:36:20, Info                  CSI    00001207@2017/2/8:22:36:20.136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17:36:20, Info                  CSI    00001208@2017/2/8:22:36:20.149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17:36:20, Info                  CSI    00001209@2017/2/8:22:36:20.177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17:36:20, Info                  CSI    0000120a@2017/2/8:22:36:20.190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17:36:20, Info                  CSI    0000120b@2017/2/8:22:36:20.207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17:36:20, Info                  CSI    0000120c@2017/2/8:22:36:20.220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17:36:20, Info                  CSI    0000120d@2017/2/8:22:36:20.233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17:36:20, Info                  CSI    0000120e [DIRSD OWNER WARNING] Directory [l:47 ml:48]"\??\C:\ProgramData\Microsoft\Network\Downloader" is not owned but specifies SDDL in component Microsoft-Windows-Bits-Client-Core,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17:36:20, Info                  CSI    0000120f@2017/2/8:22:36:20.338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17:36:20, Info                  CSI    00001210@2017/2/8:22:36:20.381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17:36:20, Info                  CSI    00001211@2017/2/8:22:36:20.397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17:36:20, Info                  CSI    00001212@2017/2/8:22:36:20.422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17:36:20, Info                  CSI    00001213@2017/2/8:22:36:20.438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17:36:20, Info                  CSI    00001214@2017/2/8:22:36:20.450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17:36:20, Info                  CSI    00001215@2017/2/8:22:36:20.465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17:36:20, Info                  CSI    00001216@2017/2/8:22:36:20.481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17:36:20, Info                  CSI    00001217@2017/2/8:22:36:20.496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17:36:20, Info                  CSI    00001218@2017/2/8:22:36:20.509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17:36:20, Info                  CSI    00001219@2017/2/8:22:36:20.521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17:36:20, Info                  CSI    0000121a@2017/2/8:22:36:20.540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17:36:20, Info                  CSI    0000121b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17:36:20, Info                  CSI    0000121c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17:36:20, Info                  CSI    0000121d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17:36:24, Info                  CSI    0000121e@2017/2/8:22:36:24.574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17:36:24, Info                  CSI    0000121f@2017/2/8:22:36:24.589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17:36:24, Info                  CSI    00001220@2017/2/8:22:36:24.603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17:36:24, Info                  CSI    00001221 [DIRSD OWNER WARNING] Directory [l:32 ml:33]"\??\C:\WINDOWS\System32\Bthprops" is not owned but specifies SDDL in component Microsoft-Windows-BTH-CPL,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17:36:24, Info                  CSI    00001222@2017/2/8:22:36:24.742 CSIPERF - FileMapsCreated 128ms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17:36:24, Info                  CSI    00001223 CSIPERF - FilePI Commit 128ms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17:36:24, Info                  CSI    00001224@2017/2/8:22:36:24.748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17:36:24, Info                  CSI    00001225@2017/2/8:22:36:24.917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17:36:24, Info                  CSI    00001226@2017/2/8:22:36:24.931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17:36:24, Info                  CSI    00001227@2017/2/8:22:36:24.944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17:36:24, Info                  CSI    00001228@2017/2/8:22:36:24.957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17:36:24, Info                  CSI    00001229@2017/2/8:22:36:24.970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17:36:24, Info                  CSI    0000122a@2017/2/8:22:36:24.985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17:36:25, Info                  CSI    0000122b@2017/2/8:22:36:25.05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17:36:25, Info                  CSI    0000122c@2017/2/8:22:36:25.018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17:36:25, Info                  CSI    0000122d@2017/2/8:22:36:25.030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17:36:25, Info                  CSI    0000122e@2017/2/8:22:36:25.186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17:36:25, Info                  CSI    0000122f@2017/2/8:22:36:25.221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17:36:25, Info                  CSI    00001230 [DIRSD OWNER WARNING] Directory [l:57 ml:58]"\??\C:\WINDOWS\SystemResources\Windows.UI.Cortana.Persona" is not owned but specifies SDDL in component Microsoft-Windows-Cortana-Persona-Resources,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17:36:25, Info                  CSI    00001231@2017/2/8:22:36:25.341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17:36:25, Info                  CSI    00001232@2017/2/8:22:36:25.363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17:36:25, Info                  CSI    00001233@2017/2/8:22:36:25.380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17:36:25, Info                  CSI    00001234@2017/2/8:22:36:25.394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17:36:25, Info                  CSI    00001235@2017/2/8:22:36:25.486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17:36:25, Info                  CSI    00001236@2017/2/8:22:36:25.545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17:36:25, Info                  CSI    00001237@2017/2/8:22:36:25.562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17:36:25, Info                  CSI    00001238@2017/2/8:22:36:25.601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17:36:25, Info                  CSI    00001239@2017/2/8:22:36:25.728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17:36:25, Info                  CSI    0000123a@2017/2/8:22:36:25.783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17:36:25, Info                  CSI    0000123b@2017/2/8:22:36:25.817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17:36:25, Info                  CSI    0000123c@2017/2/8:22:36:25.831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17:36:25, Info                  CSI    0000123d@2017/2/8:22:36:25.844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17:36:25, Info                  CSI    0000123e@2017/2/8:22:36:25.858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17:36:25, Info                  CSI    0000123f@2017/2/8:22:36:25.876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17:36:25, Info                  CSI    00001240@2017/2/8:22:36:25.890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17:36:25, Info                  CSI    00001241@2017/2/8:22:36:25.907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17:36:25, Info                  CSI    00001242@2017/2/8:22:36:25.942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17:36:25, Info                  CSI    00001243@2017/2/8:22:36:25.999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17:36:26, Info                  CSI    00001244@2017/2/8:22:36:26.024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17:36:26, Info                  CSI    00001245@2017/2/8:22:36:26.064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17:36:26, Info                  CSI    00001246@2017/2/8:22:36:26.077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17:36:26, Info                  CSI    00001247@2017/2/8:22:36:26.091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17:36:26, Info                  CSI    00001248@2017/2/8:22:36:26.106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17:36:26, Info                  CSI    00001249@2017/2/8:22:36:26.122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17:36:26, Info                  CSI    0000124a Error - Overlap: Duplicate ownership for directory [l:59]"\??\C:\WINDOWS\SystemApps\ContactSupport_cw5n1h2txyewy\pris" in component Microsoft-Windows-ContactSupport.AppxMain.Resources,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17:36:26, Info                  CSI    0000124b@2017/2/8:22:36:26.140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17:36:26, Info                  CSI    0000124c@2017/2/8:22:36:26.152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17:36:26, Info                  CSI    0000124d@2017/2/8:22:36:26.165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17:36:26, Info                  CSI    0000124e@2017/2/8:22:36:26.178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17:36:26, Info                  CSI    0000124f@2017/2/8:22:36:26.203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17:36:26, Info                  CSI    00001250@2017/2/8:22:36:26.230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17:36:26, Info                  CSI    00001251@2017/2/8:22:36:26.247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17:36:26, Info                  CSI    00001252@2017/2/8:22:36:26.261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17:36:26, Info                  CSI    00001253@2017/2/8:22:36:26.278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17:36:26, Info                  CSI    00001254@2017/2/8:22:36:26.295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17:36:26, Info                  CSI    00001255@2017/2/8:22:36:26.327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17:36:26, Info                  CSI    00001256@2017/2/8:22:36:26.375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17:36:26, Info                  CSI    00001257@2017/2/8:22:36:26.406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17:36:26, Info                  CSI    00001258@2017/2/8:22:36:26.493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17:36:26, Info                  CSI    00001259@2017/2/8:22:36:26.531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17:36:26, Info                  CSI    0000125a@2017/2/8:22:36:26.544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17:36:26, Info                  CSI    0000125b@2017/2/8:22:36:26.592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17:36:26, Info                  CSI    0000125c@2017/2/8:22:36:26.623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17:36:26, Info                  CSI    0000125d@2017/2/8:22:36:26.636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17:36:26, Info                  CSI    0000125e@2017/2/8:22:36:26.649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17:36:26, Info                  CSI    0000125f@2017/2/8:22:36:26.662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17:36:26, Info                  CSI    00001260@2017/2/8:22:36:26.695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17:36:26, Info                  CSI    00001261@2017/2/8:22:36:26.711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17:36:26, Info                  CSI    00001262@2017/2/8:22:36:26.761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17:36:26, Info                  CSI    00001263@2017/2/8:22:36:26.774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17:36:26, Info                  CSI    00001264@2017/2/8:22:36:26.813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17:36:26, Info                  CSI    00001265@2017/2/8:22:36:26.826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17:36:26, Info                  CSI    00001266@2017/2/8:22:36:26.980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17:36:27, Info                  CSI    00001267@2017/2/8:22:36:27.014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17:36:27, Info                  CSI    00001268@2017/2/8:22:36:27.029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17:36:27, Info                  CSI    00001269@2017/2/8:22:36:27.080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17:36:27, Info                  CSI    0000126a@2017/2/8:22:36:27.095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17:36:27, Info                  CSI    0000126b@2017/2/8:22:36:27.109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17:36:27, Info                  CSI    0000126c@2017/2/8:22:36:27.136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17:36:27, Info                  CSI    0000126d@2017/2/8:22:36:27.152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17:36:27, Info                  CSI    0000126e@2017/2/8:22:36:27.165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17:36:27, Info                  CSI    0000126f@2017/2/8:22:36:27.179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17:36:27, Info                  CSI    00001270@2017/2/8:22:36:27.197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17:36:27, Info                  CSI    00001271@2017/2/8:22:36:27.209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17:36:27, Info                  CSI    00001272@2017/2/8:22:36:27.240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17:36:27, Info                  CSI    00001273@2017/2/8:22:36:27.253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17:36:27, Info                  CSI    00001274@2017/2/8:22:36:27.364 CSIPERF - FileMapsCreated 102ms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17:36:27, Info                  CSI    00001275 CSIPERF - FilePI Commit 102ms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17:36:27, Info                  CSI    00001276@2017/2/8:22:36:27.379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17:36:27, Info                  CSI    00001277@2017/2/8:22:36:27.443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17:36:27, Info                  CSI    00001278@2017/2/8:22:36:27.462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17:36:27, Info                  CSI    00001279@2017/2/8:22:36:27.479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17:36:27, Info                  CSI    0000127a@2017/2/8:22:36:27.557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17:36:27, Info                  CSI    0000127b@2017/2/8:22:36:27.570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17:36:27, Info                  CSI    0000127c@2017/2/8:22:36:27.582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17:36:27, Info                  CSI    0000127d@2017/2/8:22:36:27.634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17:36:27, Info                  CSI    0000127e@2017/2/8:22:36:27.702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17:36:27, Info                  CSI    0000127f@2017/2/8:22:36:27.728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17:36:27, Info                  CSI    00001280@2017/2/8:22:36:27.747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17:36:27, Info                  CSI    00001281@2017/2/8:22:36:27.766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17:36:27, Info                  CSI    00001282@2017/2/8:22:36:27.781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17:36:27, Info                  CSI    00001283@2017/2/8:22:36:27.795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17:36:27, Info                  CSI    00001284@2017/2/8:22:36:27.808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17:36:27, Info                  CSI    00001285@2017/2/8:22:36:27.820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17:36:27, Info                  CSI    00001286@2017/2/8:22:36:27.839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17:36:27, Info                  CSI    00001287@2017/2/8:22:36:27.851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17:36:27, Info                  CSI    00001288 CSIPERF - FilePI Queue 107ms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17:36:28, Info                  CSI    00001289@2017/2/8:22:36:28.016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17:36:28, Info                  CSI    0000128a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17:36:28, Info                  CSI    0000128b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17:36:28, Info                  CSI    0000128c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17:36:30, Info                  CSI    0000128d@2017/2/8:22:36:30.990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17:36:31, Info                  CSI    0000128e@2017/2/8:22:36:31.043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17:36:31, Info                  CSI    0000128f@2017/2/8:22:36:31.091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17:36:31, Info                  CSI    00001290@2017/2/8:22:36:31.120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17:36:31, Info                  CSI    00001291@2017/2/8:22:36:31.140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17:36:31, Info                  CSI    00001292@2017/2/8:22:36:31.243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17:36:31, Info                  CSI    00001293@2017/2/8:22:36:31.330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17:36:31, Info                  CSI    00001294@2017/2/8:22:36:31.435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17:36:31, Info                  CSI    00001295@2017/2/8:22:36:31.464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17:36:31, Info                  CSI    00001296@2017/2/8:22:36:31.483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17:36:31, Info                  CSI    00001297@2017/2/8:22:36:31.500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17:36:31, Info                  CSI    00001298@2017/2/8:22:36:31.537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17:36:31, Info                  CSI    00001299@2017/2/8:22:36:31.549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17:36:31, Info                  CSI    0000129a@2017/2/8:22:36:31.612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17:36:31, Info                  CSI    0000129b@2017/2/8:22:36:31.625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17:36:31, Info                  CSI    0000129c@2017/2/8:22:36:31.656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17:36:31, Info                  CSI    0000129d@2017/2/8:22:36:31.729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17:36:31, Info                  CSI    0000129e@2017/2/8:22:36:31.742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17:36:31, Info                  CSI    0000129f@2017/2/8:22:36:31.820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17:36:31, Info                  CSI    000012a0@2017/2/8:22:36:31.833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17:36:31, Info                  CSI    000012a1@2017/2/8:22:36:31.846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17:36:31, Info                  CSI    000012a2@2017/2/8:22:36:31.859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17:36:31, Info                  CSI    000012a3@2017/2/8:22:36:31.899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17:36:31, Info                  CSI    000012a4@2017/2/8:22:36:31.912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17:36:31, Info                  CSI    000012a5@2017/2/8:22:36:31.957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17:36:31, Info                  CSI    000012a6@2017/2/8:22:36:31.975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17:36:32, Info                  CSI    000012a7@2017/2/8:22:36:32.118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17:36:32, Info                  CSI    000012a8@2017/2/8:22:36:32.207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17:36:32, Info                  CSI    000012a9@2017/2/8:22:36:32.244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17:36:32, Info                  CSI    000012aa@2017/2/8:22:36:32.320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17:36:32, Info                  CSI    000012ab@2017/2/8:22:36:32.346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17:36:32, Info                  CSI    000012ac@2017/2/8:22:36:32.372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17:36:32, Info                  CSI    000012ad@2017/2/8:22:36:32.408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17:36:32, Info                  CSI    000012ae@2017/2/8:22:36:32.474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17:36:32, Info                  CSI    000012af@2017/2/8:22:36:32.487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17:36:32, Info                  CSI    000012b0@2017/2/8:22:36:32.529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17:36:32, Info                  CSI    000012b1@2017/2/8:22:36:32.582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17:36:32, Info                  CSI    000012b2@2017/2/8:22:36:32.595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17:36:32, Info                  CSI    000012b3@2017/2/8:22:36:32.627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17:36:32, Info                  CSI    000012b4@2017/2/8:22:36:32.745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17:36:32, Info                  CSI    000012b5@2017/2/8:22:36:32.797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17:36:32, Info                  CSI    000012b6@2017/2/8:22:36:32.863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17:36:32, Info                  CSI    000012b7@2017/2/8:22:36:32.890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17:36:32, Info                  CSI    000012b8@2017/2/8:22:36:32.915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17:36:32, Info                  CSI    000012b9@2017/2/8:22:36:32.935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17:36:32, Info                  CSI    000012ba@2017/2/8:22:36:32.951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17:36:32, Info                  CSI    000012bb@2017/2/8:22:36:32.993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17:36:33, Info                  CSI    000012bc@2017/2/8:22:36:33.014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17:36:33, Info                  CSI    000012bd@2017/2/8:22:36:33.066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17:36:33, Info                  CSI    000012be@2017/2/8:22:36:33.080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17:36:33, Info                  CSI    000012bf@2017/2/8:22:36:33.095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17:36:33, Info                  CSI    000012c0@2017/2/8:22:36:33.108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17:36:33, Info                  CSI    000012c1@2017/2/8:22:36:33.121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17:36:33, Info                  CSI    000012c2@2017/2/8:22:36:33.134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17:36:33, Info                  CSI    000012c3@2017/2/8:22:36:33.148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17:36:33, Info                  CSI    000012c4@2017/2/8:22:36:33.254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17:36:33, Info                  CSI    000012c5@2017/2/8:22:36:33.292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17:36:33, Info                  CSI    000012c6@2017/2/8:22:36:33.305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17:36:33, Info                  CSI    000012c7@2017/2/8:22:36:33.321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17:36:33, Info                  CSI    000012c8@2017/2/8:22:36:33.339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17:36:33, Info                  CSI    000012c9@2017/2/8:22:36:33.431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17:36:33, Info                  CSI    000012ca@2017/2/8:22:36:33.486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17:36:33, Info                  CSI    000012cb@2017/2/8:22:36:33.503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17:36:33, Info                  CSI    000012cc@2017/2/8:22:36:33.516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17:36:33, Info                  CSI    000012cd@2017/2/8:22:36:33.541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17:36:33, Info                  CSI    000012ce@2017/2/8:22:36:33.555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17:36:33, Info                  CSI    000012cf@2017/2/8:22:36:33.567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17:36:33, Info                  CSI    000012d0@2017/2/8:22:36:33.580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17:36:33, Info                  CSI    000012d1@2017/2/8:22:36:33.593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17:36:33, Info                  CSI    000012d2@2017/2/8:22:36:33.660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17:36:33, Info                  CSI    000012d3@2017/2/8:22:36:33.685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17:36:33, Info                  CSI    000012d4@2017/2/8:22:36:33.701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17:36:33, Info                  CSI    000012d5@2017/2/8:22:36:33.739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17:36:33, Info                  CSI    000012d6@2017/2/8:22:36:33.777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17:36:33, Info                  CSI    000012d7@2017/2/8:22:36:33.793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17:36:33, Info                  CSI    000012d8@2017/2/8:22:36:33.809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17:36:33, Info                  CSI    000012d9@2017/2/8:22:36:33.838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17:36:33, Info                  CSI    000012da@2017/2/8:22:36:33.852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17:36:33, Info                  CSI    000012db@2017/2/8:22:36:33.865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17:36:33, Info                  CSI    000012dc@2017/2/8:22:36:33.878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17:36:33, Info                  CSI    000012dd@2017/2/8:22:36:33.905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17:36:33, Info                  CSI    000012de@2017/2/8:22:36:33.917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17:36:34, Info                  CSI    000012df CSIPERF - FilePI Queue 102ms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17:36:34, Info                  CSI    000012e0@2017/2/8:22:36:34.059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17:36:34, Info                  CSI    000012e1@2017/2/8:22:36:34.073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17:36:34, Info                  CSI    000012e2@2017/2/8:22:36:34.085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17:36:34, Info                  CSI    000012e3@2017/2/8:22:36:34.098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17:36:34, Info                  CSI    000012e4@2017/2/8:22:36:34.110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17:36:34, Info                  CSI    000012e5@2017/2/8:22:36:34.162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17:36:34, Info                  CSI    000012e6@2017/2/8:22:36:34.175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17:36:34, Info                  CSI    000012e7@2017/2/8:22:36:34.233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17:36:34, Info                  CSI    000012e8@2017/2/8:22:36:34.320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17:36:34, Info                  CSI    000012e9@2017/2/8:22:36:34.359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17:36:34, Info                  CSI    000012ea@2017/2/8:22:36:34.385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17:36:34, Info                  CSI    000012eb@2017/2/8:22:36:34.398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17:36:34, Info                  CSI    000012ec@2017/2/8:22:36:34.441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17:36:34, Info                  CSI    000012ed@2017/2/8:22:36:34.457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17:36:34, Info                  CSI    000012ee@2017/2/8:22:36:34.525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17:36:34, Info                  CSI    000012ef@2017/2/8:22:36:34.562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17:36:34, Info                  CSI    000012f0@2017/2/8:22:36:34.574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17:36:34, Info                  CSI    000012f1@2017/2/8:22:36:34.588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17:36:34, Info                  CSI    000012f2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17:36:34, Info                  CSI    000012f3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17:36:34, Info                  CSI    000012f4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17:36:37, Info                  CSI    000012f5@2017/2/8:22:36:37.140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17:36:37, Info                  CSI    000012f6@2017/2/8:22:36:37.154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17:36:37, Info                  CSI    000012f7@2017/2/8:22:36:37.166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17:36:37, Info                  CSI    000012f8@2017/2/8:22:36:37.181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17:36:37, Info                  CSI    000012f9@2017/2/8:22:36:37.236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17:36:37, Info                  CSI    000012fa@2017/2/8:22:36:37.310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17:36:37, Info                  CSI    000012fb@2017/2/8:22:36:37.366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17:36:37, Info                  CSI    000012fc@2017/2/8:22:36:37.413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17:36:37, Info                  CSI    000012fd@2017/2/8:22:36:37.429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17:36:37, Info                  CSI    000012fe@2017/2/8:22:36:37.441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17:36:37, Info                  CSI    000012ff@2017/2/8:22:36:37.458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17:36:37, Info                  CSI    00001300@2017/2/8:22:36:37.471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17:36:37, Info                  CSI    00001301@2017/2/8:22:36:37.484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17:36:37, Info                  CSI    00001302@2017/2/8:22:36:37.497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17:36:37, Info                  CSI    00001303@2017/2/8:22:36:37.547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17:36:37, Info                  CSI    00001304@2017/2/8:22:36:37.559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17:36:37, Info                  CSI    00001305@2017/2/8:22:36:37.572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17:36:37, Info                  CSI    00001306@2017/2/8:22:36:37.586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17:36:37, Info                  CSI    00001307@2017/2/8:22:36:37.609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17:36:37, Info                  CSI    00001308@2017/2/8:22:36:37.621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17:36:37, Info                  CSI    00001309@2017/2/8:22:36:37.634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17:36:37, Info                  CSI    0000130a@2017/2/8:22:36:37.647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17:36:37, Info                  CSI    0000130b@2017/2/8:22:36:37.660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17:36:37, Info                  CSI    0000130c@2017/2/8:22:36:37.684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17:36:37, Info                  CSI    0000130d@2017/2/8:22:36:37.745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17:36:37, Info                  CSI    0000130e@2017/2/8:22:36:37.786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17:36:37, Info                  CSI    0000130f@2017/2/8:22:36:37.799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17:36:37, Info                  CSI    00001310@2017/2/8:22:36:37.852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17:36:37, Info                  CSI    00001311@2017/2/8:22:36:37.865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17:36:37, Info                  CSI    00001312@2017/2/8:22:36:37.882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17:36:37, Info                  CSI    00001313@2017/2/8:22:36:37.934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17:36:37, Info                  CSI    00001314@2017/2/8:22:36:37.949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17:36:37, Info                  CSI    00001315@2017/2/8:22:36:37.963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17:36:37, Info                  CSI    00001316@2017/2/8:22:36:37.976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17:36:37, Info                  CSI    00001317@2017/2/8:22:36:37.989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17:36:38, Info                  CSI    00001318@2017/2/8:22:36:38.02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17:36:38, Info                  CSI    00001319@2017/2/8:22:36:38.014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17:36:38, Info                  CSI    0000131a@2017/2/8:22:36:38.057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17:36:38, Info                  CSI    0000131b@2017/2/8:22:36:38.106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17:36:38, Info                  CSI    0000131c@2017/2/8:22:36:38.164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17:36:38, Info                  CSI    0000131d@2017/2/8:22:36:38.176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17:36:38, Info                  CSI    0000131e@2017/2/8:22:36:38.190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17:36:38, Info                  CSI    0000131f@2017/2/8:22:36:38.204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17:36:38, Info                  CSI    00001320@2017/2/8:22:36:38.217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17:36:38, Info                  CSI    00001321@2017/2/8:22:36:38.230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17:36:38, Info                  CSI    00001322@2017/2/8:22:36:38.245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17:36:38, Info                  CSI    00001323@2017/2/8:22:36:38.258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17:36:38, Info                  CSI    00001324@2017/2/8:22:36:38.271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17:36:38, Info                  CSI    00001325@2017/2/8:22:36:38.397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17:36:38, Info                  CSI    00001326@2017/2/8:22:36:38.455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17:36:38, Info                  CSI    00001327@2017/2/8:22:36:38.508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17:36:38, Info                  CSI    00001328@2017/2/8:22:36:38.521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17:36:38, Info                  CSI    00001329@2017/2/8:22:36:38.540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17:36:38, Info                  CSI    0000132a@2017/2/8:22:36:38.564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17:36:38, Info                  CSI    0000132b@2017/2/8:22:36:38.580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17:36:38, Info                  CSI    0000132c@2017/2/8:22:36:38.600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17:36:38, Info                  CSI    0000132d@2017/2/8:22:36:38.639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17:36:38, Info                  CSI    0000132e@2017/2/8:22:36:38.760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17:36:38, Info                  CSI    0000132f@2017/2/8:22:36:38.787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17:36:38, Info                  CSI    00001330@2017/2/8:22:36:38.809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17:36:38, Info                  CSI    00001331@2017/2/8:22:36:38.821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17:36:38, Info                  CSI    00001332@2017/2/8:22:36:38.835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17:36:38, Info                  CSI    00001333@2017/2/8:22:36:38.852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17:36:38, Info                  CSI    00001334@2017/2/8:22:36:38.866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17:36:38, Info                  CSI    00001335@2017/2/8:22:36:38.882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17:36:38, Info                  CSI    00001336@2017/2/8:22:36:38.894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17:36:38, Info                  CSI    00001337@2017/2/8:22:36:38.914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17:36:39, Info                  CSI    00001338@2017/2/8:22:36:39.02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17:36:39, Info                  CSI    00001339@2017/2/8:22:36:39.025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17:36:39, Info                  CSI    0000133a@2017/2/8:22:36:39.040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17:36:39, Info                  CSI    0000133b@2017/2/8:22:36:39.053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17:36:39, Info                  CSI    0000133c@2017/2/8:22:36:39.078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17:36:39, Info                  CSI    0000133d@2017/2/8:22:36:39.100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17:36:39, Info                  CSI    0000133e@2017/2/8:22:36:39.113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17:36:39, Info                  CSI    0000133f@2017/2/8:22:36:39.172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17:36:39, Info                  CSI    00001340@2017/2/8:22:36:39.185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17:36:39, Info                  CSI    00001341@2017/2/8:22:36:39.199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17:36:39, Info                  CSI    00001342@2017/2/8:22:36:39.213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17:36:39, Info                  CSI    00001343@2017/2/8:22:36:39.229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17:36:39, Info                  CSI    00001344@2017/2/8:22:36:39.243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17:36:39, Info                  CSI    00001345@2017/2/8:22:36:39.287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17:36:39, Info                  CSI    00001346@2017/2/8:22:36:39.299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17:36:39, Info                  CSI    00001347@2017/2/8:22:36:39.324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17:36:39, Info                  CSI    00001348@2017/2/8:22:36:39.367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17:36:39, Info                  CSI    00001349@2017/2/8:22:36:39.407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17:36:39, Info                  CSI    0000134a@2017/2/8:22:36:39.419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17:36:39, Info                  CSI    0000134b@2017/2/8:22:36:39.457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17:36:39, Info                  CSI    0000134c@2017/2/8:22:36:39.470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17:36:39, Info                  CSI    0000134d@2017/2/8:22:36:39.503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17:36:39, Info                  CSI    0000134e@2017/2/8:22:36:39.516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17:36:39, Info                  CSI    0000134f@2017/2/8:22:36:39.528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17:36:39, Info                  CSI    00001350@2017/2/8:22:36:39.541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17:36:39, Info                  CSI    00001351@2017/2/8:22:36:39.553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17:36:39, Info                  CSI    00001352@2017/2/8:22:36:39.579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17:36:39, Info                  CSI    00001353@2017/2/8:22:36:39.595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17:36:39, Info                  CSI    00001354@2017/2/8:22:36:39.639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17:36:39, Info                  CSI    00001355@2017/2/8:22:36:39.689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17:36:39, Info                  CSI    00001356@2017/2/8:22:36:39.701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17:36:39, Info                  CSI    00001357@2017/2/8:22:36:39.716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17:36:39, Info                  CSI    00001358@2017/2/8:22:36:39.730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17:36:39, Info                  CSI    00001359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17:36:39, Info                  CSI    0000135a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17:36:39, Info                  CSI    0000135b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0000135c@2017/2/8:22:36:41.050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0000135d@2017/2/8:22:36:41.064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0000135e@2017/2/8:22:36:41.077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0000135f@2017/2/8:22:36:41.090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00001360@2017/2/8:22:36:41.120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00001361@2017/2/8:22:36:41.133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00001362@2017/2/8:22:36:41.149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00001363@2017/2/8:22:36:41.161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00001364@2017/2/8:22:36:41.174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00001365@2017/2/8:22:36:41.189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00001366@2017/2/8:22:36:41.202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00001367@2017/2/8:22:36:41.215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00001368@2017/2/8:22:36:41.228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00001369@2017/2/8:22:36:41.241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0000136a@2017/2/8:22:36:41.257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0000136b@2017/2/8:22:36:41.275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0000136c@2017/2/8:22:36:41.291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0000136d@2017/2/8:22:36:41.304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0000136e@2017/2/8:22:36:41.316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0000136f@2017/2/8:22:36:41.334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00001370@2017/2/8:22:36:41.351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00001371@2017/2/8:22:36:41.364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00001372@2017/2/8:22:36:41.377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00001373@2017/2/8:22:36:41.390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00001374@2017/2/8:22:36:41.524 CSIPERF - FileMapsCreated 120ms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00001375 CSIPERF - FilePI Commit 121ms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00001376@2017/2/8:22:36:41.539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00001377@2017/2/8:22:36:41.576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00001378@2017/2/8:22:36:41.589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00001379@2017/2/8:22:36:41.603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0000137a@2017/2/8:22:36:41.617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0000137b@2017/2/8:22:36:41.631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0000137c@2017/2/8:22:36:41.718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0000137d@2017/2/8:22:36:41.750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0000137e@2017/2/8:22:36:41.765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0000137f@2017/2/8:22:36:41.780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00001380@2017/2/8:22:36:41.793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00001381@2017/2/8:22:36:41.806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00001382@2017/2/8:22:36:41.819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00001383@2017/2/8:22:36:41.835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00001384@2017/2/8:22:36:41.849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00001385@2017/2/8:22:36:41.861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00001386@2017/2/8:22:36:41.876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00001387@2017/2/8:22:36:41.890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00001388@2017/2/8:22:36:41.903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00001389@2017/2/8:22:36:41.916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0000138a@2017/2/8:22:36:41.928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0000138b@2017/2/8:22:36:41.942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0000138c@2017/2/8:22:36:41.956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0000138d@2017/2/8:22:36:41.970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17:36:41, Info                  CSI    0000138e@2017/2/8:22:36:41.982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0000138f@2017/2/8:22:36:42.051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00001390@2017/2/8:22:36:42.089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00001391@2017/2/8:22:36:42.118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00001392@2017/2/8:22:36:42.136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00001393@2017/2/8:22:36:42.151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00001394@2017/2/8:22:36:42.182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00001395@2017/2/8:22:36:42.195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00001396@2017/2/8:22:36:42.207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00001397@2017/2/8:22:36:42.220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00001398@2017/2/8:22:36:42.232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00001399@2017/2/8:22:36:42.247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0000139a@2017/2/8:22:36:42.260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0000139b@2017/2/8:22:36:42.273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0000139c@2017/2/8:22:36:42.286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0000139d@2017/2/8:22:36:42.304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0000139e@2017/2/8:22:36:42.317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0000139f@2017/2/8:22:36:42.330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000013a0@2017/2/8:22:36:42.343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000013a1@2017/2/8:22:36:42.356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000013a2@2017/2/8:22:36:42.389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000013a3@2017/2/8:22:36:42.402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000013a4@2017/2/8:22:36:42.414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000013a5@2017/2/8:22:36:42.437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000013a6@2017/2/8:22:36:42.572 CSIPERF - FileMapsCreated 124ms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000013a7 CSIPERF - FilePI Commit 136ms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000013a8@2017/2/8:22:36:42.598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000013a9@2017/2/8:22:36:42.657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000013aa@2017/2/8:22:36:42.670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000013ab@2017/2/8:22:36:42.685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000013ac@2017/2/8:22:36:42.698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000013ad@2017/2/8:22:36:42.711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000013ae@2017/2/8:22:36:42.723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000013af@2017/2/8:22:36:42.737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000013b0@2017/2/8:22:36:42.768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000013b1@2017/2/8:22:36:42.782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000013b2@2017/2/8:22:36:42.795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000013b3@2017/2/8:22:36:42.808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000013b4@2017/2/8:22:36:42.820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000013b5@2017/2/8:22:36:42.832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000013b6@2017/2/8:22:36:42.848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000013b7@2017/2/8:22:36:42.914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000013b8@2017/2/8:22:36:42.927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000013b9@2017/2/8:22:36:42.939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000013ba@2017/2/8:22:36:42.958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000013bb@2017/2/8:22:36:42.970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000013bc@2017/2/8:22:36:42.982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17:36:42, Info                  CSI    000013bd@2017/2/8:22:36:42.995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17:36:43, Info                  CSI    000013be@2017/2/8:22:36:43.08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17:36:43, Info                  CSI    000013bf@2017/2/8:22:36:43.020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17:36:43, Info                  CSI    000013c0@2017/2/8:22:36:43.073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17:36:43, Info                  CSI    000013c1@2017/2/8:22:36:43.099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17:36:43, Info                  CSI    000013c2@2017/2/8:22:36:43.114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17:36:43, Info                  CSI    000013c3@2017/2/8:22:36:43.149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17:36:43, Info                  CSI    000013c4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17:36:43, Info                  CSI    000013c5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17:36:43, Info                  CSI    000013c6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17:36:52, Info                  CSI    000013c7@2017/2/8:22:36:52.707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17:36:53, Info                  CSI    000013c8 CSIPERF - FilePI Queue 395ms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17:36:53, Info                  CSI    000013c9@2017/2/8:22:36:53.134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17:36:53, Info                  CSI    000013ca@2017/2/8:22:36:53.181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17:36:53, Info                  CSI    000013cb@2017/2/8:22:36:53.236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17:36:53, Info                  CSI    000013cc@2017/2/8:22:36:53.290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17:36:53, Info                  CSI    000013cd@2017/2/8:22:36:53.305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17:36:53, Info                  CSI    000013ce@2017/2/8:22:36:53.320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17:36:53, Info                  CSI    000013cf@2017/2/8:22:36:53.334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17:36:53, Info                  CSI    000013d0@2017/2/8:22:36:53.425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17:36:53, Info                  CSI    000013d1@2017/2/8:22:36:53.452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17:36:53, Info                  CSI    000013d2@2017/2/8:22:36:53.483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17:36:53, Info                  CSI    000013d3@2017/2/8:22:36:53.496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17:36:53, Info                  CSI    000013d4@2017/2/8:22:36:53.510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17:36:53, Info                  CSI    000013d5@2017/2/8:22:36:53.588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17:36:53, Info                  CSI    000013d6@2017/2/8:22:36:53.605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17:36:53, Info                  CSI    000013d7@2017/2/8:22:36:53.625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17:36:53, Info                  CSI    000013d8@2017/2/8:22:36:53.672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17:36:53, Info                  CSI    000013d9@2017/2/8:22:36:53.725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17:36:53, Info                  CSI    000013da@2017/2/8:22:36:53.780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17:36:53, Info                  CSI    000013db@2017/2/8:22:36:53.796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17:36:53, Info                  CSI    000013dc@2017/2/8:22:36:53.859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17:36:53, Info                  CSI    000013dd@2017/2/8:22:36:53.876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17:36:53, Info                  CSI    000013de@2017/2/8:22:36:53.896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17:36:53, Info                  CSI    000013df@2017/2/8:22:36:53.930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17:36:53, Info                  CSI    000013e0@2017/2/8:22:36:53.953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17:36:53, Info                  CSI    000013e1@2017/2/8:22:36:53.966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17:36:54, Info                  CSI    000013e2@2017/2/8:22:36:54.023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17:36:54, Info                  CSI    000013e3@2017/2/8:22:36:54.036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17:36:54, Info                  CSI    000013e4@2017/2/8:22:36:54.054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17:36:54, Info                  CSI    000013e5@2017/2/8:22:36:54.095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17:36:54, Info                  CSI    000013e6@2017/2/8:22:36:54.108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17:36:54, Info                  CSI    000013e7@2017/2/8:22:36:54.129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17:36:54, Info                  CSI    000013e8@2017/2/8:22:36:54.164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17:36:54, Info                  CSI    000013e9@2017/2/8:22:36:54.178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17:36:54, Info                  CSI    000013ea@2017/2/8:22:36:54.218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17:36:54, Info                  CSI    000013eb@2017/2/8:22:36:54.255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17:36:54, Info                  CSI    000013ec@2017/2/8:22:36:54.293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17:36:54, Info                  CSI    000013ed@2017/2/8:22:36:54.347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17:36:54, Info                  CSI    000013ee@2017/2/8:22:36:54.385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17:36:54, Info                  CSI    000013ef@2017/2/8:22:36:54.403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17:36:54, Info                  CSI    000013f0@2017/2/8:22:36:54.427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17:36:54, Info                  CSI    000013f1@2017/2/8:22:36:54.441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17:36:54, Info                  CSI    000013f2@2017/2/8:22:36:54.454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17:36:54, Info                  CSI    000013f3@2017/2/8:22:36:54.473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17:36:54, Info                  CSI    000013f4@2017/2/8:22:36:54.512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17:36:54, Info                  CSI    000013f5@2017/2/8:22:36:54.559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17:36:54, Info                  CSI    000013f6@2017/2/8:22:36:54.583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17:36:54, Info                  CSI    000013f7@2017/2/8:22:36:54.635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17:36:54, Info                  CSI    000013f8@2017/2/8:22:36:54.654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17:36:54, Info                  CSI    000013f9@2017/2/8:22:36:54.667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17:36:54, Info                  CSI    000013fa CSIPERF - FilePI Queue 177ms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17:36:55, Info                  CSI    000013fb@2017/2/8:22:36:55.155 CSIPERF - FileMapsCreated 286ms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17:36:55, Info                  CSI    000013fc CSIPERF - FilePI Commit 289ms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17:36:55, Info                  CSI    000013fd@2017/2/8:22:36:55.164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17:36:55, Info                  CSI    000013fe@2017/2/8:22:36:55.190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17:36:55, Info                  CSI    000013ff@2017/2/8:22:36:55.224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17:36:55, Info                  CSI    00001400@2017/2/8:22:36:55.239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17:36:55, Info                  CSI    00001401@2017/2/8:22:36:55.306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17:36:55, Info                  CSI    00001402@2017/2/8:22:36:55.402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17:36:55, Info                  CSI    00001403@2017/2/8:22:36:55.426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17:36:55, Info                  CSI    00001404@2017/2/8:22:36:55.438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17:36:55, Info                  CSI    00001405@2017/2/8:22:36:55.451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17:36:55, Info                  CSI    00001406@2017/2/8:22:36:55.464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17:36:55, Info                  CSI    00001407@2017/2/8:22:36:55.534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17:36:55, Info                  CSI    00001408@2017/2/8:22:36:55.573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17:36:55, Info                  CSI    00001409@2017/2/8:22:36:55.589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17:36:55, Info                  CSI    0000140a@2017/2/8:22:36:55.635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17:36:55, Info                  CSI    0000140b@2017/2/8:22:36:55.659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17:36:55, Info                  CSI    0000140c@2017/2/8:22:36:55.714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17:36:55, Info                  CSI    0000140d@2017/2/8:22:36:55.746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17:36:55, Info                  CSI    0000140e@2017/2/8:22:36:55.765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17:36:55, Info                  CSI    0000140f@2017/2/8:22:36:55.779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17:36:55, Info                  CSI    00001410@2017/2/8:22:36:55.792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17:36:55, Info                  CSI    00001411@2017/2/8:22:36:55.807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17:36:55, Info                  CSI    00001412@2017/2/8:22:36:55.825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17:36:55, Info                  CSI    00001413@2017/2/8:22:36:55.838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17:36:55, Info                  CSI    00001414@2017/2/8:22:36:55.862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17:36:55, Info                  CSI    00001415@2017/2/8:22:36:55.913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17:36:55, Info                  CSI    00001416@2017/2/8:22:36:55.958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17:36:55, Info                  CSI    00001417@2017/2/8:22:36:55.972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17:36:56, Info                  CSI    00001418@2017/2/8:22:36:56.016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17:36:56, Info                  CSI    00001419@2017/2/8:22:36:56.078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17:36:56, Info                  CSI    0000141a@2017/2/8:22:36:56.143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17:36:56, Info                  CSI    0000141b@2017/2/8:22:36:56.204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17:36:56, Info                  CSI    0000141c@2017/2/8:22:36:56.244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17:36:56, Info                  CSI    0000141d@2017/2/8:22:36:56.304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17:36:56, Info                  CSI    0000141e@2017/2/8:22:36:56.325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17:36:56, Info                  CSI    0000141f@2017/2/8:22:36:56.341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17:36:56, Info                  CSI    00001420@2017/2/8:22:36:56.354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17:36:56, Info                  CSI    00001421@2017/2/8:22:36:56.367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17:36:56, Info                  CSI    00001422@2017/2/8:22:36:56.381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17:36:56, Info                  CSI    00001423@2017/2/8:22:36:56.395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17:36:56, Info                  CSI    00001424@2017/2/8:22:36:56.419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17:36:56, Info                  CSI    00001425@2017/2/8:22:36:56.465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17:36:56, Info                  CSI    00001426 Error - Overlap: Duplicate ownership for directory [l:30]"\??\C:\WINDOWS\SystemResources" in component Microsoft-Windows-Component-Resources-MrmCore,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17:36:56, Info                  CSI    00001427@2017/2/8:22:36:56.508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17:36:56, Info                  CSI    00001428@2017/2/8:22:36:56.526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17:36:56, Info                  CSI    00001429@2017/2/8:22:36:56.575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17:36:56, Info                  CSI    0000142a@2017/2/8:22:36:56.601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17:36:56, Info                  CSI    0000142b@2017/2/8:22:36:56.658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17:36:56, Info                  CSI    0000142c@2017/2/8:22:36:56.700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17:36:56, Info                  CSI    0000142d@2017/2/8:22:36:56.756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17:36:56, Info                  CSI    0000142e@2017/2/8:22:36:56.774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17:36:56, Info                  CSI    0000142f@2017/2/8:22:36:56.806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17:36:56, Info                  CSI    00001430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17:36:57, Info                  CSI    00001431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17:36:57, Info                  CSI    00001432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17:36:59, Info                  CSI    00001433@2017/2/8:22:36:59.410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17:36:59, Info                  CSI    00001434@2017/2/8:22:36:59.438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17:36:59, Info                  CSI    00001435@2017/2/8:22:36:59.453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17:36:59, Info                  CSI    00001436@2017/2/8:22:36:59.472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17:36:59, Info                  CSI    00001437@2017/2/8:22:36:59.517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17:36:59, Info                  CSI    00001438@2017/2/8:22:36:59.542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17:36:59, Info                  CSI    00001439@2017/2/8:22:36:59.558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17:36:59, Info                  CSI    0000143a@2017/2/8:22:36:59.572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17:36:59, Info                  CSI    0000143b Error - Overlap: Duplicate ownership for directory [l:29]"\??\C:\WINDOWS\System32\ru-RU" in component Microsoft-Windows-Cdosys.Resources, version 10.0.10586.0, arch amd64, culture [l:5]"ru-ru",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17:36:59, Info                  CSI    0000143c@2017/2/8:22:36:59.793 CSIPERF - FileMapsCreated 168ms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17:36:59, Info                  CSI    0000143d CSIPERF - FilePI Commit 169ms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17:36:59, Info                  CSI    0000143e@2017/2/8:22:36:59.807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17:36:59, Info                  CSI    0000143f@2017/2/8:22:36:59.843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17:36:59, Info                  CSI    00001440@2017/2/8:22:36:59.857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17:36:59, Info                  CSI    00001441@2017/2/8:22:36:59.872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17:36:59, Info                  CSI    00001442@2017/2/8:22:36:59.885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17:36:59, Info                  CSI    00001443@2017/2/8:22:36:59.950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17:37:00, Info                  CSI    00001444 Error - Overlap: Duplicate ownership for directory [l:29]"\??\C:\WINDOWS\System32\de-DE" in component Microsoft-Windows-Cdosys.Resources, version 10.0.10586.0, arch amd64, culture [l:5]"de-de",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17:37:00, Info                  CSI    00001445@2017/2/8:22:37:00.107 CSIPERF - FileMapsCreated 139ms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17:37:00, Info                  CSI    00001446 CSIPERF - FilePI Commit 140ms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17:37:00, Info                  CSI    00001447@2017/2/8:22:37:00.122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17:37:00, Info                  CSI    00001448 Error - Overlap: Duplicate ownership for directory [l:29]"\??\C:\WINDOWS\System32\tr-TR" in component Microsoft-Windows-Cdosys.Resources, version 10.0.10586.0, arch amd64, culture [l:5]"tr-tr",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17:37:00, Info                  CSI    00001449@2017/2/8:22:37:00.280 CSIPERF - FileMapsCreated 122ms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17:37:00, Info                  CSI    0000144a CSIPERF - FilePI Commit 122ms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17:37:00, Info                  CSI    0000144b@2017/2/8:22:37:00.286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17:37:00, Info                  CSI    0000144c@2017/2/8:22:37:00.309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17:37:00, Info                  CSI    0000144d@2017/2/8:22:37:00.328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17:37:00, Info                  CSI    0000144e Error - Overlap: Duplicate ownership for directory [l:29]"\??\C:\WINDOWS\System32\it-IT" in component Microsoft-Windows-Cdosys.Resources, version 10.0.10586.0, arch amd64, culture [l:5]"it-it",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17:37:00, Info                  CSI    0000144f@2017/2/8:22:37:00.480 CSIPERF - FileMapsCreated 131ms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17:37:00, Info                  CSI    00001450 CSIPERF - FilePI Commit 131ms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17:37:00, Info                  CSI    00001451@2017/2/8:22:37:00.492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17:37:00, Info                  CSI    00001452@2017/2/8:22:37:00.523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17:37:00, Info                  CSI    00001453 Error - Overlap: Duplicate ownership for directory [l:29]"\??\C:\WINDOWS\System32\fi-FI" in component Microsoft-Windows-Cdosys.Resources, version 10.0.10586.0, arch amd64, culture [l:5]"fi-fi",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17:37:00, Info                  CSI    00001454@2017/2/8:22:37:00.646 CSIPERF - FileMapsCreated 105ms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17:37:00, Info                  CSI    00001455 CSIPERF - FilePI Commit 105ms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17:37:00, Info                  CSI    00001456@2017/2/8:22:37:00.652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17:37:00, Info                  CSI    00001457 Error - Overlap: Duplicate ownership for directory [l:29]"\??\C:\WINDOWS\System32\fr-FR" in component Microsoft-Windows-Cdosys.Resources, version 10.0.10586.0, arch amd64, culture [l:5]"fr-fr",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17:37:00, Info                  CSI    00001458@2017/2/8:22:37:00.774 CSIPERF - FileMapsCreated 101ms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17:37:00, Info                  CSI    00001459 CSIPERF - FilePI Commit 102ms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17:37:00, Info                  CSI    0000145a@2017/2/8:22:37:00.781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17:37:00, Info                  CSI    0000145b Error - Overlap: Duplicate ownership for directory [l:29]"\??\C:\WINDOWS\System32\nl-NL" in component Microsoft-Windows-Cdosys.Resources, version 10.0.10586.0, arch amd64, culture [l:5]"nl-nl",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17:37:00, Info                  CSI    0000145c@2017/2/8:22:37:00.923 CSIPERF - FileMapsCreated 115ms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17:37:00, Info                  CSI    0000145d CSIPERF - FilePI Commit 115ms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17:37:00, Info                  CSI    0000145e@2017/2/8:22:37:00.930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17:37:00, Info                  CSI    0000145f@2017/2/8:22:37:00.944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17:37:00, Info                  CSI    00001460@2017/2/8:22:37:00.958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17:37:00, Info                  CSI    00001461@2017/2/8:22:37:00.975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17:37:00, Info                  CSI    00001462@2017/2/8:22:37:00.999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17:37:01, Info                  CSI    00001463 Error - Overlap: Duplicate ownership for directory [l:29]"\??\C:\WINDOWS\System32\ja-JP" in component Microsoft-Windows-Cdosys.Resources, version 10.0.10586.0, arch amd64, culture [l:5]"ja-jp",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17:37:01, Info                  CSI    00001464@2017/2/8:22:37:01.133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17:37:01, Info                  CSI    00001465@2017/2/8:22:37:01.150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17:37:01, Info                  CSI    00001466@2017/2/8:22:37:01.165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17:37:01, Info                  CSI    00001467 Error - Overlap: Duplicate ownership for directory [l:29]"\??\C:\WINDOWS\System32\hu-HU" in component Microsoft-Windows-Cdosys.Resources, version 10.0.10586.0, arch amd64, culture [l:5]"hu-hu",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17:37:01, Info                  CSI    00001468@2017/2/8:22:37:01.309 CSIPERF - FileMapsCreated 124ms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17:37:01, Info                  CSI    00001469 CSIPERF - FilePI Commit 124ms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17:37:01, Info                  CSI    0000146a@2017/2/8:22:37:01.315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17:37:01, Info                  CSI    0000146b@2017/2/8:22:37:01.432 CSIPERF - FileMapsCreated 107ms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17:37:01, Info                  CSI    0000146c CSIPERF - FilePI Commit 107ms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17:37:01, Info                  CSI    0000146d@2017/2/8:22:37:01.438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17:37:01, Info                  CSI    0000146e Error - Overlap: Duplicate ownership for directory [l:29]"\??\C:\WINDOWS\System32\pt-PT" in component Microsoft-Windows-Cdosys.Resources, version 10.0.10586.0, arch amd64, culture [l:5]"pt-pt",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17:37:01, Info                  CSI    0000146f@2017/2/8:22:37:01.586 CSIPERF - FileMapsCreated 129ms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17:37:01, Info                  CSI    00001470 CSIPERF - FilePI Commit 129ms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17:37:01, Info                  CSI    00001471@2017/2/8:22:37:01.602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17:37:01, Info                  CSI    00001472@2017/2/8:22:37:01.626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17:37:01, Info                  CSI    00001473@2017/2/8:22:37:01.646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17:37:01, Info                  CSI    00001474@2017/2/8:22:37:01.678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17:37:01, Info                  CSI    00001475@2017/2/8:22:37:01.691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17:37:01, Info                  CSI    00001476 Error - Overlap: Duplicate ownership for directory [l:29]"\??\C:\WINDOWS\System32\es-ES" in component Microsoft-Windows-Cdosys.Resources, version 10.0.10586.0, arch amd64, culture [l:5]"es-es",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17:37:01, Info                  CSI    00001477@2017/2/8:22:37:01.865 CSIPERF - FileMapsCreated 144ms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17:37:01, Info                  CSI    00001478 CSIPERF - FilePI Commit 144ms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17:37:01, Info                  CSI    00001479@2017/2/8:22:37:01.880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17:37:01, Info                  CSI    0000147a@2017/2/8:22:37:01.913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17:37:01, Info                  CSI    0000147b@2017/2/8:22:37:01.940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17:37:01, Info                  CSI    0000147c@2017/2/8:22:37:01.955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17:37:02, Info                  CSI    0000147d Error - Overlap: Duplicate ownership for directory [l:29]"\??\C:\WINDOWS\System32\cs-CZ" in component Microsoft-Windows-Cdosys.Resources, version 10.0.10586.0, arch amd64, culture [l:5]"cs-cz",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17:37:02, Info                  CSI    0000147e@2017/2/8:22:37:02.095 CSIPERF - FileMapsCreated 114ms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17:37:02, Info                  CSI    0000147f CSIPERF - FilePI Commit 115ms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17:37:02, Info                  CSI    00001480@2017/2/8:22:37:02.107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17:37:02, Info                  CSI    00001481 Error - Overlap: Duplicate ownership for directory [l:29]"\??\C:\WINDOWS\System32\sv-SE" in component Microsoft-Windows-Cdosys.Resources, version 10.0.10586.0, arch amd64, culture [l:5]"sv-se",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17:37:02, Info                  CSI    00001482@2017/2/8:22:37:02.299 CSIPERF - FileMapsCreated 158ms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17:37:02, Info                  CSI    00001483 CSIPERF - FilePI Commit 158ms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17:37:02, Info                  CSI    00001484@2017/2/8:22:37:02.314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17:37:02, Info                  CSI    00001485@2017/2/8:22:37:02.341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17:37:02, Info                  CSI    00001486@2017/2/8:22:37:02.368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17:37:02, Info                  CSI    00001487@2017/2/8:22:37:02.388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17:37:02, Info                  CSI    00001488@2017/2/8:22:37:02.401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17:37:02, Info                  CSI    00001489@2017/2/8:22:37:02.454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17:37:02, Info                  CSI    0000148a@2017/2/8:22:37:02.467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17:37:02, Info                  CSI    0000148b@2017/2/8:22:37:02.481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17:37:02, Info                  CSI    0000148c@2017/2/8:22:37:02.495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17:37:02, Info                  CSI    0000148d@2017/2/8:22:37:02.513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17:37:02, Info                  CSI    0000148e@2017/2/8:22:37:02.528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17:37:02, Info                  CSI    0000148f Error - Overlap: Duplicate ownership for directory [l:29]"\??\C:\WINDOWS\System32\zh-CN" in component Microsoft-Windows-Cdosys.Resources, version 10.0.10586.0, arch amd64, culture [l:5]"zh-cn",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17:37:02, Info                  CSI    00001490@2017/2/8:22:37:02.669 CSIPERF - FileMapsCreated 107ms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17:37:02, Info                  CSI    00001491 CSIPERF - FilePI Commit 107ms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17:37:02, Info                  CSI    00001492@2017/2/8:22:37:02.676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17:37:02, Info                  CSI    00001493 Error - Overlap: Duplicate ownership for directory [l:29]"\??\C:\WINDOWS\System32\zh-HK" in component Microsoft-Windows-Cdosys.Resources, version 10.0.10586.0, arch amd64, culture [l:5]"zh-hk",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17:37:02, Info                  CSI    00001494@2017/2/8:22:37:02.809 CSIPERF - FileMapsCreated 112ms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17:37:02, Info                  CSI    00001495 CSIPERF - FilePI Commit 112ms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17:37:02, Info                  CSI    00001496@2017/2/8:22:37:02.816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17:37:02, Info                  CSI    00001497 Error - Overlap: Duplicate ownership for directory [l:29]"\??\C:\WINDOWS\System32\zh-TW" in component Microsoft-Windows-Cdosys.Resources, version 10.0.10586.0, arch amd64, culture [l:5]"zh-tw",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17:37:02, Info                  CSI    00001498@2017/2/8:22:37:02.930 CSIPERF - FileMapsCreated 104ms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17:37:02, Info                  CSI    00001499 CSIPERF - FilePI Commit 104ms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17:37:02, Info                  CSI    0000149a@2017/2/8:22:37:02.937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17:37:02, Info                  CSI    0000149b@2017/2/8:22:37:02.973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17:37:02, Info                  CSI    0000149c@2017/2/8:22:37:02.986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17:37:03, Info                  CSI    0000149d Error - Overlap: Duplicate ownership for directory [l:29]"\??\C:\WINDOWS\System32\he-IL" in component Microsoft-Windows-Cdosys.Resources, version 10.0.10586.0, arch amd64, culture [l:5]"he-il",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17:37:03, Info                  CSI    0000149e@2017/2/8:22:37:03.133 CSIPERF - FileMapsCreated 124ms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17:37:03, Info                  CSI    0000149f CSIPERF - FilePI Commit 124ms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17:37:03, Info                  CSI    000014a0@2017/2/8:22:37:03.139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17:37:03, Info                  CSI    000014a1@2017/2/8:22:37:03.152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17:37:03, Info                  CSI    000014a2@2017/2/8:22:37:03.173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17:37:03, Info                  CSI    000014a3@2017/2/8:22:37:03.209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17:37:03, Info                  CSI    000014a4 Error - Overlap: Duplicate ownership for directory [l:29]"\??\C:\WINDOWS\System32\ar-SA" in component Microsoft-Windows-Cdosys.Resources, version 10.0.10586.0, arch amd64, culture [l:5]"ar-sa",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17:37:03, Info                  CSI    000014a5@2017/2/8:22:37:03.352 CSIPERF - FileMapsCreated 121ms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17:37:03, Info                  CSI    000014a6 CSIPERF - FilePI Commit 121ms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17:37:03, Info                  CSI    000014a7@2017/2/8:22:37:03.359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17:37:03, Info                  CSI    000014a8@2017/2/8:22:37:03.415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17:37:03, Info                  CSI    000014a9 Error - Overlap: Duplicate ownership for directory [l:29]"\??\C:\WINDOWS\System32\nb-NO" in component Microsoft-Windows-Cdosys.Resources, version 10.0.10586.0, arch amd64, culture [l:5]"nb-no",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17:37:03, Info                  CSI    000014aa@2017/2/8:22:37:03.580 CSIPERF - FileMapsCreated 145ms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17:37:03, Info                  CSI    000014ab CSIPERF - FilePI Commit 145ms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17:37:03, Info                  CSI    000014ac@2017/2/8:22:37:03.595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17:37:03, Info                  CSI    000014ad@2017/2/8:22:37:03.625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17:37:03, Info                  CSI    000014ae@2017/2/8:22:37:03.641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17:37:03, Info                  CSI    000014af@2017/2/8:22:37:03.657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17:37:03, Info                  CSI    000014b0 Error - Overlap: Duplicate ownership for directory [l:29]"\??\C:\WINDOWS\System32\en-US" in component Microsoft-Windows-Cdosys.Resources,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17:37:03, Info                  CSI    000014b1@2017/2/8:22:37:03.936 CSIPERF - FileMapsCreated 269ms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17:37:03, Info                  CSI    000014b2 CSIPERF - FilePI Commit 269ms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17:37:03, Info                  CSI    000014b3@2017/2/8:22:37:03.943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17:37:03, Info                  CSI    000014b4@2017/2/8:22:37:03.972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17:37:03, Info                  CSI    000014b5@2017/2/8:22:37:03.986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17:37:04, Info                  CSI    000014b6@2017/2/8:22:37:04.019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17:37:04, Info                  CSI    000014b7@2017/2/8:22:37:04.032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17:37:04, Info                  CSI    000014b8@2017/2/8:22:37:04.045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17:37:04, Info                  CSI    000014b9@2017/2/8:22:37:04.058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17:37:04, Info                  CSI    000014ba@2017/2/8:22:37:04.072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17:37:04, Info                  CSI    000014bb@2017/2/8:22:37:04.087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17:37:04, Info                  CSI    000014bc Error - Overlap: Duplicate ownership for directory [l:29]"\??\C:\WINDOWS\System32\pt-BR" in component Microsoft-Windows-Cdosys.Resources, version 10.0.10586.0, arch amd64, culture [l:5]"pt-br",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17:37:04, Info                  CSI    000014bd@2017/2/8:22:37:04.239 CSIPERF - FileMapsCreated 115ms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17:37:04, Info                  CSI    000014be CSIPERF - FilePI Commit 115ms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17:37:04, Info                  CSI    000014bf@2017/2/8:22:37:04.246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17:37:04, Info                  CSI    000014c0 Error - Overlap: Duplicate ownership for directory [l:29]"\??\C:\WINDOWS\System32\el-GR" in component Microsoft-Windows-Cdosys.Resources, version 10.0.10586.0, arch amd64, culture [l:5]"el-gr",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17:37:04, Info                  CSI    000014c1@2017/2/8:22:37:04.383 CSIPERF - FileMapsCreated 120ms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17:37:04, Info                  CSI    000014c2 CSIPERF - FilePI Commit 120ms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17:37:04, Info                  CSI    000014c3@2017/2/8:22:37:04.389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17:37:04, Info                  CSI    000014c4@2017/2/8:22:37:04.405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17:37:04, Info                  CSI    000014c5@2017/2/8:22:37:04.419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17:37:04, Info                  CSI    000014c6@2017/2/8:22:37:04.432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17:37:04, Info                  CSI    000014c7@2017/2/8:22:37:04.449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17:37:04, Info                  CSI    000014c8@2017/2/8:22:37:04.462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17:37:04, Info                  CSI    000014c9@2017/2/8:22:37:04.476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17:37:04, Info                  CSI    000014ca Error - Overlap: Duplicate ownership for directory [l:29]"\??\C:\WINDOWS\System32\ko-KR" in component Microsoft-Windows-Cdosys.Resources, version 10.0.10586.0, arch amd64, culture [l:5]"ko-kr",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17:37:04, Info                  CSI    000014cb@2017/2/8:22:37:04.623 CSIPERF - FileMapsCreated 123ms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17:37:04, Info                  CSI    000014cc CSIPERF - FilePI Commit 123ms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17:37:04, Info                  CSI    000014cd@2017/2/8:22:37:04.629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17:37:04, Info                  CSI    000014ce@2017/2/8:22:37:04.642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17:37:04, Info                  CSI    000014cf@2017/2/8:22:37:04.656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17:37:04, Info                  CSI    000014d0@2017/2/8:22:37:04.669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17:37:04, Info                  CSI    000014d1@2017/2/8:22:37:04.685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17:37:04, Info                  CSI    000014d2 Error - Overlap: Duplicate ownership for directory [l:29]"\??\C:\WINDOWS\System32\da-DK" in component Microsoft-Windows-Cdosys.Resources, version 10.0.10586.0, arch amd64, culture [l:5]"da-dk",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17:37:04, Info                  CSI    000014d3@2017/2/8:22:37:04.827 CSIPERF - FileMapsCreated 124ms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17:37:04, Info                  CSI    000014d4 CSIPERF - FilePI Commit 124ms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17:37:04, Info                  CSI    000014d5@2017/2/8:22:37:04.833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17:37:04, Info                  CSI    000014d6@2017/2/8:22:37:04.871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17:37:04, Info                  CSI    000014d7@2017/2/8:22:37:04.885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17:37:04, Info                  CSI    000014d8@2017/2/8:22:37:04.914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17:37:04, Info                  CSI    000014d9@2017/2/8:22:37:04.962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17:37:04, Info                  CSI    000014da@2017/2/8:22:37:04.985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17:37:05, Info                  CSI    000014db@2017/2/8:22:37:05.06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17:37:05, Info                  CSI    000014dc@2017/2/8:22:37:05.028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17:37:05, Info                  CSI    000014dd@2017/2/8:22:37:05.042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17:37:05, Info                  CSI    000014de@2017/2/8:22:37:05.056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17:37:05, Info                  CSI    000014df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17:37:05, Info                  CSI    000014e0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17:37:05, Info                  CSI    000014e1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17:37:07, Info                  CSI    000014e2@2017/2/8:22:37:07.923 CSIPERF - FileMapsCreated 201ms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17:37:07, Info                  CSI    000014e3 CSIPERF - FilePI Commit 202ms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17:37:07, Info                  CSI    000014e4@2017/2/8:22:37:07.955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17:37:07, Info                  CSI    000014e5@2017/2/8:22:37:07.984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17:37:08, Info                  CSI    000014e6@2017/2/8:22:37:08.04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17:37:08, Info                  CSI    000014e7@2017/2/8:22:37:08.057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17:37:08, Info                  CSI    000014e8@2017/2/8:22:37:08.092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17:37:08, Info                  CSI    000014e9@2017/2/8:22:37:08.133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17:37:08, Info                  CSI    000014ea@2017/2/8:22:37:08.148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17:37:08, Info                  CSI    000014eb [DIRSD OWNER WARNING] Directory [l:31 ml:32]"\??\C:\WINDOWS\System32\com\dmp" is not owned but specifies SDDL in component Microsoft-Windows-COM-ComPlus-Runtime,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17:37:08, Info                  CSI    000014ec [DIRSD OWNER WARNING] Directory [l:27 ml:28]"\??\C:\WINDOWS\Registration" is not owned but specifies SDDL in component Microsoft-Windows-COM-ComPlus-Runtime,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17:37:08, Info                  CSI    000014ed [DIRSD OWNER WARNING] Directory [l:34 ml:35]"\??\C:\WINDOWS\Registration\CRMLog" is not owned but specifies SDDL in component Microsoft-Windows-COM-ComPlus-Runtime,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17:37:08, Info                  CSI    000014ee@2017/2/8:22:37:08.324 CSIPERF - FileMapsCreated 162ms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17:37:08, Info                  CSI    000014ef CSIPERF - FilePI Commit 197ms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17:37:08, Info                  CSI    000014f0@2017/2/8:22:37:08.374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17:37:08, Info                  CSI    000014f1@2017/2/8:22:37:08.420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17:37:08, Info                  CSI    000014f2 Error - Overlap: Duplicate ownership for directory [l:60]"\??\C:\WINDOWS\System32\WindowsPowerShell\v1.0\Modules\MsDtc" in component Microsoft-Windows-COM-DTC-Management-WMI,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17:37:08, Info                  CSI    000014f3@2017/2/8:22:37:08.590 CSIPERF - FileMapsCreated 154ms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17:37:08, Info                  CSI    000014f4 CSIPERF - FilePI Commit 176ms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17:37:08, Info                  CSI    000014f5@2017/2/8:22:37:08.626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17:37:08, Info                  CSI    000014f6@2017/2/8:22:37:08.661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17:37:08, Info                  CSI    000014f7@2017/2/8:22:37:08.682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17:37:08, Info                  CSI    000014f8@2017/2/8:22:37:08.699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17:37:08, Info                  CSI    000014f9@2017/2/8:22:37:08.714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17:37:08, Info                  CSI    000014fa@2017/2/8:22:37:08.730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17:37:08, Info                  CSI    000014fb@2017/2/8:22:37:08.746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17:37:08, Info                  CSI    000014fc@2017/2/8:22:37:08.760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17:37:08, Info                  CSI    000014fd@2017/2/8:22:37:08.775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17:37:08, Info                  CSI    000014fe@2017/2/8:22:37:08.796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17:37:08, Info                  CSI    000014ff@2017/2/8:22:37:08.810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17:37:08, Info                  CSI    00001500@2017/2/8:22:37:08.841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17:37:08, Info                  CSI    00001501@2017/2/8:22:37:08.859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17:37:08, Info                  CSI    00001502@2017/2/8:22:37:08.874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17:37:08, Info                  CSI    00001503@2017/2/8:22:37:08.889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17:37:08, Info                  CSI    00001504@2017/2/8:22:37:08.904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17:37:08, Info                  CSI    00001505@2017/2/8:22:37:08.929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17:37:08, Info                  CSI    00001506@2017/2/8:22:37:08.943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17:37:08, Info                  CSI    00001507@2017/2/8:22:37:08.957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17:37:08, Info                  CSI    00001508@2017/2/8:22:37:08.987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00001509@2017/2/8:22:37:09.08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0000150a@2017/2/8:22:37:09.022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0000150b@2017/2/8:22:37:09.037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0000150c@2017/2/8:22:37:09.052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0000150d [DIRSD OWNER WARNING] Directory [l:6 ml:7]"\??\C:" is not owned but specifies SDDL in component Microsoft-Windows-ClientRootSecurity,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0000150e Error - Overlap: Duplicate ownership for directory [l:6 ml:7]"\??\C:" in component Microsoft-Windows-ClientRootSecurity,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0000150f@2017/2/8:22:37:09.066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00001510@2017/2/8:22:37:09.088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00001511@2017/2/8:22:37:09.129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00001512@2017/2/8:22:37:09.141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00001513@2017/2/8:22:37:09.154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00001514 Error - Overlap: Duplicate ownership for directory [l:29]"\??\C:\WINDOWS\System32\da-DK" in component Microsoft-Windows-comdlg32.Resources, version 10.0.10586.0, arch amd64, culture [l:5]"da-dk",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00001515@2017/2/8:22:37:09.267 CSIPERF - FileMapsCreated 102ms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00001516 CSIPERF - FilePI Commit 103ms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00001517@2017/2/8:22:37:09.274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00001518@2017/2/8:22:37:09.295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00001519@2017/2/8:22:37:09.310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0000151a@2017/2/8:22:37:09.325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0000151b@2017/2/8:22:37:09.340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0000151c@2017/2/8:22:37:09.356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0000151d@2017/2/8:22:37:09.371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0000151e@2017/2/8:22:37:09.387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0000151f@2017/2/8:22:37:09.407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00001520@2017/2/8:22:37:09.422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00001521@2017/2/8:22:37:09.435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00001522@2017/2/8:22:37:09.449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00001523@2017/2/8:22:37:09.465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00001524@2017/2/8:22:37:09.483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00001525@2017/2/8:22:37:09.496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00001526@2017/2/8:22:37:09.511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00001527@2017/2/8:22:37:09.534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00001528 [DIRSD OWNER WARNING] Directory [l:29 ml:30]"\??\C:\WINDOWS\System32\Msdtc" is not owned but specifies SDDL in component Microsoft-Windows-COM-DTC-Runtime,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00001529@2017/2/8:22:37:09.650 CSIPERF - FileMapsCreated 101ms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0000152a CSIPERF - FilePI Commit 101ms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0000152b@2017/2/8:22:37:09.656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0000152c@2017/2/8:22:37:09.672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0000152d Error - Overlap: Duplicate ownership for directory [l:29]"\??\C:\WINDOWS\System32\bg-BG" in component Microsoft-Windows-comdlg32.Resources, version 10.0.10586.0, arch amd64, culture [l:5]"bg-bg",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0000152e@2017/2/8:22:37:09.831 CSIPERF - FileMapsCreated 132ms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0000152f CSIPERF - FilePI Commit 133ms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00001530@2017/2/8:22:37:09.837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00001531 [DIRSD OWNER WARNING] Directory [l:37 ml:38]"\??\C:\WINDOWS\System32\CodeIntegrity" is not owned but specifies SDDL in component Microsoft-Windows-CodeIntegrity,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00001532@2017/2/8:22:37:09.970 CSIPERF - FileMapsCreated 112ms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00001533 CSIPERF - FilePI Commit 112ms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00001534@2017/2/8:22:37:09.977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17:37:09, Info                  CSI    00001535@2017/2/8:22:37:09.991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00001536@2017/2/8:22:37:10.039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00001537@2017/2/8:22:37:10.052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00001538@2017/2/8:22:37:10.068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00001539@2017/2/8:22:37:10.093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0000153a Error - Overlap: Duplicate ownership for directory [l:29]"\??\C:\WINDOWS\System32\cs-CZ" in component Microsoft-Windows-comdlg32.Resources, version 10.0.10586.0, arch amd64, culture [l:5]"cs-cz",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0000153b@2017/2/8:22:37:10.205 CSIPERF - FileMapsCreated 104ms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0000153c CSIPERF - FilePI Commit 104ms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0000153d@2017/2/8:22:37:10.212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0000153e@2017/2/8:22:37:10.228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0000153f Error - Overlap: Duplicate ownership for directory [l:29]"\??\C:\WINDOWS\System32\de-DE" in component Microsoft-Windows-comdlg32.Resources, version 10.0.10586.0, arch amd64, culture [l:5]"de-de",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00001540@2017/2/8:22:37:10.344 CSIPERF - FileMapsCreated 108ms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00001541 CSIPERF - FilePI Commit 108ms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00001542@2017/2/8:22:37:10.351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00001543@2017/2/8:22:37:10.431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00001544@2017/2/8:22:37:10.445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00001545@2017/2/8:22:37:10.458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00001546@2017/2/8:22:37:10.473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00001547@2017/2/8:22:37:10.487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00001548@2017/2/8:22:37:10.502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00001549@2017/2/8:22:37:10.517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0000154a@2017/2/8:22:37:10.546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0000154b@2017/2/8:22:37:10.563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0000154c@2017/2/8:22:37:10.581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0000154d@2017/2/8:22:37:10.595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0000154e@2017/2/8:22:37:10.613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0000154f@2017/2/8:22:37:10.628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00001550@2017/2/8:22:37:10.641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00001551@2017/2/8:22:37:10.653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00001552@2017/2/8:22:37:10.715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00001553@2017/2/8:22:37:10.729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00001554@2017/2/8:22:37:10.743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00001555@2017/2/8:22:37:10.759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00001556@2017/2/8:22:37:10.771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00001557@2017/2/8:22:37:10.787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00001558@2017/2/8:22:37:10.800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00001559@2017/2/8:22:37:10.813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0000155a@2017/2/8:22:37:10.846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0000155b@2017/2/8:22:37:10.861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0000155c Error - Overlap: Duplicate ownership for directory [l:29]"\??\C:\WINDOWS\System32\ar-SA" in component Microsoft-Windows-comdlg32.Resources, version 10.0.10586.0, arch amd64, culture [l:5]"ar-sa",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0000155d@2017/2/8:22:37:10.975 CSIPERF - FileMapsCreated 105ms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0000155e CSIPERF - FilePI Commit 105ms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0000155f@2017/2/8:22:37:10.981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17:37:10, Info                  CSI    00001560@2017/2/8:22:37:10.995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17:37:11, Info                  CSI    00001561@2017/2/8:22:37:11.017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17:37:11, Info                  CSI    00001562@2017/2/8:22:37:11.032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17:37:11, Info                  CSI    00001563 Error - Overlap: Duplicate ownership for directory [l:29]"\??\C:\WINDOWS\System32\el-GR" in component Microsoft-Windows-comdlg32.Resources, version 10.0.10586.0, arch amd64, culture [l:5]"el-gr",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17:37:11, Info                  CSI    00001564@2017/2/8:22:37:11.145 CSIPERF - FileMapsCreated 105ms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17:37:11, Info                  CSI    00001565 CSIPERF - FilePI Commit 105ms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17:37:11, Info                  CSI    00001566@2017/2/8:22:37:11.151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17:37:11, Info                  CSI    00001567@2017/2/8:22:37:11.171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17:37:11, Info                  CSI    00001568@2017/2/8:22:37:11.188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17:37:11, Info                  CSI    00001569@2017/2/8:22:37:11.201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17:37:11, Info                  CSI    0000156a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17:37:11, Info                  CSI    0000156b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17:37:11, Info                  CSI    0000156c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17:37:13, Info                  CSI    0000156d@2017/2/8:22:37:13.668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17:37:13, Info                  CSI    0000156e@2017/2/8:22:37:13.681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17:37:13, Info                  CSI    0000156f@2017/2/8:22:37:13.696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17:37:13, Info                  CSI    00001570@2017/2/8:22:37:13.711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17:37:13, Info                  CSI    00001571 Error - Overlap: Duplicate ownership for directory [l:29]"\??\C:\WINDOWS\System32\ko-KR" in component Microsoft-Windows-comdlg32.Resources, version 10.0.10586.0, arch amd64, culture [l:5]"ko-kr",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17:37:13, Info                  CSI    00001572@2017/2/8:22:37:13.831 CSIPERF - FileMapsCreated 109ms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17:37:13, Info                  CSI    00001573 CSIPERF - FilePI Commit 110ms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17:37:13, Info                  CSI    00001574@2017/2/8:22:37:13.837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17:37:13, Info                  CSI    00001575@2017/2/8:22:37:13.850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17:37:13, Info                  CSI    00001576@2017/2/8:22:37:13.873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17:37:13, Info                  CSI    00001577@2017/2/8:22:37:13.888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17:37:13, Info                  CSI    00001578@2017/2/8:22:37:13.900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17:37:13, Info                  CSI    00001579@2017/2/8:22:37:13.922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17:37:13, Info                  CSI    0000157a@2017/2/8:22:37:13.936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17:37:13, Info                  CSI    0000157b [DIRSD OWNER WARNING] Directory [l:31 ml:32]"\??\C:\WINDOWS\System32\catroot" is not owned but specifies SDDL in component Microsoft-Windows-CryptBase,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17:37:13, Info                  CSI    0000157c [DIRSD OWNER WARNING] Directory [l:70 ml:71]"\??\C:\WINDOWS\System32\catroot\{F750E6C3-38EE-11D1-85E5-00C04FC295EE}" is not owned but specifies SDDL in component Microsoft-Windows-CryptBase,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17:37:14, Info                  CSI    0000157d@2017/2/8:22:37:14.058 CSIPERF - FileMapsCreated 114ms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17:37:14, Info                  CSI    0000157e CSIPERF - FilePI Commit 116ms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17:37:14, Info                  CSI    0000157f@2017/2/8:22:37:14.067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17:37:14, Info                  CSI    00001580@2017/2/8:22:37:14.079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17:37:14, Info                  CSI    00001581@2017/2/8:22:37:14.093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17:37:14, Info                  CSI    00001582 Error - Overlap: Duplicate ownership for directory [l:29]"\??\C:\WINDOWS\System32\fr-CA" in component Microsoft-Windows-comdlg32.Resources, version 10.0.10586.0, arch amd64, culture [l:5]"fr-ca",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17:37:14, Info                  CSI    00001583@2017/2/8:22:37:14.212 CSIPERF - FileMapsCreated 110ms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17:37:14, Info                  CSI    00001584 CSIPERF - FilePI Commit 110ms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17:37:14, Info                  CSI    00001585@2017/2/8:22:37:14.219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17:37:14, Info                  CSI    00001586@2017/2/8:22:37:14.234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17:37:14, Info                  CSI    00001587@2017/2/8:22:37:14.249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17:37:14, Info                  CSI    00001588@2017/2/8:22:37:14.263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17:37:14, Info                  CSI    00001589 Error - Overlap: Duplicate ownership for directory [l:29]"\??\C:\WINDOWS\System32\en-GB" in component Microsoft-Windows-comdlg32.Resources, version 10.0.10586.0, arch amd64, culture [l:5]"en-gb",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17:37:14, Info                  CSI    0000158a@2017/2/8:22:37:14.394 CSIPERF - FileMapsCreated 122ms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17:37:14, Info                  CSI    0000158b CSIPERF - FilePI Commit 122ms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17:37:14, Info                  CSI    0000158c@2017/2/8:22:37:14.400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17:37:14, Info                  CSI    0000158d@2017/2/8:22:37:14.415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17:37:14, Info                  CSI    0000158e@2017/2/8:22:37:14.429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17:37:14, Info                  CSI    0000158f@2017/2/8:22:37:14.443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17:37:14, Info                  CSI    00001590@2017/2/8:22:37:14.475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17:37:14, Info                  CSI    00001591@2017/2/8:22:37:14.491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17:37:14, Info                  CSI    00001592@2017/2/8:22:37:14.508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17:37:14, Info                  CSI    00001593@2017/2/8:22:37:14.579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17:37:14, Info                  CSI    00001594@2017/2/8:22:37:14.595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17:37:14, Info                  CSI    00001595 Error - Overlap: Duplicate ownership for directory [l:29]"\??\C:\WINDOWS\System32\th-TH" in component Microsoft-Windows-comdlg32.Resources, version 10.0.10586.0, arch amd64, culture [l:5]"th-th",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17:37:14, Info                  CSI    00001596@2017/2/8:22:37:14.736 CSIPERF - FileMapsCreated 132ms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17:37:14, Info                  CSI    00001597 CSIPERF - FilePI Commit 132ms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17:37:14, Info                  CSI    00001598@2017/2/8:22:37:14.742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17:37:14, Info                  CSI    00001599 Error - Overlap: Duplicate ownership for directory [l:29]"\??\C:\WINDOWS\System32\tr-TR" in component Microsoft-Windows-comdlg32.Resources, version 10.0.10586.0, arch amd64, culture [l:5]"tr-tr",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17:37:14, Info                  CSI    0000159a@2017/2/8:22:37:14.855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17:37:14, Info                  CSI    0000159b@2017/2/8:22:37:14.879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17:37:14, Info                  CSI    0000159c@2017/2/8:22:37:14.896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17:37:15, Info                  CSI    0000159d Error - Overlap: Duplicate ownership for directory [l:29]"\??\C:\WINDOWS\System32\et-EE" in component Microsoft-Windows-comdlg32.Resources, version 10.0.10586.0, arch amd64, culture [l:5]"et-ee",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17:37:15, Info                  CSI    0000159e@2017/2/8:22:37:15.014 CSIPERF - FileMapsCreated 109ms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17:37:15, Info                  CSI    0000159f CSIPERF - FilePI Commit 109ms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17:37:15, Info                  CSI    000015a0@2017/2/8:22:37:15.021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17:37:15, Info                  CSI    000015a1 Error - Overlap: Duplicate ownership for directory [l:29]"\??\C:\WINDOWS\System32\it-IT" in component Microsoft-Windows-comdlg32.Resources, version 10.0.10586.0, arch amd64, culture [l:5]"it-it",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17:37:15, Info                  CSI    000015a2@2017/2/8:22:37:15.134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17:37:15, Info                  CSI    000015a3 Error - Overlap: Duplicate ownership for directory [l:29]"\??\C:\WINDOWS\System32\nl-NL" in component Microsoft-Windows-comdlg32.Resources, version 10.0.10586.0, arch amd64, culture [l:5]"nl-nl",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17:37:15, Info                  CSI    000015a4@2017/2/8:22:37:15.246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17:37:15, Info                  CSI    000015a5 Error - Overlap: Duplicate ownership for directory [l:29]"\??\C:\WINDOWS\System32\fr-FR" in component Microsoft-Windows-comdlg32.Resources, version 10.0.10586.0, arch amd64, culture [l:5]"fr-fr",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17:37:15, Info                  CSI    000015a6 CSIPERF - FilePI Commit 102ms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17:37:15, Info                  CSI    000015a7@2017/2/8:22:37:15.382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17:37:15, Info                  CSI    000015a8 Error - Overlap: Duplicate ownership for directory [l:29]"\??\C:\WINDOWS\System32\fi-FI" in component Microsoft-Windows-comdlg32.Resources, version 10.0.10586.0, arch amd64, culture [l:5]"fi-fi",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17:37:15, Info                  CSI    000015a9@2017/2/8:22:37:15.554 CSIPERF - FileMapsCreated 154ms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17:37:15, Info                  CSI    000015aa CSIPERF - FilePI Commit 156ms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17:37:15, Info                  CSI    000015ab@2017/2/8:22:37:15.578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17:37:15, Info                  CSI    000015ac@2017/2/8:22:37:15.594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17:37:15, Info                  CSI    000015ad Error - Overlap: Duplicate ownership for directory [l:29]"\??\C:\WINDOWS\System32\sk-SK" in component Microsoft-Windows-comdlg32.Resources, version 10.0.10586.0, arch amd64, culture [l:5]"sk-sk",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17:37:15, Info                  CSI    000015ae@2017/2/8:22:37:15.825 CSIPERF - FileMapsCreated 221ms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17:37:15, Info                  CSI    000015af CSIPERF - FilePI Commit 222ms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17:37:15, Info                  CSI    000015b0@2017/2/8:22:37:15.840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17:37:15, Info                  CSI    000015b1@2017/2/8:22:37:15.868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17:37:15, Info                  CSI    000015b2@2017/2/8:22:37:15.890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17:37:15, Info                  CSI    000015b3 Error - Overlap: Duplicate ownership for directory [l:29]"\??\C:\WINDOWS\System32\hu-HU" in component Microsoft-Windows-comdlg32.Resources, version 10.0.10586.0, arch amd64, culture [l:5]"hu-hu",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17:37:16, Info                  CSI    000015b4@2017/2/8:22:37:16.088 CSIPERF - FileMapsCreated 189ms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17:37:16, Info                  CSI    000015b5 CSIPERF - FilePI Commit 189ms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17:37:16, Info                  CSI    000015b6@2017/2/8:22:37:16.102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17:37:16, Info                  CSI    000015b7@2017/2/8:22:37:16.232 CSIPERF - FileMapsCreated 106ms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17:37:16, Info                  CSI    000015b8 CSIPERF - FilePI Commit 107ms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17:37:16, Info                  CSI    000015b9@2017/2/8:22:37:16.238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17:37:16, Info                  CSI    000015ba Error - Overlap: Duplicate ownership for directory [l:29]"\??\C:\WINDOWS\System32\pl-PL" in component Microsoft-Windows-comdlg32.Resources, version 10.0.10586.0, arch amd64, culture [l:5]"pl-pl",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17:37:16, Info                  CSI    000015bb@2017/2/8:22:37:16.350 CSIPERF - FileMapsCreated 101ms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17:37:16, Info                  CSI    000015bc CSIPERF - FilePI Commit 102ms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17:37:16, Info                  CSI    000015bd@2017/2/8:22:37:16.356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17:37:16, Info                  CSI    000015be Error - Overlap: Duplicate ownership for directory [l:29]"\??\C:\WINDOWS\System32\hr-HR" in component Microsoft-Windows-comdlg32.Resources, version 10.0.10586.0, arch amd64, culture [l:5]"hr-hr",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17:37:16, Info                  CSI    000015bf@2017/2/8:22:37:16.486 CSIPERF - FileMapsCreated 120ms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17:37:16, Info                  CSI    000015c0 CSIPERF - FilePI Commit 121ms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17:37:16, Info                  CSI    000015c1@2017/2/8:22:37:16.493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17:37:16, Info                  CSI    000015c2@2017/2/8:22:37:16.518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17:37:16, Info                  CSI    000015c3@2017/2/8:22:37:16.532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17:37:16, Info                  CSI    000015c4 Error - Overlap: Duplicate ownership for directory [l:29]"\??\C:\WINDOWS\System32\es-ES" in component Microsoft-Windows-comdlg32.Resources, version 10.0.10586.0, arch amd64, culture [l:5]"es-es",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17:37:16, Info                  CSI    000015c5@2017/2/8:22:37:16.645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17:37:16, Info                  CSI    000015c6 Error - Overlap: Duplicate ownership for directory [l:29]"\??\C:\WINDOWS\System32\ro-RO" in component Microsoft-Windows-comdlg32.Resources, version 10.0.10586.0, arch amd64, culture [l:5]"ro-ro",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17:37:16, Info                  CSI    000015c7@2017/2/8:22:37:16.784 CSIPERF - FileMapsCreated 129ms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17:37:16, Info                  CSI    000015c8 CSIPERF - FilePI Commit 129ms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17:37:16, Info                  CSI    000015c9@2017/2/8:22:37:16.791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17:37:16, Info                  CSI    000015ca@2017/2/8:22:37:16.908 CSIPERF - FileMapsCreated 107ms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17:37:16, Info                  CSI    000015cb CSIPERF - FilePI Commit 107ms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17:37:16, Info                  CSI    000015cc@2017/2/8:22:37:16.915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17:37:16, Info                  CSI    000015cd@2017/2/8:22:37:16.929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17:37:17, Info                  CSI    000015ce@2017/2/8:22:37:17.135 CSIPERF - FileMapsCreated 186ms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17:37:17, Info                  CSI    000015cf CSIPERF - FilePI Commit 206ms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17:37:17, Info                  CSI    000015d0@2017/2/8:22:37:17.170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17:37:17, Info                  CSI    000015d1 Error - Overlap: Duplicate ownership for directory [l:29]"\??\C:\WINDOWS\System32\sv-SE" in component Microsoft-Windows-comdlg32.Resources, version 10.0.10586.0, arch amd64, culture [l:5]"sv-se",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17:37:17, Info                  CSI    000015d2@2017/2/8:22:37:17.310 CSIPERF - FileMapsCreated 117ms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17:37:17, Info                  CSI    000015d3 CSIPERF - FilePI Commit 118ms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17:37:17, Info                  CSI    000015d4@2017/2/8:22:37:17.316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17:37:17, Info                  CSI    000015d5@2017/2/8:22:37:17.332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17:37:17, Info                  CSI    000015d6 Error - Overlap: Duplicate ownership for directory [l:29]"\??\C:\WINDOWS\System32\lv-LV" in component Microsoft-Windows-comdlg32.Resources, version 10.0.10586.0, arch amd64, culture [l:5]"lv-lv",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17:37:17, Info                  CSI    000015d7@2017/2/8:22:37:17.460 CSIPERF - FileMapsCreated 119ms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17:37:17, Info                  CSI    000015d8 CSIPERF - FilePI Commit 119ms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17:37:17, Info                  CSI    000015d9@2017/2/8:22:37:17.467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17:37:17, Info                  CSI    000015da Error - Overlap: Duplicate ownership for directory [l:29]"\??\C:\WINDOWS\System32\lt-LT" in component Microsoft-Windows-comdlg32.Resources, version 10.0.10586.0, arch amd64, culture [l:5]"lt-lt",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17:37:17, Info                  CSI    000015db@2017/2/8:22:37:17.618 CSIPERF - FileMapsCreated 142ms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17:37:17, Info                  CSI    000015dc CSIPERF - FilePI Commit 142ms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17:37:17, Info                  CSI    000015dd@2017/2/8:22:37:17.634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17:37:17, Info                  CSI    000015de@2017/2/8:22:37:17.669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17:37:17, Info                  CSI    000015df@2017/2/8:22:37:17.686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17:37:17, Info                  CSI    000015e0 Error - Overlap: Duplicate ownership for directory [l:34]"\??\C:\WINDOWS\System32\sr-Latn-RS" in component Microsoft-Windows-comdlg32.Resources, version 10.0.10586.0, arch amd64, culture [l:10]"sr-latn-rs",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17:37:17, Info                  CSI    000015e1@2017/2/8:22:37:17.806 CSIPERF - FileMapsCreated 109ms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17:37:17, Info                  CSI    000015e2 CSIPERF - FilePI Commit 110ms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17:37:17, Info                  CSI    000015e3@2017/2/8:22:37:17.812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17:37:17, Info                  CSI    000015e4@2017/2/8:22:37:17.825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17:37:17, Info                  CSI    000015e5@2017/2/8:22:37:17.838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17:37:17, Info                  CSI    000015e6@2017/2/8:22:37:17.853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17:37:17, Info                  CSI    000015e7 Error - Overlap: Duplicate ownership for directory [l:29]"\??\C:\WINDOWS\System32\ja-JP" in component Microsoft-Windows-comdlg32.Resources, version 10.0.10586.0, arch amd64, culture [l:5]"ja-jp",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17:37:17, Info                  CSI    000015e8@2017/2/8:22:37:17.967 CSIPERF - FileMapsCreated 103ms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17:37:17, Info                  CSI    000015e9 CSIPERF - FilePI Commit 104ms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17:37:17, Info                  CSI    000015ea@2017/2/8:22:37:17.973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17:37:17, Info                  CSI    000015eb@2017/2/8:22:37:17.987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17:37:18, Info                  CSI    000015ec@2017/2/8:22:37:18.05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17:37:18, Info                  CSI    000015ed@2017/2/8:22:37:18.018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17:37:18, Info                  CSI    000015ee@2017/2/8:22:37:18.035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17:37:18, Info                  CSI    000015ef@2017/2/8:22:37:18.048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17:37:18, Info                  CSI    000015f0@2017/2/8:22:37:18.064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17:37:18, Info                  CSI    000015f1@2017/2/8:22:37:18.084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17:37:18, Info                  CSI    000015f2 Error - Overlap: Duplicate ownership for directory [l:34]"\??\C:\WINDOWS\System32\sr-Latn-CS" in component Microsoft-Windows-comdlg32.Resources, version 10.0.10586.0, arch amd64, culture [l:10]"sr-latn-cs",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17:37:18, Info                  CSI    000015f3@2017/2/8:22:37:18.217 CSIPERF - FileMapsCreated 123ms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17:37:18, Info                  CSI    000015f4 CSIPERF - FilePI Commit 123ms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17:37:18, Info                  CSI    000015f5@2017/2/8:22:37:18.224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17:37:18, Info                  CSI    000015f6@2017/2/8:22:37:18.245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17:37:18, Info                  CSI    000015f7 Error - Overlap: Duplicate ownership for directory [l:29]"\??\C:\WINDOWS\System32\he-IL" in component Microsoft-Windows-comdlg32.Resources, version 10.0.10586.0, arch amd64, culture [l:5]"he-il",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17:37:18, Info                  CSI    000015f8@2017/2/8:22:37:18.357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17:37:18, Info                  CSI    000015f9@2017/2/8:22:37:18.373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17:37:18, Info                  CSI    000015fa Error - Overlap: Duplicate ownership for directory [l:29]"\??\C:\WINDOWS\System32\uk-UA" in component Microsoft-Windows-comdlg32.Resources, version 10.0.10586.0, arch amd64, culture [l:5]"uk-ua",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17:37:18, Info                  CSI    000015fb@2017/2/8:22:37:18.492 CSIPERF - FileMapsCreated 109ms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17:37:18, Info                  CSI    000015fc CSIPERF - FilePI Commit 109ms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17:37:18, Info                  CSI    000015fd@2017/2/8:22:37:18.498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17:37:18, Info                  CSI    000015fe@2017/2/8:22:37:18.511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17:37:18, Info                  CSI    000015ff@2017/2/8:22:37:18.527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17:37:18, Info                  CSI    00001600@2017/2/8:22:37:18.541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17:37:18, Info                  CSI    00001601@2017/2/8:22:37:18.554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17:37:18, Info                  CSI    00001602@2017/2/8:22:37:18.665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17:37:18, Info                  CSI    00001603 CSIPERF - FilePI Queue 185ms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17:37:18, Info                  CSI    00001604@2017/2/8:22:37:18.868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17:37:18, Info                  CSI    00001605@2017/2/8:22:37:18.890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17:37:18, Info                  CSI    00001606@2017/2/8:22:37:18.904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17:37:19, Info                  CSI    00001607 Error - Overlap: Duplicate ownership for directory [l:29]"\??\C:\WINDOWS\System32\sl-SI" in component Microsoft-Windows-comdlg32.Resources, version 10.0.10586.0, arch amd64, culture [l:5]"sl-si",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17:37:19, Info                  CSI    00001608@2017/2/8:22:37:19.019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17:37:19, Info                  CSI    00001609@2017/2/8:22:37:19.032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17:37:19, Info                  CSI    0000160a Error - Overlap: Duplicate ownership for directory [l:29]"\??\C:\WINDOWS\System32\en-US" in component Microsoft-Windows-comdlg32.Resources,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17:37:19, Info                  CSI    0000160b@2017/2/8:22:37:19.185 CSIPERF - FileMapsCreated 144ms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17:37:19, Info                  CSI    0000160c CSIPERF - FilePI Commit 144ms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17:37:19, Info                  CSI    0000160d@2017/2/8:22:37:19.191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17:37:19, Info                  CSI    0000160e Error - Overlap: Duplicate ownership for directory [l:29]"\??\C:\WINDOWS\System32\es-MX" in component Microsoft-Windows-comdlg32.Resources, version 10.0.10586.0, arch amd64, culture [l:5]"es-mx",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17:37:19, Info                  CSI    0000160f@2017/2/8:22:37:19.339 CSIPERF - FileMapsCreated 138ms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17:37:19, Info                  CSI    00001610 CSIPERF - FilePI Commit 138ms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17:37:19, Info                  CSI    00001611@2017/2/8:22:37:19.346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17:37:19, Info                  CSI    00001612@2017/2/8:22:37:19.359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17:37:19, Info                  CSI    00001613 Error - Overlap: Duplicate ownership for directory [l:29]"\??\C:\WINDOWS\System32\zh-HK" in component Microsoft-Windows-comdlg32.Resources, version 10.0.10586.0, arch amd64, culture [l:5]"zh-hk",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17:37:19, Info                  CSI    00001614@2017/2/8:22:37:19.471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17:37:19, Info                  CSI    00001615 Error - Overlap: Duplicate ownership for directory [l:29]"\??\C:\WINDOWS\System32\zh-TW" in component Microsoft-Windows-comdlg32.Resources, version 10.0.10586.0, arch amd64, culture [l:5]"zh-tw",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17:37:19, Info                  CSI    00001616@2017/2/8:22:37:19.583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17:37:19, Info                  CSI    00001617 Error - Overlap: Duplicate ownership for directory [l:29]"\??\C:\WINDOWS\System32\zh-CN" in component Microsoft-Windows-comdlg32.Resources, version 10.0.10586.0, arch amd64, culture [l:5]"zh-cn",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17:37:19, Info                  CSI    00001618@2017/2/8:22:37:19.694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17:37:19, Info                  CSI    00001619@2017/2/8:22:37:19.708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17:37:19, Info                  CSI    0000161a [DIRSD OWNER WARNING] Directory [l:38 ml:39]"\??\C:\WINDOWS\System32\config\RegBack" is not owned but specifies SDDL in component Microsoft-Windows-CoreOS,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17:37:19, Info                  CSI    0000161b [DIRSD OWNER WARNING] Directory [l:30 ml:31]"\??\C:\WINDOWS\System32\config" is not owned but specifies SDDL in component Microsoft-Windows-CoreOS,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17:37:20, Info                  CSI    0000161c@2017/2/8:22:37:20.017 CSIPERF - FileMapsCreated 295ms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17:37:20, Info                  CSI    0000161d CSIPERF - FilePI Commit 302ms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17:37:20, Info                  CSI    0000161e@2017/2/8:22:37:20.031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17:37:20, Info                  CSI    0000161f Error - Overlap: Duplicate ownership for directory [l:29]"\??\C:\WINDOWS\System32\pt-BR" in component Microsoft-Windows-comdlg32.Resources, version 10.0.10586.0, arch amd64, culture [l:5]"pt-br",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17:37:20, Info                  CSI    00001620@2017/2/8:22:37:20.145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17:37:20, Info                  CSI    00001621@2017/2/8:22:37:20.158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17:37:20, Info                  CSI    00001622@2017/2/8:22:37:20.171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17:37:20, Info                  CSI    00001623@2017/2/8:22:37:20.183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17:37:20, Info                  CSI    00001624@2017/2/8:22:37:20.198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17:37:20, Info                  CSI    00001625@2017/2/8:22:37:20.213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17:37:20, Info                  CSI    00001626@2017/2/8:22:37:20.240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17:37:20, Info                  CSI    00001627@2017/2/8:22:37:20.253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17:37:20, Info                  CSI    00001628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17:37:20, Info                  CSI    00001629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17:37:20, Info                  CSI    0000162a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17:37:23, Info                  CSI    0000162b@2017/2/8:22:37:23.313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17:37:23, Info                  CSI    0000162c CSIPERF - FilePI Queue 204ms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17:37:23, Info                  CSI    0000162d@2017/2/8:22:37:23.531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17:37:23, Info                  CSI    0000162e@2017/2/8:22:37:23.546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17:37:23, Info                  CSI    0000162f@2017/2/8:22:37:23.563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17:37:23, Info                  CSI    00001630@2017/2/8:22:37:23.578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17:37:23, Info                  CSI    00001631@2017/2/8:22:37:23.591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17:37:23, Info                  CSI    00001632@2017/2/8:22:37:23.604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17:37:23, Info                  CSI    00001633@2017/2/8:22:37:23.617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17:37:23, Info                  CSI    00001634@2017/2/8:22:37:23.630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17:37:23, Info                  CSI    00001635@2017/2/8:22:37:23.643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17:37:23, Info                  CSI    00001636@2017/2/8:22:37:23.656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17:37:23, Info                  CSI    00001637@2017/2/8:22:37:23.701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17:37:23, Info                  CSI    00001638@2017/2/8:22:37:23.719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17:37:23, Info                  CSI    00001639 [DIRSD OWNER WARNING] Directory [l:33 ml:34]"\??\C:\WINDOWS\InputMethod\SHARED" is not owned but specifies SDDL in component Microsoft-Windows-Desktop_Technologies-Text_Input_Services-IME-EAShared-DirectorySetup,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17:37:23, Info                  CSI    0000163a [DIRSD OWNER WARNING] Directory [l:42 ml:43]"\??\C:\WINDOWS\System32\InputMethod\SHARED" is not owned but specifies SDDL in component Microsoft-Windows-Desktop_Technologies-Text_Input_Services-IME-EAShared-DirectorySetup,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17:37:23, Info                  CSI    0000163b@2017/2/8:22:37:23.915 CSIPERF - FileMapsCreated 189ms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17:37:23, Info                  CSI    0000163c CSIPERF - FilePI Commit 212ms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17:37:23, Info                  CSI    0000163d@2017/2/8:22:37:23.952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17:37:23, Info                  CSI    0000163e@2017/2/8:22:37:23.992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0000163f@2017/2/8:22:37:24.07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00001640@2017/2/8:22:37:24.021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00001641@2017/2/8:22:37:24.034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00001642@2017/2/8:22:37:24.054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00001643@2017/2/8:22:37:24.069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00001644@2017/2/8:22:37:24.084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00001645@2017/2/8:22:37:24.098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00001646@2017/2/8:22:37:24.111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00001647@2017/2/8:22:37:24.126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00001648@2017/2/8:22:37:24.140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00001649@2017/2/8:22:37:24.153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0000164a@2017/2/8:22:37:24.167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0000164b [DIRSD OWNER WARNING] Directory [l:38 ml:39]"\??\C:\WINDOWS\System32\DiagSvcs\en-US" is not owned but specifies SDDL in component Microsoft-Windows-DiagnosticsHub-StandardCollector.Resources,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0000164c@2017/2/8:22:37:24.360 CSIPERF - FileMapsCreated 182ms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0000164d CSIPERF - FilePI Commit 183ms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0000164e@2017/2/8:22:37:24.374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0000164f@2017/2/8:22:37:24.401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00001650@2017/2/8:22:37:24.420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00001651@2017/2/8:22:37:24.435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00001652@2017/2/8:22:37:24.447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00001653@2017/2/8:22:37:24.462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00001654@2017/2/8:22:37:24.480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00001655@2017/2/8:22:37:24.494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00001656@2017/2/8:22:37:24.507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00001657@2017/2/8:22:37:24.520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00001658@2017/2/8:22:37:24.533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00001659@2017/2/8:22:37:24.547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0000165a@2017/2/8:22:37:24.562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0000165b@2017/2/8:22:37:24.583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0000165c@2017/2/8:22:37:24.597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0000165d@2017/2/8:22:37:24.610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0000165e [DIRSD OWNER WARNING] Directory [l:32 ml:33]"\??\C:\WINDOWS\DevicesFlow\en-US" is not owned but specifies SDDL in component microsoft-windows-devicesflow.appxmain.resources,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0000165f@2017/2/8:22:37:24.711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00001660@2017/2/8:22:37:24.735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00001661 [DIRSD OWNER WARNING] Directory [l:32 ml:33]"\??\C:\WINDOWS\System32\DiagSvcs" is not owned but specifies SDDL in component Microsoft-Windows-DiagnosticsHub-StandardCollector,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00001662@2017/2/8:22:37:24.852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00001663@2017/2/8:22:37:24.865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00001664@2017/2/8:22:37:24.880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00001665@2017/2/8:22:37:24.893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00001666@2017/2/8:22:37:24.912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00001667@2017/2/8:22:37:24.925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00001668@2017/2/8:22:37:24.959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00001669@2017/2/8:22:37:24.973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17:37:24, Info                  CSI    0000166a@2017/2/8:22:37:24.990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0000166b@2017/2/8:22:37:25.03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0000166c@2017/2/8:22:37:25.018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0000166d@2017/2/8:22:37:25.031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0000166e@2017/2/8:22:37:25.044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0000166f@2017/2/8:22:37:25.060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00001670@2017/2/8:22:37:25.074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00001671@2017/2/8:22:37:25.089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00001672@2017/2/8:22:37:25.101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00001673@2017/2/8:22:37:25.116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00001674@2017/2/8:22:37:25.129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00001675@2017/2/8:22:37:25.142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00001676@2017/2/8:22:37:25.161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00001677@2017/2/8:22:37:25.175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00001678@2017/2/8:22:37:25.190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00001679@2017/2/8:22:37:25.208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0000167a@2017/2/8:22:37:25.223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0000167b@2017/2/8:22:37:25.237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0000167c@2017/2/8:22:37:25.251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0000167d@2017/2/8:22:37:25.265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0000167e@2017/2/8:22:37:25.282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0000167f@2017/2/8:22:37:25.296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00001680@2017/2/8:22:37:25.310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00001681@2017/2/8:22:37:25.328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00001682@2017/2/8:22:37:25.341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00001683@2017/2/8:22:37:25.354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00001684@2017/2/8:22:37:25.369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00001685@2017/2/8:22:37:25.384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00001686@2017/2/8:22:37:25.419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00001687@2017/2/8:22:37:25.448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00001688@2017/2/8:22:37:25.464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00001689@2017/2/8:22:37:25.480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0000168a@2017/2/8:22:37:25.494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0000168b@2017/2/8:22:37:25.518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0000168c Error - Overlap: Duplicate ownership for directory [l:51]"\??\C:\ProgramData\Microsoft\Crypto\RSA\MachineKeys" in component Microsoft-Windows-Crypto-keys,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0000168d Error - Overlap: Duplicate ownership for directory [l:40]"\??\C:\ProgramData\Microsoft\Crypto\Keys" in component Microsoft-Windows-Crypto-keys,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0000168e Error - Overlap: Duplicate ownership for directory [l:51]"\??\C:\ProgramData\Microsoft\Crypto\DSS\MachineKeys" in component Microsoft-Windows-Crypto-keys,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0000168f CSIPERF - FilePI Commit 104ms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00001690@2017/2/8:22:37:25.642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00001691@2017/2/8:22:37:25.658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00001692@2017/2/8:22:37:25.674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00001693@2017/2/8:22:37:25.688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00001694@2017/2/8:22:37:25.706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00001695 CSIPERF - FilePI Queue 212ms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00001696@2017/2/8:22:37:25.933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00001697@2017/2/8:22:37:25.958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00001698@2017/2/8:22:37:25.974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17:37:25, Info                  CSI    00001699@2017/2/8:22:37:25.988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17:37:26, Info                  CSI    0000169a@2017/2/8:22:37:26.01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17:37:26, Info                  CSI    0000169b@2017/2/8:22:37:26.017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17:37:26, Info                  CSI    0000169c@2017/2/8:22:37:26.030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17:37:26, Info                  CSI    0000169d@2017/2/8:22:37:26.052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17:37:26, Info                  CSI    0000169e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17:37:26, Info                  CSI    0000169f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17:37:26, Info                  CSI    000016a0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17:37:29, Info                  CSI    000016a1@2017/2/8:22:37:29.304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17:37:29, Info                  CSI    000016a2@2017/2/8:22:37:29.317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17:37:29, Info                  CSI    000016a3 CSIPERF - FilePI Queue 130ms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17:37:29, Info                  CSI    000016a4@2017/2/8:22:37:29.469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17:37:29, Info                  CSI    000016a5@2017/2/8:22:37:29.498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17:37:29, Info                  CSI    000016a6@2017/2/8:22:37:29.516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17:37:29, Info                  CSI    000016a7@2017/2/8:22:37:29.530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17:37:29, Info                  CSI    000016a8@2017/2/8:22:37:29.565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17:37:29, Info                  CSI    000016a9@2017/2/8:22:37:29.580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17:37:29, Info                  CSI    000016aa@2017/2/8:22:37:29.647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17:37:29, Info                  CSI    000016ab@2017/2/8:22:37:29.661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17:37:29, Info                  CSI    000016ac@2017/2/8:22:37:29.674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17:37:29, Info                  CSI    000016ad@2017/2/8:22:37:29.687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17:37:29, Info                  CSI    000016ae@2017/2/8:22:37:29.700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17:37:29, Info                  CSI    000016af@2017/2/8:22:37:29.713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17:37:29, Info                  CSI    000016b0@2017/2/8:22:37:29.727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17:37:29, Info                  CSI    000016b1@2017/2/8:22:37:29.740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17:37:29, Info                  CSI    000016b2@2017/2/8:22:37:29.753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17:37:29, Info                  CSI    000016b3@2017/2/8:22:37:29.767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17:37:29, Info                  CSI    000016b4@2017/2/8:22:37:29.827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17:37:29, Info                  CSI    000016b5@2017/2/8:22:37:29.839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17:37:29, Info                  CSI    000016b6@2017/2/8:22:37:29.853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17:37:29, Info                  CSI    000016b7@2017/2/8:22:37:29.865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17:37:29, Info                  CSI    000016b8@2017/2/8:22:37:29.879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17:37:29, Info                  CSI    000016b9@2017/2/8:22:37:29.947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17:37:29, Info                  CSI    000016ba@2017/2/8:22:37:29.966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17:37:29, Info                  CSI    000016bb@2017/2/8:22:37:29.979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17:37:29, Info                  CSI    000016bc [DIRSD OWNER WARNING] Directory [l:38 ml:39]"\??\C:\WINDOWS\System32\IME\shared\res" is not owned but specifies SDDL in component Microsoft-Windows-Desktop_Technologies-Text_Input_Services-IME-EAShared-IMEPad,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17:37:30, Info                  CSI    000016bd@2017/2/8:22:37:30.143 CSIPERF - FileMapsCreated 148ms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17:37:30, Info                  CSI    000016be CSIPERF - FilePI Commit 149ms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17:37:30, Info                  CSI    000016bf@2017/2/8:22:37:30.149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17:37:30, Info                  CSI    000016c0@2017/2/8:22:37:30.162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17:37:30, Info                  CSI    000016c1@2017/2/8:22:37:30.176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17:37:30, Info                  CSI    000016c2@2017/2/8:22:37:30.191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17:37:30, Info                  CSI    000016c3@2017/2/8:22:37:30.204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17:37:30, Info                  CSI    000016c4@2017/2/8:22:37:30.217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17:37:30, Info                  CSI    000016c5@2017/2/8:22:37:30.231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17:37:30, Info                  CSI    000016c6@2017/2/8:22:37:30.245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17:37:30, Info                  CSI    000016c7@2017/2/8:22:37:30.262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17:37:30, Info                  CSI    000016c8@2017/2/8:22:37:30.275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17:37:30, Info                  CSI    000016c9@2017/2/8:22:37:30.292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17:37:30, Info                  CSI    000016ca@2017/2/8:22:37:30.306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17:37:30, Info                  CSI    000016cb@2017/2/8:22:37:30.320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17:37:30, Info                  CSI    000016cc@2017/2/8:22:37:30.332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17:37:30, Info                  CSI    000016cd@2017/2/8:22:37:30.346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17:37:30, Info                  CSI    000016ce@2017/2/8:22:37:30.360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17:37:30, Info                  CSI    000016cf@2017/2/8:22:37:30.374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17:37:30, Info                  CSI    000016d0@2017/2/8:22:37:30.387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17:37:30, Info                  CSI    000016d1@2017/2/8:22:37:30.604 CSIPERF - FileMapsCreated 197ms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17:37:30, Info                  CSI    000016d2 CSIPERF - FilePI Commit 204ms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17:37:30, Info                  CSI    000016d3@2017/2/8:22:37:30.624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17:37:30, Info                  CSI    000016d4@2017/2/8:22:37:30.644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17:37:30, Info                  CSI    000016d5@2017/2/8:22:37:30.659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17:37:30, Info                  CSI    000016d6@2017/2/8:22:37:30.708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17:37:30, Info                  CSI    000016d7@2017/2/8:22:37:30.721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17:37:30, Info                  CSI    000016d8@2017/2/8:22:37:30.734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17:37:30, Info                  CSI    000016d9@2017/2/8:22:37:30.747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17:37:30, Info                  CSI    000016da [DIRSD OWNER WARNING] Directory [l:36 ml:37]"\??\C:\WINDOWS\System32\WDI\LogFiles" is not owned but specifies SDDL in component Microsoft-Windows-DiagnosticInfrastructure-Server,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17:37:30, Info                  CSI    000016db [DIRSD OWNER WARNING] Directory [l:27 ml:28]"\??\C:\WINDOWS\System32\WDI" is not owned but specifies SDDL in component Microsoft-Windows-DiagnosticInfrastructure-Server,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17:37:30, Info                  CSI    000016dc@2017/2/8:22:37:30.931 CSIPERF - FileMapsCreated 173ms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17:37:30, Info                  CSI    000016dd CSIPERF - FilePI Commit 175ms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17:37:30, Info                  CSI    000016de@2017/2/8:22:37:30.940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17:37:30, Info                  CSI    000016df@2017/2/8:22:37:30.955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17:37:30, Info                  CSI    000016e0@2017/2/8:22:37:30.968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17:37:30, Info                  CSI    000016e1@2017/2/8:22:37:30.981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17:37:30, Info                  CSI    000016e2@2017/2/8:22:37:30.994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17:37:31, Info                  CSI    000016e3@2017/2/8:22:37:31.08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17:37:31, Info                  CSI    000016e4@2017/2/8:22:37:31.022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17:37:31, Info                  CSI    000016e5@2017/2/8:22:37:31.035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17:37:31, Info                  CSI    000016e6@2017/2/8:22:37:31.049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17:37:31, Info                  CSI    000016e7@2017/2/8:22:37:31.063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17:37:31, Info                  CSI    000016e8@2017/2/8:22:37:31.078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17:37:31, Info                  CSI    000016e9@2017/2/8:22:37:31.091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17:37:31, Info                  CSI    000016ea@2017/2/8:22:37:31.104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17:37:31, Info                  CSI    000016eb@2017/2/8:22:37:31.116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17:37:31, Info                  CSI    000016ec@2017/2/8:22:37:31.131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17:37:31, Info                  CSI    000016ed@2017/2/8:22:37:31.146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17:37:31, Info                  CSI    000016ee@2017/2/8:22:37:31.239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17:37:31, Info                  CSI    000016ef@2017/2/8:22:37:31.253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17:37:31, Info                  CSI    000016f0@2017/2/8:22:37:31.287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17:37:31, Info                  CSI    000016f1@2017/2/8:22:37:31.301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17:37:31, Info                  CSI    000016f2@2017/2/8:22:37:31.314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17:37:31, Info                  CSI    000016f3@2017/2/8:22:37:31.332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17:37:31, Info                  CSI    000016f4@2017/2/8:22:37:31.350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17:37:31, Info                  CSI    000016f5@2017/2/8:22:37:31.363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17:37:31, Info                  CSI    000016f6@2017/2/8:22:37:31.376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17:37:31, Info                  CSI    000016f7@2017/2/8:22:37:31.392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17:37:31, Info                  CSI    000016f8 [DIRSD OWNER WARNING] Directory [l:52 ml:53]"\??\C:\WINDOWS\diagnostics\system\DeviceCenter\en-US" is not owned but specifies SDDL in component Microsoft-Windows-DeviceCenterDiagnostic.Resources,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17:37:31, Info                  CSI    000016f9@2017/2/8:22:37:31.472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17:37:31, Info                  CSI    000016fa@2017/2/8:22:37:31.487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17:37:31, Info                  CSI    000016fb@2017/2/8:22:37:31.499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17:37:31, Info                  CSI    000016fc@2017/2/8:22:37:31.513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17:37:31, Info                  CSI    000016fd@2017/2/8:22:37:31.526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17:37:31, Info                  CSI    000016fe@2017/2/8:22:37:31.540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17:37:31, Info                  CSI    000016ff@2017/2/8:22:37:31.557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17:37:31, Info                  CSI    00001700@2017/2/8:22:37:31.570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17:37:31, Info                  CSI    00001701 [DIRSD OWNER WARNING] Directory [l:46 ml:47]"\??\C:\WINDOWS\diagnostics\system\Device\en-US" is not owned but specifies SDDL in component Microsoft-Windows-DeviceDiagnostic.Resources,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17:37:31, Info                  CSI    00001702@2017/2/8:22:37:31.641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17:37:31, Info                  CSI    00001703@2017/2/8:22:37:31.657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17:37:31, Info                  CSI    00001704@2017/2/8:22:37:31.681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17:37:31, Info                  CSI    00001705@2017/2/8:22:37:31.694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17:37:31, Info                  CSI    00001706@2017/2/8:22:37:31.708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17:37:31, Info                  CSI    00001707@2017/2/8:22:37:31.721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17:37:31, Info                  CSI    00001708@2017/2/8:22:37:31.747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17:37:31, Info                  CSI    00001709@2017/2/8:22:37:31.973 CSIPERF - FileMapsCreated 103ms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17:37:31, Info                  CSI    0000170a CSIPERF - FilePI Commit 103ms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17:37:31, Info                  CSI    0000170b@2017/2/8:22:37:31.979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17:37:31, Info                  CSI    0000170c@2017/2/8:22:37:31.994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17:37:32, Info                  CSI    0000170d@2017/2/8:22:37:32.013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17:37:32, Info                  CSI    0000170e@2017/2/8:22:37:32.026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17:37:32, Info                  CSI    0000170f@2017/2/8:22:37:32.041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17:37:32, Info                  CSI    00001710@2017/2/8:22:37:32.188 CSIPERF - FileMapsCreated 131ms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17:37:32, Info                  CSI    00001711 CSIPERF - FilePI Commit 131ms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17:37:32, Info                  CSI    00001712@2017/2/8:22:37:32.202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17:37:32, Info                  CSI    00001713@2017/2/8:22:37:32.228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17:37:32, Info                  CSI    00001714@2017/2/8:22:37:32.252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17:37:32, Info                  CSI    00001715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17:37:32, Info                  CSI    00001716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17:37:32, Info                  CSI    00001717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17:37:34, Info                  CSI    00001718@2017/2/8:22:37:34.460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17:37:34, Info                  CSI    00001719@2017/2/8:22:37:34.474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17:37:34, Info                  CSI    0000171a@2017/2/8:22:37:34.488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17:37:34, Info                  CSI    0000171b@2017/2/8:22:37:34.512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17:37:34, Info                  CSI    0000171c@2017/2/8:22:37:34.528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17:37:34, Info                  CSI    0000171d@2017/2/8:22:37:34.545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17:37:34, Info                  CSI    0000171e@2017/2/8:22:37:34.557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17:37:34, Info                  CSI    0000171f@2017/2/8:22:37:34.578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17:37:34, Info                  CSI    00001720@2017/2/8:22:37:34.602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17:37:34, Info                  CSI    00001721@2017/2/8:22:37:34.616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17:37:34, Info                  CSI    00001722 [DIRSD OWNER WARNING] Directory [l:39 ml:40]"\??\C:\WINDOWS\System32\InputMethod\JPN" is not owned but specifies SDDL in component Microsoft-Windows-Desktop_Technologies-Text_Input_Services-IME-Japanese-DirectorySetup,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17:37:34, Info                  CSI    00001723@2017/2/8:22:37:34.754 CSIPERF - FileMapsCreated 131ms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17:37:34, Info                  CSI    00001724 CSIPERF - FilePI Commit 133ms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17:37:34, Info                  CSI    00001725@2017/2/8:22:37:34.764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17:37:34, Info                  CSI    00001726@2017/2/8:22:37:34.779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17:37:34, Info                  CSI    00001727@2017/2/8:22:37:34.810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17:37:34, Info                  CSI    00001728@2017/2/8:22:37:34.826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17:37:34, Info                  CSI    00001729@2017/2/8:22:37:34.839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17:37:34, Info                  CSI    0000172a@2017/2/8:22:37:34.854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17:37:34, Info                  CSI    0000172b@2017/2/8:22:37:34.878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17:37:34, Info                  CSI    0000172c@2017/2/8:22:37:34.895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17:37:34, Info                  CSI    0000172d@2017/2/8:22:37:34.908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17:37:34, Info                  CSI    0000172e@2017/2/8:22:37:34.921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17:37:34, Info                  CSI    0000172f@2017/2/8:22:37:34.933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17:37:34, Info                  CSI    00001730@2017/2/8:22:37:34.948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17:37:34, Info                  CSI    00001731@2017/2/8:22:37:34.962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17:37:34, Info                  CSI    00001732@2017/2/8:22:37:34.975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17:37:34, Info                  CSI    00001733@2017/2/8:22:37:34.989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17:37:35, Info                  CSI    00001734@2017/2/8:22:37:35.02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17:37:35, Info                  CSI    00001735@2017/2/8:22:37:35.014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17:37:35, Info                  CSI    00001736@2017/2/8:22:37:35.027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17:37:35, Info                  CSI    00001737@2017/2/8:22:37:35.046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17:37:35, Info                  CSI    00001738@2017/2/8:22:37:35.059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17:37:35, Info                  CSI    00001739@2017/2/8:22:37:35.072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17:37:35, Info                  CSI    0000173a@2017/2/8:22:37:35.085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17:37:35, Info                  CSI    0000173b@2017/2/8:22:37:35.099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17:37:35, Info                  CSI    0000173c [DIRSD OWNER WARNING] Directory [l:64 ml:65]"\??\C:\WINDOWS\System32\WindowsPowerShell\v1.0\Modules\DnsClient" is not owned but specifies SDDL in component Microsoft-Windows-DNS-Client-WMIv2Provider,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17:37:35, Info                  CSI    0000173d CSIPERF - FilePI Queue 106ms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17:37:35, Info                  CSI    0000173e Error - Overlap: Duplicate ownership for directory [l:64]"\??\C:\WINDOWS\System32\WindowsPowerShell\v1.0\Modules\DnsClient" in component Microsoft-Windows-DNS-Client-WMIv2Provider,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17:37:35, Info                  CSI    0000173f@2017/2/8:22:37:35.397 CSIPERF - FileMapsCreated 183ms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17:37:35, Info                  CSI    00001740 CSIPERF - FilePI Commit 183ms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17:37:35, Info                  CSI    00001741@2017/2/8:22:37:35.412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17:37:35, Info                  CSI    00001742@2017/2/8:22:37:35.438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17:37:35, Info                  CSI    00001743@2017/2/8:22:37:35.459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17:37:35, Info                  CSI    00001744@2017/2/8:22:37:35.479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17:37:35, Info                  CSI    00001745@2017/2/8:22:37:35.493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17:37:35, Info                  CSI    00001746@2017/2/8:22:37:35.506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17:37:35, Info                  CSI    00001747@2017/2/8:22:37:35.521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17:37:35, Info                  CSI    00001748@2017/2/8:22:37:35.534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17:37:35, Info                  CSI    00001749@2017/2/8:22:37:35.547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17:37:35, Info                  CSI    0000174a@2017/2/8:22:37:35.571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17:37:35, Info                  CSI    0000174b@2017/2/8:22:37:35.589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17:37:35, Info                  CSI    0000174c@2017/2/8:22:37:35.602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17:37:35, Info                  CSI    0000174d@2017/2/8:22:37:35.616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17:37:35, Info                  CSI    0000174e@2017/2/8:22:37:35.629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17:37:35, Info                  CSI    0000174f@2017/2/8:22:37:35.643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17:37:35, Info                  CSI    00001750@2017/2/8:22:37:35.659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17:37:35, Info                  CSI    00001751@2017/2/8:22:37:35.673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17:37:35, Info                  CSI    00001752@2017/2/8:22:37:35.686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17:37:35, Info                  CSI    00001753 [DIRSD OWNER WARNING] Directory [l:62 ml:63]"\??\C:\WINDOWS\System32\WindowsPowerShell\v1.0\Modules\Dism\en" is not owned but specifies SDDL in component Microsoft-Windows-Deployment-Image-Servicing-Management-Powershell.Resources,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17:37:35, Info                  CSI    00001754@2017/2/8:22:37:35.917 CSIPERF - FileMapsCreated 220ms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17:37:35, Info                  CSI    00001755 CSIPERF - FilePI Commit 221ms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17:37:35, Info                  CSI    00001756@2017/2/8:22:37:35.932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17:37:35, Info                  CSI    00001757 [DIRSD OWNER WARNING] Directory [l:58 ml:59]"\??\C:\WINDOWS\SystemResources\Windows.UI.DevicesFlow\pris" is not owned but specifies SDDL in component microsoft-windows-devicesflow.appxmain.deploy,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17:37:35, Info                  CSI    00001758 [DIRSD OWNER WARNING] Directory [l:53 ml:54]"\??\C:\WINDOWS\SystemResources\Windows.UI.DevicesFlow" is not owned but specifies SDDL in component microsoft-windows-devicesflow.appxmain.deploy,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17:37:35, Info                  CSI    00001759 Error - Overlap: Duplicate ownership for directory [l:30]"\??\C:\WINDOWS\SystemResources" in component microsoft-windows-devicesflow.appxmain.deploy,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0000175a@2017/2/8:22:37:36.012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0000175b@2017/2/8:22:37:36.027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0000175c@2017/2/8:22:37:36.040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0000175d@2017/2/8:22:37:36.054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0000175e@2017/2/8:22:37:36.069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0000175f@2017/2/8:22:37:36.082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00001760@2017/2/8:22:37:36.099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00001761@2017/2/8:22:37:36.119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00001762@2017/2/8:22:37:36.188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00001763@2017/2/8:22:37:36.215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00001764@2017/2/8:22:37:36.233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00001765@2017/2/8:22:37:36.247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00001766@2017/2/8:22:37:36.260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00001767@2017/2/8:22:37:36.273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00001768@2017/2/8:22:37:36.286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00001769@2017/2/8:22:37:36.299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0000176a@2017/2/8:22:37:36.313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0000176b@2017/2/8:22:37:36.327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0000176c@2017/2/8:22:37:36.347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0000176d@2017/2/8:22:37:36.360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0000176e@2017/2/8:22:37:36.373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0000176f@2017/2/8:22:37:36.387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00001770 [DIRSD OWNER WARNING] Directory [l:30 ml:31]"\??\C:\WINDOWS\InputMethod\CHT" is not owned but specifies SDDL in component Microsoft-Windows-Desktop_Technologies-Text_Input_Services-IME-Traditional-Chinese-DirectorySetup,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00001771 [DIRSD OWNER WARNING] Directory [l:39 ml:40]"\??\C:\WINDOWS\System32\InputMethod\CHT" is not owned but specifies SDDL in component Microsoft-Windows-Desktop_Technologies-Text_Input_Services-IME-Traditional-Chinese-DirectorySetup,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00001772@2017/2/8:22:37:36.593 CSIPERF - FileMapsCreated 198ms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00001773 CSIPERF - FilePI Commit 204ms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00001774@2017/2/8:22:37:36.613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00001775@2017/2/8:22:37:36.642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00001776@2017/2/8:22:37:36.659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00001777@2017/2/8:22:37:36.672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00001778@2017/2/8:22:37:36.686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00001779@2017/2/8:22:37:36.706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0000177a@2017/2/8:22:37:36.740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0000177b@2017/2/8:22:37:36.753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0000177c@2017/2/8:22:37:36.770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0000177d@2017/2/8:22:37:36.783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0000177e@2017/2/8:22:37:36.796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0000177f@2017/2/8:22:37:36.810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00001780@2017/2/8:22:37:36.948 CSIPERF - FileMapsCreated 128ms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00001781 CSIPERF - FilePI Commit 129ms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00001782@2017/2/8:22:37:36.954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00001783@2017/2/8:22:37:36.967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00001784 [DIRSD OWNER WARNING] Directory [l:30 ml:31]"\??\C:\WINDOWS\InputMethod\CHS" is not owned but specifies SDDL in component Microsoft-Windows-Desktop_Technologies-Text_Input_Services-IME-Simplified-Chinese-DirectorySetup,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17:37:36, Info                  CSI    00001785 [DIRSD OWNER WARNING] Directory [l:39 ml:40]"\??\C:\WINDOWS\System32\InputMethod\CHS" is not owned but specifies SDDL in component Microsoft-Windows-Desktop_Technologies-Text_Input_Services-IME-Simplified-Chinese-DirectorySetup,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17:37:37, Info                  CSI    00001786 Error - Overlap: Duplicate ownership for directory [l:30]"\??\C:\WINDOWS\InputMethod\CHS" in component Microsoft-Windows-Desktop_Technologies-Text_Input_Services-IME-Simplified-Chinese-DirectorySetup,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17:37:37, Info                  CSI    00001787@2017/2/8:22:37:37.169 CSIPERF - FileMapsCreated 194ms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17:37:37, Info                  CSI    00001788 CSIPERF - FilePI Commit 198ms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17:37:37, Info                  CSI    00001789@2017/2/8:22:37:37.187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17:37:37, Info                  CSI    0000178a [DIRSD OWNER WARNING] Directory [l:59 ml:60]"\??\C:\WINDOWS\System32\WindowsPowerShell\v1.0\Modules\Dism" is not owned but specifies SDDL in component Microsoft-Windows-Deployment-Image-Servicing-Management-Powershell,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17:37:37, Info                  CSI    0000178b@2017/2/8:22:37:37.309 CSIPERF - FileMapsCreated 104ms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17:37:37, Info                  CSI    0000178c CSIPERF - FilePI Commit 104ms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17:37:37, Info                  CSI    0000178d@2017/2/8:22:37:37.316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17:37:37, Info                  CSI    0000178e@2017/2/8:22:37:37.328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17:37:37, Info                  CSI    0000178f@2017/2/8:22:37:37.342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17:37:37, Info                  CSI    00001790@2017/2/8:22:37:37.355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17:37:37, Info                  CSI    00001791@2017/2/8:22:37:37.369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17:37:37, Info                  CSI    00001792@2017/2/8:22:37:37.382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17:37:37, Info                  CSI    00001793@2017/2/8:22:37:37.397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17:37:37, Info                  CSI    00001794@2017/2/8:22:37:37.410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17:37:37, Info                  CSI    00001795@2017/2/8:22:37:37.425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17:37:37, Info                  CSI    00001796@2017/2/8:22:37:37.600 CSIPERF - FileMapsCreated 145ms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17:37:37, Info                  CSI    00001797 CSIPERF - FilePI Commit 145ms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17:37:37, Info                  CSI    00001798@2017/2/8:22:37:37.615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17:37:37, Info                  CSI    00001799@2017/2/8:22:37:37.647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17:37:37, Info                  CSI    0000179a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17:37:37, Info                  CSI    0000179b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17:37:37, Info                  CSI    0000179c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17:37:40, Info                  CSI    0000179d@2017/2/8:22:37:40.554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17:37:40, Info                  CSI    0000179e@2017/2/8:22:37:40.569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17:37:40, Info                  CSI    0000179f@2017/2/8:22:37:40.582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17:37:40, Info                  CSI    000017a0@2017/2/8:22:37:40.595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17:37:40, Info                  CSI    000017a1@2017/2/8:22:37:40.608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17:37:40, Info                  CSI    000017a2@2017/2/8:22:37:40.621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17:37:40, Info                  CSI    000017a3@2017/2/8:22:37:40.635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17:37:40, Info                  CSI    000017a4@2017/2/8:22:37:40.647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17:37:40, Info                  CSI    000017a5@2017/2/8:22:37:40.660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17:37:40, Info                  CSI    000017a6@2017/2/8:22:37:40.675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17:37:40, Info                  CSI    000017a7@2017/2/8:22:37:40.693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17:37:40, Info                  CSI    000017a8@2017/2/8:22:37:40.713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17:37:40, Info                  CSI    000017a9@2017/2/8:22:37:40.727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17:37:40, Info                  CSI    000017aa@2017/2/8:22:37:40.744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17:37:40, Info                  CSI    000017ab@2017/2/8:22:37:40.761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17:37:40, Info                  CSI    000017ac@2017/2/8:22:37:40.780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17:37:40, Info                  CSI    000017ad@2017/2/8:22:37:40.793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17:37:40, Info                  CSI    000017ae@2017/2/8:22:37:40.807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17:37:40, Info                  CSI    000017af@2017/2/8:22:37:40.819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17:37:40, Info                  CSI    000017b0@2017/2/8:22:37:40.834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17:37:40, Info                  CSI    000017b1@2017/2/8:22:37:40.851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17:37:40, Info                  CSI    000017b2@2017/2/8:22:37:40.863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17:37:40, Info                  CSI    000017b3@2017/2/8:22:37:40.877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17:37:40, Info                  CSI    000017b4@2017/2/8:22:37:40.893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17:37:40, Info                  CSI    000017b5@2017/2/8:22:37:40.906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17:37:40, Info                  CSI    000017b6@2017/2/8:22:37:40.928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17:37:40, Info                  CSI    000017b7@2017/2/8:22:37:40.944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17:37:40, Info                  CSI    000017b8@2017/2/8:22:37:40.959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17:37:40, Info                  CSI    000017b9@2017/2/8:22:37:40.973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17:37:40, Info                  CSI    000017ba@2017/2/8:22:37:40.986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000017bb@2017/2/8:22:37:41.03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000017bc@2017/2/8:22:37:41.015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000017bd@2017/2/8:22:37:41.028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000017be@2017/2/8:22:37:41.041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000017bf@2017/2/8:22:37:41.053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000017c0@2017/2/8:22:37:41.067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000017c1@2017/2/8:22:37:41.080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000017c2@2017/2/8:22:37:41.094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000017c3@2017/2/8:22:37:41.109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000017c4@2017/2/8:22:37:41.121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000017c5@2017/2/8:22:37:41.134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000017c6@2017/2/8:22:37:41.148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000017c7@2017/2/8:22:37:41.162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000017c8@2017/2/8:22:37:41.175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000017c9@2017/2/8:22:37:41.187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000017ca@2017/2/8:22:37:41.201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000017cb@2017/2/8:22:37:41.213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000017cc@2017/2/8:22:37:41.228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000017cd@2017/2/8:22:37:41.242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000017ce@2017/2/8:22:37:41.257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000017cf@2017/2/8:22:37:41.272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000017d0@2017/2/8:22:37:41.287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000017d1 [DIRSD OWNER WARNING] Directory [l:64 ml:65]"\??\C:\WINDOWS\System32\WindowsPowerShell\v1.0\Modules\DnsClient" is not owned but specifies SDDL in component Microsoft-Windows-DNS-Client-Lookup-PowerShell,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000017d2@2017/2/8:22:37:41.416 CSIPERF - FileMapsCreated 115ms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000017d3 CSIPERF - FilePI Commit 116ms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000017d4@2017/2/8:22:37:41.423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000017d5@2017/2/8:22:37:41.438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000017d6@2017/2/8:22:37:41.458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000017d7@2017/2/8:22:37:41.471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000017d8 [DIRSD OWNER WARNING] Directory [l:33 ml:34]"\??\C:\WINDOWS\System32\IME\IMEJP" is not owned but specifies SDDL in component Microsoft-Windows-Desktop_Technologies-Text_Input_Services-IME-Japanese-Core,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000017d9 [DIRSD OWNER WARNING] Directory [l:24 ml:25]"\??\C:\WINDOWS\IME\IMEJP" is not owned but specifies SDDL in component Microsoft-Windows-Desktop_Technologies-Text_Input_Services-IME-Japanese-Core,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000017da [DIRSD OWNER WARNING] Directory [l:30 ml:31]"\??\C:\WINDOWS\IME\IMEJP\DICTS" is not owned but specifies SDDL in component Microsoft-Windows-Desktop_Technologies-Text_Input_Services-IME-Japanese-Core,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000017db [DIRSD OWNER WARNING] Directory [l:41 ml:42]"\??\C:\WINDOWS\System32\IME\IMEJP\applets" is not owned but specifies SDDL in component Microsoft-Windows-Desktop_Technologies-Text_Input_Services-IME-Japanese-Core,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000017dc [DIRSD OWNER WARNING] Directory [l:29 ml:30]"\??\C:\WINDOWS\IME\IMEJP\help" is not owned but specifies SDDL in component Microsoft-Windows-Desktop_Technologies-Text_Input_Services-IME-Japanese-Core,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000017dd [DIRSD OWNER WARNING] Directory [l:34 ml:35]"\??\C:\WINDOWS\System32\IME\shared" is not owned but specifies SDDL in component Microsoft-Windows-Desktop_Technologies-Text_Input_Services-IME-Japanese-Core,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000017de CSIPERF - FilePI Queue 145ms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000017df Error - Overlap: Duplicate ownership for directory [l:34]"\??\C:\WINDOWS\System32\IME\shared" in component Microsoft-Windows-Desktop_Technologies-Text_Input_Services-IME-Japanese-Core,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000017e0 Error - Overlap: Duplicate ownership for directory [l:24]"\??\C:\WINDOWS\IME\IMEJP" in component Microsoft-Windows-Desktop_Technologies-Text_Input_Services-IME-Japanese-Core,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000017e1 Error - Overlap: Duplicate ownership for directory [l:29]"\??\C:\WINDOWS\IME\IMEJP\help" in component Microsoft-Windows-Desktop_Technologies-Text_Input_Services-IME-Japanese-Core,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000017e2 Error - Overlap: Duplicate ownership for directory [l:30]"\??\C:\WINDOWS\IME\IMEJP\DICTS" in component Microsoft-Windows-Desktop_Technologies-Text_Input_Services-IME-Japanese-Core,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000017e3@2017/2/8:22:37:41.815 CSIPERF - FileMapsCreated 190ms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000017e4 CSIPERF - FilePI Commit 208ms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000017e5@2017/2/8:22:37:41.840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000017e6@2017/2/8:22:37:41.853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000017e7@2017/2/8:22:37:41.868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000017e8@2017/2/8:22:37:41.884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000017e9@2017/2/8:22:37:41.898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000017ea@2017/2/8:22:37:41.924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000017eb@2017/2/8:22:37:41.938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17:37:41, Info                  CSI    000017ec@2017/2/8:22:37:41.960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17:37:42, Info                  CSI    000017ed@2017/2/8:22:37:42.022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17:37:42, Info                  CSI    000017ee@2017/2/8:22:37:42.052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17:37:42, Info                  CSI    000017ef@2017/2/8:22:37:42.070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17:37:42, Info                  CSI    000017f0@2017/2/8:22:37:42.085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17:37:42, Info                  CSI    000017f1@2017/2/8:22:37:42.098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17:37:42, Info                  CSI    000017f2@2017/2/8:22:37:42.114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17:37:42, Info                  CSI    000017f3@2017/2/8:22:37:42.129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17:37:42, Info                  CSI    000017f4@2017/2/8:22:37:42.141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17:37:42, Info                  CSI    000017f5@2017/2/8:22:37:42.155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17:37:42, Info                  CSI    000017f6@2017/2/8:22:37:42.168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17:37:42, Info                  CSI    000017f7@2017/2/8:22:37:42.181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17:37:42, Info                  CSI    000017f8@2017/2/8:22:37:42.194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17:37:42, Info                  CSI    000017f9@2017/2/8:22:37:42.206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17:37:42, Info                  CSI    000017fa@2017/2/8:22:37:42.219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17:37:42, Info                  CSI    000017fb@2017/2/8:22:37:42.233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17:37:42, Info                  CSI    000017fc@2017/2/8:22:37:42.247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17:37:42, Info                  CSI    000017fd [DIRSD OWNER WARNING] Directory [l:64 ml:65]"\??\C:\WINDOWS\System32\WindowsPowerShell\v1.0\Modules\DnsClient" is not owned but specifies SDDL in component Microsoft-Windows-DNS-Client-Configuration-WMI-PowerShell,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17:37:42, Info                  CSI    000017fe Error - Overlap: Duplicate ownership for directory [l:64]"\??\C:\WINDOWS\System32\WindowsPowerShell\v1.0\Modules\DnsClient" in component Microsoft-Windows-DNS-Client-Configuration-WMI-PowerShell,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17:37:42, Info                  CSI    000017ff@2017/2/8:22:37:42.361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17:37:42, Info                  CSI    00001800@2017/2/8:22:37:42.374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17:37:42, Info                  CSI    00001801@2017/2/8:22:37:42.392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17:37:42, Info                  CSI    00001802@2017/2/8:22:37:42.405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17:37:42, Info                  CSI    00001803@2017/2/8:22:37:42.418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17:37:42, Info                  CSI    00001804@2017/2/8:22:37:42.437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17:37:42, Info                  CSI    00001805@2017/2/8:22:37:42.480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17:37:42, Info                  CSI    00001806@2017/2/8:22:37:42.495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17:37:42, Info                  CSI    00001807@2017/2/8:22:37:42.509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17:37:42, Info                  CSI    00001808@2017/2/8:22:37:42.523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17:37:42, Info                  CSI    00001809@2017/2/8:22:37:42.540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17:37:42, Info                  CSI    0000180a@2017/2/8:22:37:42.589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17:37:42, Info                  CSI    0000180b@2017/2/8:22:37:42.613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17:37:42, Info                  CSI    0000180c@2017/2/8:22:37:42.627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17:37:42, Info                  CSI    0000180d@2017/2/8:22:37:42.641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17:37:42, Info                  CSI    0000180e@2017/2/8:22:37:42.656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17:37:42, Info                  CSI    0000180f@2017/2/8:22:37:42.670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17:37:42, Info                  CSI    00001810@2017/2/8:22:37:42.683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17:37:42, Info                  CSI    00001811@2017/2/8:22:37:42.697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17:37:42, Info                  CSI    00001812@2017/2/8:22:37:42.711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17:37:42, Info                  CSI    00001813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17:37:42, Info                  CSI    00001814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17:37:42, Info                  CSI    00001815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17:37:46, Info                  CSI    00001816@2017/2/8:22:37:46.414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17:37:46, Info                  CSI    00001817@2017/2/8:22:37:46.429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17:37:46, Info                  CSI    00001818@2017/2/8:22:37:46.444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17:37:46, Info                  CSI    00001819@2017/2/8:22:37:46.458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17:37:46, Info                  CSI    0000181a@2017/2/8:22:37:46.480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17:37:46, Info                  CSI    0000181b@2017/2/8:22:37:46.495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17:37:46, Info                  CSI    0000181c@2017/2/8:22:37:46.508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17:37:46, Info                  CSI    0000181d@2017/2/8:22:37:46.522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17:37:46, Info                  CSI    0000181e [DIRSD OWNER WARNING] Directory [l:40 ml:41]"\??\C:\WINDOWS\diagnostics\system\Device" is not owned but specifies SDDL in component Microsoft-Windows-DeviceDiagnostic,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17:37:46, Info                  CSI    0000181f@2017/2/8:22:37:46.568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17:37:46, Info                  CSI    00001820@2017/2/8:22:37:46.583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17:37:46, Info                  CSI    00001821 [DIRSD OWNER WARNING] Directory [l:46 ml:47]"\??\C:\WINDOWS\diagnostics\system\DeviceCenter" is not owned but specifies SDDL in component Microsoft-Windows-DeviceCenterDiagnostic,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17:37:46, Info                  CSI    00001822@2017/2/8:22:37:46.609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17:37:46, Info                  CSI    00001823@2017/2/8:22:37:46.671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17:37:46, Info                  CSI    00001824@2017/2/8:22:37:46.693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17:37:46, Info                  CSI    00001825@2017/2/8:22:37:46.707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17:37:46, Info                  CSI    00001826@2017/2/8:22:37:46.720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17:37:46, Info                  CSI    00001827@2017/2/8:22:37:46.734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17:37:46, Info                  CSI    00001828@2017/2/8:22:37:46.757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17:37:46, Info                  CSI    00001829@2017/2/8:22:37:46.868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17:37:46, Info                  CSI    0000182a@2017/2/8:22:37:46.881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0000182b [DIRSD OWNER WARNING] Directory [l:42 ml:43]"\??\C:\WINDOWS\DesktopTileResources\images" is not owned but specifies SDDL in component Microsoft-Windows-DesktopTileResources,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0000182c [DIRSD OWNER WARNING] Directory [l:35 ml:36]"\??\C:\WINDOWS\DesktopTileResources" is not owned but specifies SDDL in component Microsoft-Windows-DesktopTileResources,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0000182d [DIRSD OWNER WARNING] Directory [l:40 ml:41]"\??\C:\WINDOWS\DesktopTileResources\pris" is not owned but specifies SDDL in component Microsoft-Windows-DesktopTileResources,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0000182e CSIPERF - FilePI Queue 119ms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0000182f@2017/2/8:22:37:47.077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00001830@2017/2/8:22:37:47.100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00001831@2017/2/8:22:37:47.124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00001832@2017/2/8:22:37:47.141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00001833@2017/2/8:22:37:47.155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00001834@2017/2/8:22:37:47.175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00001835@2017/2/8:22:37:47.190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00001836@2017/2/8:22:37:47.207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00001837@2017/2/8:22:37:47.220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00001838@2017/2/8:22:37:47.235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00001839@2017/2/8:22:37:47.249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0000183a@2017/2/8:22:37:47.262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0000183b@2017/2/8:22:37:47.275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0000183c@2017/2/8:22:37:47.288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0000183d@2017/2/8:22:37:47.303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0000183e@2017/2/8:22:37:47.317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0000183f@2017/2/8:22:37:47.335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00001840@2017/2/8:22:37:47.348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00001841@2017/2/8:22:37:47.361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00001842@2017/2/8:22:37:47.376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00001843@2017/2/8:22:37:47.392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00001844@2017/2/8:22:37:47.406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00001845@2017/2/8:22:37:47.428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00001846@2017/2/8:22:37:47.444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00001847@2017/2/8:22:37:47.458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00001848@2017/2/8:22:37:47.471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00001849@2017/2/8:22:37:47.491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0000184a@2017/2/8:22:37:47.505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0000184b@2017/2/8:22:37:47.519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0000184c@2017/2/8:22:37:47.533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0000184d@2017/2/8:22:37:47.545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0000184e@2017/2/8:22:37:47.558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0000184f@2017/2/8:22:37:47.571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00001850@2017/2/8:22:37:47.594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00001851@2017/2/8:22:37:47.610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00001852@2017/2/8:22:37:47.627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00001853@2017/2/8:22:37:47.641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00001854@2017/2/8:22:37:47.665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00001855@2017/2/8:22:37:47.681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00001856@2017/2/8:22:37:47.695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00001857@2017/2/8:22:37:47.709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00001858@2017/2/8:22:37:47.722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00001859 [DIRSD OWNER WARNING] Directory [l:33 ml:34]"\??\C:\WINDOWS\DevicesFlow\images" is not owned but specifies SDDL in component microsoft-windows-devicesflow.appxmain,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0000185a [DIRSD OWNER WARNING] Directory [l:31 ml:32]"\??\C:\WINDOWS\DevicesFlow\pris" is not owned but specifies SDDL in component microsoft-windows-devicesflow.appxmain,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0000185b [DIRSD OWNER WARNING] Directory [l:26 ml:27]"\??\C:\WINDOWS\DevicesFlow" is not owned but specifies SDDL in component microsoft-windows-devicesflow.appxmain,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0000185c Error - Overlap: Duplicate ownership for directory [l:26]"\??\C:\WINDOWS\DevicesFlow" in component microsoft-windows-devicesflow.appxmain,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0000185d@2017/2/8:22:37:47.804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0000185e@2017/2/8:22:37:47.826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0000185f@2017/2/8:22:37:47.847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00001860@2017/2/8:22:37:47.860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00001861@2017/2/8:22:37:47.878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00001862@2017/2/8:22:37:47.893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00001863 [DIRSD OWNER WARNING] Directory [l:26 ml:27]"\??\C:\WINDOWS\DevicesFlow" is not owned but specifies SDDL in component Microsoft-Windows-DevicesFlowUI,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00001864@2017/2/8:22:37:47.931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00001865@2017/2/8:22:37:47.948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00001866@2017/2/8:22:37:47.967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00001867@2017/2/8:22:37:47.980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17:37:47, Info                  CSI    00001868@2017/2/8:22:37:47.999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17:37:48, Info                  CSI    00001869@2017/2/8:22:37:48.013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17:37:48, Info                  CSI    0000186a@2017/2/8:22:37:48.028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17:37:48, Info                  CSI    0000186b@2017/2/8:22:37:48.045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17:37:48, Info                  CSI    0000186c@2017/2/8:22:37:48.077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17:37:48, Info                  CSI    0000186d@2017/2/8:22:37:48.100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17:37:48, Info                  CSI    0000186e@2017/2/8:22:37:48.114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17:37:48, Info                  CSI    0000186f@2017/2/8:22:37:48.132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17:37:48, Info                  CSI    00001870@2017/2/8:22:37:48.158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17:37:48, Info                  CSI    00001871@2017/2/8:22:37:48.207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17:37:48, Info                  CSI    00001872@2017/2/8:22:37:48.221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17:37:48, Info                  CSI    00001873@2017/2/8:22:37:48.245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17:37:48, Info                  CSI    00001874@2017/2/8:22:37:48.260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17:37:48, Info                  CSI    00001875@2017/2/8:22:37:48.274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17:37:48, Info                  CSI    00001876@2017/2/8:22:37:48.287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17:37:48, Info                  CSI    00001877@2017/2/8:22:37:48.300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17:37:48, Info                  CSI    00001878@2017/2/8:22:37:48.313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17:37:48, Info                  CSI    00001879@2017/2/8:22:37:48.329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17:37:48, Info                  CSI    0000187a@2017/2/8:22:37:48.345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17:37:48, Info                  CSI    0000187b@2017/2/8:22:37:48.358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17:37:48, Info                  CSI    0000187c@2017/2/8:22:37:48.371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17:37:48, Info                  CSI    0000187d@2017/2/8:22:37:48.385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17:37:48, Info                  CSI    0000187e@2017/2/8:22:37:48.400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17:37:48, Info                  CSI    0000187f@2017/2/8:22:37:48.413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17:37:48, Info                  CSI    00001880@2017/2/8:22:37:48.429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17:37:48, Info                  CSI    00001881@2017/2/8:22:37:48.444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17:37:48, Info                  CSI    00001882@2017/2/8:22:37:48.458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17:37:48, Info                  CSI    00001883@2017/2/8:22:37:48.474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17:37:48, Info                  CSI    00001884@2017/2/8:22:37:48.507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17:37:48, Info                  CSI    00001885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17:37:48, Info                  CSI    00001886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17:37:48, Info                  CSI    00001887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17:37:51, Info                  CSI    00001888@2017/2/8:22:37:51.791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17:37:51, Info                  CSI    00001889@2017/2/8:22:37:51.808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17:37:51, Info                  CSI    0000188a@2017/2/8:22:37:51.824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17:37:51, Info                  CSI    0000188b@2017/2/8:22:37:51.839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17:37:51, Info                  CSI    0000188c@2017/2/8:22:37:51.852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17:37:51, Info                  CSI    0000188d@2017/2/8:22:37:51.865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17:37:51, Info                  CSI    0000188e@2017/2/8:22:37:51.880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17:37:51, Info                  CSI    0000188f@2017/2/8:22:37:51.968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00001890@2017/2/8:22:37:52.03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00001891@2017/2/8:22:37:52.021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00001892@2017/2/8:22:37:52.034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00001893@2017/2/8:22:37:52.050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00001894@2017/2/8:22:37:52.065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00001895@2017/2/8:22:37:52.084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00001896@2017/2/8:22:37:52.098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00001897@2017/2/8:22:37:52.113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00001898@2017/2/8:22:37:52.129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00001899@2017/2/8:22:37:52.144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0000189a@2017/2/8:22:37:52.162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0000189b@2017/2/8:22:37:52.202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0000189c@2017/2/8:22:37:52.214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0000189d@2017/2/8:22:37:52.230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0000189e@2017/2/8:22:37:52.245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0000189f@2017/2/8:22:37:52.261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000018a0@2017/2/8:22:37:52.276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000018a1@2017/2/8:22:37:52.292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000018a2@2017/2/8:22:37:52.310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000018a3@2017/2/8:22:37:52.325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000018a4@2017/2/8:22:37:52.440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000018a5@2017/2/8:22:37:52.471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000018a6@2017/2/8:22:37:52.499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000018a7@2017/2/8:22:37:52.514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000018a8@2017/2/8:22:37:52.544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000018a9@2017/2/8:22:37:52.558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000018aa@2017/2/8:22:37:52.581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000018ab@2017/2/8:22:37:52.596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000018ac@2017/2/8:22:37:52.636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000018ad@2017/2/8:22:37:52.651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000018ae@2017/2/8:22:37:52.671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000018af@2017/2/8:22:37:52.687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000018b0@2017/2/8:22:37:52.702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000018b1@2017/2/8:22:37:52.717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000018b2@2017/2/8:22:37:52.732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000018b3@2017/2/8:22:37:52.748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000018b4@2017/2/8:22:37:52.763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000018b5@2017/2/8:22:37:52.779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000018b6@2017/2/8:22:37:52.795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000018b7@2017/2/8:22:37:52.826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000018b8@2017/2/8:22:37:52.846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000018b9@2017/2/8:22:37:52.860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000018ba@2017/2/8:22:37:52.878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000018bb@2017/2/8:22:37:52.901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000018bc@2017/2/8:22:37:52.926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000018bd@2017/2/8:22:37:52.941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000018be@2017/2/8:22:37:52.956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000018bf@2017/2/8:22:37:52.972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17:37:52, Info                  CSI    000018c0@2017/2/8:22:37:52.985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17:37:53, Info                  CSI    000018c1@2017/2/8:22:37:53.05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17:37:53, Info                  CSI    000018c2@2017/2/8:22:37:53.019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17:37:53, Info                  CSI    000018c3@2017/2/8:22:37:53.032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17:37:53, Info                  CSI    000018c4 CSIPERF - FilePI Queue 121ms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17:37:53, Info                  CSI    000018c5@2017/2/8:22:37:53.293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17:37:53, Info                  CSI    000018c6@2017/2/8:22:37:53.307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17:37:53, Info                  CSI    000018c7@2017/2/8:22:37:53.322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17:37:53, Info                  CSI    000018c8@2017/2/8:22:37:53.338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17:37:53, Info                  CSI    000018c9@2017/2/8:22:37:53.353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17:37:53, Info                  CSI    000018ca@2017/2/8:22:37:53.378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17:37:53, Info                  CSI    000018cb@2017/2/8:22:37:53.409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17:37:53, Info                  CSI    000018cc@2017/2/8:22:37:53.425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17:37:53, Info                  CSI    000018cd@2017/2/8:22:37:53.438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17:37:53, Info                  CSI    000018ce@2017/2/8:22:37:53.453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17:37:53, Info                  CSI    000018cf@2017/2/8:22:37:53.483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17:37:53, Info                  CSI    000018d0@2017/2/8:22:37:53.498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17:37:53, Info                  CSI    000018d1@2017/2/8:22:37:53.513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17:37:53, Info                  CSI    000018d2@2017/2/8:22:37:53.533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17:37:53, Info                  CSI    000018d3@2017/2/8:22:37:53.549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17:37:53, Info                  CSI    000018d4@2017/2/8:22:37:53.562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17:37:53, Info                  CSI    000018d5@2017/2/8:22:37:53.577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17:37:53, Info                  CSI    000018d6@2017/2/8:22:37:53.599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17:37:53, Info                  CSI    000018d7@2017/2/8:22:37:53.614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17:37:53, Info                  CSI    000018d8@2017/2/8:22:37:53.639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17:37:53, Info                  CSI    000018d9@2017/2/8:22:37:53.654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17:37:53, Info                  CSI    000018da@2017/2/8:22:37:53.740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17:37:53, Info                  CSI    000018db@2017/2/8:22:37:53.783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17:37:53, Info                  CSI    000018dc@2017/2/8:22:37:53.816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17:37:53, Info                  CSI    000018dd@2017/2/8:22:37:53.830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17:37:53, Info                  CSI    000018de@2017/2/8:22:37:53.845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17:37:53, Info                  CSI    000018df@2017/2/8:22:37:53.858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17:37:53, Info                  CSI    000018e0@2017/2/8:22:37:53.874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17:37:53, Info                  CSI    000018e1@2017/2/8:22:37:53.889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17:37:53, Info                  CSI    000018e2@2017/2/8:22:37:53.902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17:37:53, Info                  CSI    000018e3@2017/2/8:22:37:53.918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17:37:53, Info                  CSI    000018e4@2017/2/8:22:37:53.933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17:37:53, Info                  CSI    000018e5@2017/2/8:22:37:53.946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17:37:53, Info                  CSI    000018e6@2017/2/8:22:37:53.959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17:37:53, Info                  CSI    000018e7@2017/2/8:22:37:53.975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17:37:53, Info                  CSI    000018e8@2017/2/8:22:37:53.990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17:37:54, Info                  CSI    000018e9@2017/2/8:22:37:54.03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17:37:54, Info                  CSI    000018ea@2017/2/8:22:37:54.046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17:37:54, Info                  CSI    000018eb@2017/2/8:22:37:54.060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17:37:54, Info                  CSI    000018ec@2017/2/8:22:37:54.075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17:37:54, Info                  CSI    000018ed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17:37:54, Info                  CSI    000018ee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17:37:54, Info                  CSI    000018ef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17:37:57, Info                  CSI    000018f0@2017/2/8:22:37:57.580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17:37:57, Info                  CSI    000018f1@2017/2/8:22:37:57.594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17:37:57, Info                  CSI    000018f2@2017/2/8:22:37:57.609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17:37:57, Info                  CSI    000018f3@2017/2/8:22:37:57.625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17:37:57, Info                  CSI    000018f4@2017/2/8:22:37:57.638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17:37:57, Info                  CSI    000018f5@2017/2/8:22:37:57.651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17:37:57, Info                  CSI    000018f6@2017/2/8:22:37:57.666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17:37:57, Info                  CSI    000018f7@2017/2/8:22:37:57.679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17:37:57, Info                  CSI    000018f8@2017/2/8:22:37:57.693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17:37:57, Info                  CSI    000018f9@2017/2/8:22:37:57.709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17:37:57, Info                  CSI    000018fa@2017/2/8:22:37:57.722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17:37:57, Info                  CSI    000018fb@2017/2/8:22:37:57.736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17:37:57, Info                  CSI    000018fc@2017/2/8:22:37:57.754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17:37:57, Info                  CSI    000018fd@2017/2/8:22:37:57.767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17:37:57, Info                  CSI    000018fe@2017/2/8:22:37:57.784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17:37:57, Info                  CSI    000018ff@2017/2/8:22:37:57.798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17:37:57, Info                  CSI    00001900@2017/2/8:22:37:57.814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17:37:57, Info                  CSI    00001901@2017/2/8:22:37:57.829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17:37:57, Info                  CSI    00001902@2017/2/8:22:37:57.844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17:37:57, Info                  CSI    00001903@2017/2/8:22:37:57.875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17:37:57, Info                  CSI    00001904@2017/2/8:22:37:57.895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17:37:57, Info                  CSI    00001905@2017/2/8:22:37:57.911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17:37:57, Info                  CSI    00001906 [DIRSD OWNER WARNING] Directory [l:35 ml:36]"\??\C:\WINDOWS\System32\DriverStore" is not owned but specifies SDDL in component Microsoft-Windows-DrvStore,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00001907@2017/2/8:22:37:58.087 CSIPERF - FileMapsCreated 163ms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00001908 CSIPERF - FilePI Commit 167ms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00001909@2017/2/8:22:37:58.105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0000190a@2017/2/8:22:37:58.135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0000190b@2017/2/8:22:37:58.156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0000190c@2017/2/8:22:37:58.169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0000190d@2017/2/8:22:37:58.182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0000190e@2017/2/8:22:37:58.199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0000190f@2017/2/8:22:37:58.212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00001910@2017/2/8:22:37:58.227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00001911@2017/2/8:22:37:58.241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00001912@2017/2/8:22:37:58.255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00001913@2017/2/8:22:37:58.268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00001914@2017/2/8:22:37:58.282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00001915@2017/2/8:22:37:58.298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00001916@2017/2/8:22:37:58.319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00001917@2017/2/8:22:37:58.331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00001918@2017/2/8:22:37:58.344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00001919@2017/2/8:22:37:58.371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0000191a@2017/2/8:22:37:58.457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0000191b@2017/2/8:22:37:58.479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0000191c@2017/2/8:22:37:58.497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0000191d@2017/2/8:22:37:58.535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0000191e@2017/2/8:22:37:58.558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0000191f@2017/2/8:22:37:58.575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00001920@2017/2/8:22:37:58.589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00001921@2017/2/8:22:37:58.604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00001922@2017/2/8:22:37:58.617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00001923@2017/2/8:22:37:58.638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00001924@2017/2/8:22:37:58.652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00001925@2017/2/8:22:37:58.665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00001926@2017/2/8:22:37:58.680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00001927@2017/2/8:22:37:58.692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00001928@2017/2/8:22:37:58.709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00001929 [DIRSD OWNER WARNING] Directory [l:85 ml:86]"\??\C:\ProgramData\Microsoft\Device Stage\Task\{07deb856-fc6e-4fb9-8add-d8f2cf8722c9}" is not owned but specifies SDDL in component Microsoft-Windows-DXP-DeviceExperience,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0000192a [DIRSD OWNER WARNING] Directory [l:87 ml:88]"\??\C:\ProgramData\Microsoft\Device Stage\Device\{8702d817-5aad-4674-9ef3-4d3decd87120}" is not owned but specifies SDDL in component Microsoft-Windows-DXP-DeviceExperience,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0000192b [DIRSD OWNER WARNING] Directory [l:62 ml:63]"\??\C:\ProgramData\Microsoft\Windows\DeviceMetadataStore\en-US" is not owned but specifies SDDL in component Microsoft-Windows-DXP-DeviceExperience,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0000192c@2017/2/8:22:37:58.939 CSIPERF - FileMapsCreated 123ms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0000192d CSIPERF - FilePI Commit 124ms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0000192e@2017/2/8:22:37:58.946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0000192f@2017/2/8:22:37:58.961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00001930@2017/2/8:22:37:58.974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17:37:58, Info                  CSI    00001931@2017/2/8:22:37:58.990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17:37:59, Info                  CSI    00001932@2017/2/8:22:37:59.022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17:37:59, Info                  CSI    00001933@2017/2/8:22:37:59.035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17:37:59, Info                  CSI    00001934@2017/2/8:22:37:59.049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17:37:59, Info                  CSI    00001935@2017/2/8:22:37:59.062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17:37:59, Info                  CSI    00001936@2017/2/8:22:37:59.075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17:37:59, Info                  CSI    00001937@2017/2/8:22:37:59.087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17:37:59, Info                  CSI    00001938@2017/2/8:22:37:59.100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17:37:59, Info                  CSI    00001939@2017/2/8:22:37:59.118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17:37:59, Info                  CSI    0000193a@2017/2/8:22:37:59.139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17:37:59, Info                  CSI    0000193b@2017/2/8:22:37:59.164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17:37:59, Info                  CSI    0000193c@2017/2/8:22:37:59.184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17:37:59, Info                  CSI    0000193d@2017/2/8:22:37:59.201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17:37:59, Info                  CSI    0000193e@2017/2/8:22:37:59.214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17:37:59, Info                  CSI    0000193f@2017/2/8:22:37:59.228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17:37:59, Info                  CSI    00001940@2017/2/8:22:37:59.242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17:37:59, Info                  CSI    00001941@2017/2/8:22:37:59.257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17:37:59, Info                  CSI    00001942@2017/2/8:22:37:59.273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17:37:59, Info                  CSI    00001943@2017/2/8:22:37:59.287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17:37:59, Info                  CSI    00001944@2017/2/8:22:37:59.300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17:37:59, Info                  CSI    00001945@2017/2/8:22:37:59.314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17:37:59, Info                  CSI    00001946@2017/2/8:22:37:59.414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17:37:59, Info                  CSI    00001947@2017/2/8:22:37:59.451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17:37:59, Info                  CSI    00001948@2017/2/8:22:37:59.542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17:37:59, Info                  CSI    00001949@2017/2/8:22:37:59.562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17:37:59, Info                  CSI    0000194a@2017/2/8:22:37:59.580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17:37:59, Info                  CSI    0000194b@2017/2/8:22:37:59.593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17:37:59, Info                  CSI    0000194c@2017/2/8:22:37:59.606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17:37:59, Info                  CSI    0000194d@2017/2/8:22:37:59.619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17:37:59, Info                  CSI    0000194e@2017/2/8:22:37:59.664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17:37:59, Info                  CSI    0000194f@2017/2/8:22:37:59.686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17:37:59, Info                  CSI    00001950@2017/2/8:22:37:59.717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17:37:59, Info                  CSI    00001951@2017/2/8:22:37:59.730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17:37:59, Info                  CSI    00001952@2017/2/8:22:37:59.744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17:37:59, Info                  CSI    00001953@2017/2/8:22:37:59.757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17:37:59, Info                  CSI    00001954@2017/2/8:22:37:59.772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17:37:59, Info                  CSI    00001955@2017/2/8:22:37:59.793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17:37:59, Info                  CSI    00001956@2017/2/8:22:37:59.862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17:37:59, Info                  CSI    00001957@2017/2/8:22:37:59.896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17:37:59, Info                  CSI    00001958@2017/2/8:22:37:59.935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17:37:59, Info                  CSI    00001959@2017/2/8:22:37:59.966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17:37:59, Info                  CSI    0000195a@2017/2/8:22:37:59.981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17:38:00, Info                  CSI    0000195b@2017/2/8:22:38:00.01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17:38:00, Info                  CSI    0000195c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17:38:00, Info                  CSI    0000195d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17:38:00, Info                  CSI    0000195e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17:38:02, Info                  CSI    0000195f@2017/2/8:22:38:02.797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17:38:02, Info                  CSI    00001960@2017/2/8:22:38:02.812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17:38:02, Info                  CSI    00001961@2017/2/8:22:38:02.828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17:38:02, Info                  CSI    00001962@2017/2/8:22:38:02.875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17:38:02, Info                  CSI    00001963@2017/2/8:22:38:02.890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17:38:02, Info                  CSI    00001964@2017/2/8:22:38:02.906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17:38:02, Info                  CSI    00001965@2017/2/8:22:38:02.966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17:38:02, Info                  CSI    00001966@2017/2/8:22:38:02.987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00001967 [DIRSD OWNER WARNING] Directory [l:76 ml:77]"\??\C:\WINDOWS\System32\WindowsPowerShell\v1.0\Modules\WindowsErrorReporting" is not owned but specifies SDDL in component Microsoft-Windows-ErrorReportingPowershell,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00001968@2017/2/8:22:38:03.125 CSIPERF - FileMapsCreated 125ms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00001969 CSIPERF - FilePI Commit 126ms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0000196a@2017/2/8:22:38:03.132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0000196b@2017/2/8:22:38:03.145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0000196c@2017/2/8:22:38:03.159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0000196d@2017/2/8:22:38:03.172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0000196e@2017/2/8:22:38:03.185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0000196f@2017/2/8:22:38:03.198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00001970@2017/2/8:22:38:03.211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00001971@2017/2/8:22:38:03.225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00001972@2017/2/8:22:38:03.240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00001973@2017/2/8:22:38:03.254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00001974 [DIRSD OWNER WARNING] Directory [l:30 ml:31]"\??\C:\WINDOWS\schemas\EAPHost" is not owned but specifies SDDL in component Microsoft-Windows-Extensible-Authentication-Protocol-Legacy-Schemas,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00001975 Error - Overlap: Duplicate ownership for directory [l:30]"\??\C:\WINDOWS\schemas\EAPHost" in component Microsoft-Windows-Extensible-Authentication-Protocol-Legacy-Schemas,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00001976@2017/2/8:22:38:03.310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00001977@2017/2/8:22:38:03.337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00001978@2017/2/8:22:38:03.355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00001979@2017/2/8:22:38:03.368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0000197a@2017/2/8:22:38:03.384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0000197b@2017/2/8:22:38:03.398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0000197c@2017/2/8:22:38:03.411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0000197d@2017/2/8:22:38:03.426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0000197e@2017/2/8:22:38:03.440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0000197f@2017/2/8:22:38:03.454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00001980@2017/2/8:22:38:03.469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00001981@2017/2/8:22:38:03.481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00001982 [DIRSD OWNER WARNING] Directory [l:27 ml:28]"\??\C:\WINDOWS\security\EDP" is not owned but specifies SDDL in component Microsoft-Windows-EDP-Audit,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00001983 [DIRSD OWNER WARNING] Directory [l:32 ml:33]"\??\C:\WINDOWS\security\EDP\Logs" is not owned but specifies SDDL in component Microsoft-Windows-EDP-Audit,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00001984 Error - Overlap: Duplicate ownership for directory [l:27]"\??\C:\WINDOWS\security\EDP" in component Microsoft-Windows-EDP-Audit,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00001985 Error - Overlap: Duplicate ownership for directory [l:32]"\??\C:\WINDOWS\security\EDP\Logs" in component Microsoft-Windows-EDP-Audit,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00001986@2017/2/8:22:38:03.601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00001987@2017/2/8:22:38:03.628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00001988@2017/2/8:22:38:03.647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00001989@2017/2/8:22:38:03.665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0000198a@2017/2/8:22:38:03.680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0000198b@2017/2/8:22:38:03.694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0000198c@2017/2/8:22:38:03.707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0000198d@2017/2/8:22:38:03.721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0000198e@2017/2/8:22:38:03.735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0000198f@2017/2/8:22:38:03.750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00001990@2017/2/8:22:38:03.764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00001991 [DIRSD OWNER WARNING] Directory [l:33 ml:34]"\??\C:\WINDOWS\schemas\EAPMethods" is not owned but specifies SDDL in component Microsoft-Windows-EapMethods,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00001992 Error - Overlap: Duplicate ownership for directory [l:33]"\??\C:\WINDOWS\schemas\EAPMethods" in component Microsoft-Windows-EapMethods,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00001993@2017/2/8:22:38:03.939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17:38:03, Info                  CSI    00001994@2017/2/8:22:38:03.963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17:38:04, Info                  CSI    00001995@2017/2/8:22:38:04.07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17:38:04, Info                  CSI    00001996@2017/2/8:22:38:04.021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17:38:04, Info                  CSI    00001997@2017/2/8:22:38:04.034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17:38:04, Info                  CSI    00001998@2017/2/8:22:38:04.048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17:38:04, Info                  CSI    00001999@2017/2/8:22:38:04.062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17:38:04, Info                  CSI    0000199a@2017/2/8:22:38:04.074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17:38:04, Info                  CSI    0000199b@2017/2/8:22:38:04.088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17:38:04, Info                  CSI    0000199c@2017/2/8:22:38:04.103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17:38:04, Info                  CSI    0000199d@2017/2/8:22:38:04.117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17:38:04, Info                  CSI    0000199e Error - Overlap: Duplicate ownership for directory [l:33]"\??\C:\WINDOWS\Servicing\Editions" in component Microsoft-Windows-Editions-Professional,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17:38:04, Info                  CSI    0000199f@2017/2/8:22:38:04.211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17:38:04, Info                  CSI    000019a0@2017/2/8:22:38:04.238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17:38:04, Info                  CSI    000019a1@2017/2/8:22:38:04.259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17:38:04, Info                  CSI    000019a2@2017/2/8:22:38:04.273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17:38:04, Info                  CSI    000019a3@2017/2/8:22:38:04.292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17:38:04, Info                  CSI    000019a4@2017/2/8:22:38:04.306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17:38:04, Info                  CSI    000019a5@2017/2/8:22:38:04.320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17:38:04, Info                  CSI    000019a6@2017/2/8:22:38:04.495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17:38:04, Info                  CSI    000019a7@2017/2/8:22:38:04.525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17:38:04, Info                  CSI    000019a8@2017/2/8:22:38:04.542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17:38:04, Info                  CSI    000019a9@2017/2/8:22:38:04.558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17:38:04, Info                  CSI    000019aa@2017/2/8:22:38:04.571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17:38:04, Info                  CSI    000019ab@2017/2/8:22:38:04.583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17:38:04, Info                  CSI    000019ac@2017/2/8:22:38:04.730 CSIPERF - FileMapsCreated 134ms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17:38:04, Info                  CSI    000019ad CSIPERF - FilePI Commit 134ms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17:38:04, Info                  CSI    000019ae@2017/2/8:22:38:04.737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17:38:04, Info                  CSI    000019af@2017/2/8:22:38:04.751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17:38:04, Info                  CSI    000019b0@2017/2/8:22:38:04.764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17:38:04, Info                  CSI    000019b1@2017/2/8:22:38:04.778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17:38:04, Info                  CSI    000019b2@2017/2/8:22:38:04.791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17:38:04, Info                  CSI    000019b3@2017/2/8:22:38:04.804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17:38:04, Info                  CSI    000019b4 [DIRSD OWNER WARNING] Directory [l:77 ml:78]"\??\C:\WINDOWS\System32\WindowsPowerShell\v1.0\Modules\EventTracingManagement" is not owned but specifies SDDL in component Microsoft-Windows-EventTracingManagement-Powershell,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17:38:04, Info                  CSI    000019b5@2017/2/8:22:38:04.926 CSIPERF - FileMapsCreated 109ms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17:38:04, Info                  CSI    000019b6 CSIPERF - FilePI Commit 110ms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17:38:04, Info                  CSI    000019b7@2017/2/8:22:38:04.932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17:38:04, Info                  CSI    000019b8@2017/2/8:22:38:04.946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17:38:05, Info                  CSI    000019b9@2017/2/8:22:38:05.069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17:38:05, Info                  CSI    000019ba@2017/2/8:22:38:05.097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17:38:05, Info                  CSI    000019bb@2017/2/8:22:38:05.118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17:38:05, Info                  CSI    000019bc@2017/2/8:22:38:05.132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17:38:05, Info                  CSI    000019bd@2017/2/8:22:38:05.145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17:38:05, Info                  CSI    000019be@2017/2/8:22:38:05.167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17:38:05, Info                  CSI    000019bf@2017/2/8:22:38:05.179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17:38:05, Info                  CSI    000019c0@2017/2/8:22:38:05.197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17:38:05, Info                  CSI    000019c1@2017/2/8:22:38:05.211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17:38:05, Info                  CSI    000019c2@2017/2/8:22:38:05.225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17:38:05, Info                  CSI    000019c3@2017/2/8:22:38:05.239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17:38:05, Info                  CSI    000019c4@2017/2/8:22:38:05.252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17:38:05, Info                  CSI    000019c5@2017/2/8:22:38:05.307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17:38:05, Info                  CSI    000019c6@2017/2/8:22:38:05.322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17:38:05, Info                  CSI    000019c7@2017/2/8:22:38:05.336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17:38:05, Info                  CSI    000019c8@2017/2/8:22:38:05.349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17:38:05, Info                  CSI    000019c9@2017/2/8:22:38:05.362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17:38:05, Info                  CSI    000019ca@2017/2/8:22:38:05.376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17:38:05, Info                  CSI    000019cb@2017/2/8:22:38:05.425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17:38:05, Info                  CSI    000019cc@2017/2/8:22:38:05.440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17:38:05, Info                  CSI    000019cd@2017/2/8:22:38:05.454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17:38:05, Info                  CSI    000019ce@2017/2/8:22:38:05.467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17:38:05, Info                  CSI    000019cf@2017/2/8:22:38:05.483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17:38:05, Info                  CSI    000019d0@2017/2/8:22:38:05.497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17:38:05, Info                  CSI    000019d1@2017/2/8:22:38:05.509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17:38:05, Info                  CSI    000019d2@2017/2/8:22:38:05.523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17:38:05, Info                  CSI    000019d3@2017/2/8:22:38:05.536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17:38:05, Info                  CSI    000019d4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17:38:05, Info                  CSI    000019d5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17:38:05, Info                  CSI    000019d6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17:38:09, Info                  CSI    000019d7 [DIRSD OWNER WARNING] Directory [l:52 ml:53]"\??\C:\ProgramData\Microsoft\Windows\WER\ReportQueue" is not owned but specifies SDDL in component Microsoft-Windows-ErrorReportingCore,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17:38:09, Info                  CSI    000019d8 [DIRSD OWNER WARNING] Directory [l:45 ml:46]"\??\C:\ProgramData\Microsoft\Windows\WER\Temp" is not owned but specifies SDDL in component Microsoft-Windows-ErrorReportingCore,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17:38:09, Info                  CSI    000019d9 [DIRSD OWNER WARNING] Directory [l:54 ml:55]"\??\C:\ProgramData\Microsoft\Windows\WER\ReportArchive" is not owned but specifies SDDL in component Microsoft-Windows-ErrorReportingCore,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17:38:09, Info                  CSI    000019da [DIRSD OWNER WARNING] Directory [l:32 ml:33]"\??\C:\WINDOWS\LiveKernelReports" is not owned but specifies SDDL in component Microsoft-Windows-ErrorReportingCore,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17:38:09, Info                  CSI    000019db Error - Overlap: Duplicate ownership for directory [l:32]"\??\C:\WINDOWS\LiveKernelReports" in component Microsoft-Windows-ErrorReportingCore,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17:38:09, Info                  CSI    000019dc Error - Overlap: Duplicate ownership for directory [l:45]"\??\C:\ProgramData\Microsoft\Windows\WER\Temp" in component Microsoft-Windows-ErrorReportingCore,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17:38:09, Info                  CSI    000019dd Error - Overlap: Duplicate ownership for directory [l:52]"\??\C:\ProgramData\Microsoft\Windows\WER\ReportQueue" in component Microsoft-Windows-ErrorReportingCore,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17:38:09, Info                  CSI    000019de Error - Overlap: Duplicate ownership for directory [l:54]"\??\C:\ProgramData\Microsoft\Windows\WER\ReportArchive" in component Microsoft-Windows-ErrorReportingCore,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17:38:09, Info                  CSI    000019df@2017/2/8:22:38:09.585 CSIPERF - FileMapsCreated 148ms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17:38:09, Info                  CSI    000019e0 CSIPERF - FilePI Commit 160ms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17:38:09, Info                  CSI    000019e1@2017/2/8:22:38:09.625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17:38:09, Info                  CSI    000019e2@2017/2/8:22:38:09.640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17:38:09, Info                  CSI    000019e3 [DIRSD OWNER WARNING] Directory [l:45 ml:46]"\??\C:\WINDOWS\System32\LogFiles\WMI\RtBackup" is not owned but specifies SDDL in component Microsoft-Windows-ETW-core,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17:38:09, Info                  CSI    000019e4 [DIRSD OWNER WARNING] Directory [l:36 ml:37]"\??\C:\WINDOWS\System32\LogFiles\WMI" is not owned but specifies SDDL in component Microsoft-Windows-ETW-core,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17:38:09, Info                  CSI    000019e5@2017/2/8:22:38:09.792 CSIPERF - FileMapsCreated 142ms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17:38:09, Info                  CSI    000019e6 CSIPERF - FilePI Commit 147ms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17:38:09, Info                  CSI    000019e7@2017/2/8:22:38:09.812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17:38:09, Info                  CSI    000019e8@2017/2/8:22:38:09.859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17:38:09, Info                  CSI    000019e9@2017/2/8:22:38:09.876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17:38:09, Info                  CSI    000019ea@2017/2/8:22:38:09.889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17:38:09, Info                  CSI    000019eb@2017/2/8:22:38:09.904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17:38:09, Info                  CSI    000019ec@2017/2/8:22:38:09.933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17:38:09, Info                  CSI    000019ed@2017/2/8:22:38:09.947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17:38:09, Info                  CSI    000019ee@2017/2/8:22:38:09.962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17:38:09, Info                  CSI    000019ef@2017/2/8:22:38:09.979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17:38:09, Info                  CSI    000019f0@2017/2/8:22:38:09.993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17:38:10, Info                  CSI    000019f1@2017/2/8:22:38:10.07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17:38:10, Info                  CSI    000019f2@2017/2/8:22:38:10.020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17:38:10, Info                  CSI    000019f3@2017/2/8:22:38:10.036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17:38:10, Info                  CSI    000019f4@2017/2/8:22:38:10.051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17:38:10, Info                  CSI    000019f5@2017/2/8:22:38:10.157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17:38:10, Info                  CSI    000019f6@2017/2/8:22:38:10.172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17:38:10, Info                  CSI    000019f7@2017/2/8:22:38:10.185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17:38:10, Info                  CSI    000019f8@2017/2/8:22:38:10.199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17:38:10, Info                  CSI    000019f9 CSIPERF - FilePI Queue 167ms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17:38:10, Info                  CSI    000019fa@2017/2/8:22:38:10.383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17:38:10, Info                  CSI    000019fb@2017/2/8:22:38:10.396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17:38:10, Info                  CSI    000019fc@2017/2/8:22:38:10.412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17:38:10, Info                  CSI    000019fd@2017/2/8:22:38:10.430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17:38:10, Info                  CSI    000019fe@2017/2/8:22:38:10.444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17:38:10, Info                  CSI    000019ff@2017/2/8:22:38:10.458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17:38:10, Info                  CSI    00001a00@2017/2/8:22:38:10.473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17:38:10, Info                  CSI    00001a01@2017/2/8:22:38:10.531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17:38:10, Info                  CSI    00001a02@2017/2/8:22:38:10.547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17:38:10, Info                  CSI    00001a03@2017/2/8:22:38:10.643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17:38:10, Info                  CSI    00001a04@2017/2/8:22:38:10.673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17:38:10, Info                  CSI    00001a05@2017/2/8:22:38:10.691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17:38:10, Info                  CSI    00001a06@2017/2/8:22:38:10.710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17:38:10, Info                  CSI    00001a07@2017/2/8:22:38:10.722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17:38:10, Info                  CSI    00001a08@2017/2/8:22:38:10.737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17:38:10, Info                  CSI    00001a09@2017/2/8:22:38:10.752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17:38:10, Info                  CSI    00001a0a@2017/2/8:22:38:10.770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17:38:10, Info                  CSI    00001a0b@2017/2/8:22:38:10.785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17:38:10, Info                  CSI    00001a0c@2017/2/8:22:38:10.798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17:38:10, Info                  CSI    00001a0d CSIPERF - FilePI Queue 104ms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17:38:10, Info                  CSI    00001a0e@2017/2/8:22:38:10.916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17:38:10, Info                  CSI    00001a0f@2017/2/8:22:38:10.929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17:38:10, Info                  CSI    00001a10@2017/2/8:22:38:10.943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17:38:10, Info                  CSI    00001a11@2017/2/8:22:38:10.956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17:38:10, Info                  CSI    00001a12@2017/2/8:22:38:10.970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17:38:10, Info                  CSI    00001a13@2017/2/8:22:38:10.982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17:38:11, Info                  CSI    00001a14@2017/2/8:22:38:11.038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17:38:11, Info                  CSI    00001a15@2017/2/8:22:38:11.065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17:38:11, Info                  CSI    00001a16@2017/2/8:22:38:11.082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17:38:11, Info                  CSI    00001a17@2017/2/8:22:38:11.100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17:38:11, Info                  CSI    00001a18@2017/2/8:22:38:11.114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17:38:11, Info                  CSI    00001a19@2017/2/8:22:38:11.128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17:38:11, Info                  CSI    00001a1a@2017/2/8:22:38:11.141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17:38:11, Info                  CSI    00001a1b@2017/2/8:22:38:11.177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17:38:11, Info                  CSI    00001a1c@2017/2/8:22:38:11.190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17:38:11, Info                  CSI    00001a1d@2017/2/8:22:38:11.206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17:38:11, Info                  CSI    00001a1e@2017/2/8:22:38:11.228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17:38:11, Info                  CSI    00001a1f@2017/2/8:22:38:11.243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17:38:11, Info                  CSI    00001a20@2017/2/8:22:38:11.433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17:38:11, Info                  CSI    00001a21@2017/2/8:22:38:11.458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17:38:11, Info                  CSI    00001a22@2017/2/8:22:38:11.481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17:38:11, Info                  CSI    00001a23@2017/2/8:22:38:11.494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17:38:11, Info                  CSI    00001a24@2017/2/8:22:38:11.582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17:38:11, Info                  CSI    00001a25@2017/2/8:22:38:11.597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17:38:11, Info                  CSI    00001a26@2017/2/8:22:38:11.613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17:38:11, Info                  CSI    00001a27@2017/2/8:22:38:11.627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17:38:11, Info                  CSI    00001a28@2017/2/8:22:38:11.642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17:38:11, Info                  CSI    00001a29@2017/2/8:22:38:11.656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17:38:11, Info                  CSI    00001a2a@2017/2/8:22:38:11.756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17:38:11, Info                  CSI    00001a2b@2017/2/8:22:38:11.773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17:38:11, Info                  CSI    00001a2c@2017/2/8:22:38:11.787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17:38:11, Info                  CSI    00001a2d@2017/2/8:22:38:11.802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17:38:11, Info                  CSI    00001a2e [DIRSD OWNER WARNING] Directory [l:35 ml:36]"\??\C:\WINDOWS\System32\winevt\Logs" is not owned but specifies SDDL in component Microsoft-Windows-EventLog,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17:38:11, Info                  CSI    00001a2f [DIRSD OWNER WARNING] Directory [l:30 ml:31]"\??\C:\WINDOWS\System32\winevt" is not owned but specifies SDDL in component Microsoft-Windows-EventLog,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17:38:11, Info                  CSI    00001a30@2017/2/8:22:38:11.939 CSIPERF - FileMapsCreated 112ms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17:38:11, Info                  CSI    00001a31 CSIPERF - FilePI Commit 116ms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17:38:11, Info                  CSI    00001a32@2017/2/8:22:38:11.949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17:38:11, Info                  CSI    00001a33@2017/2/8:22:38:11.962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17:38:11, Info                  CSI    00001a34@2017/2/8:22:38:11.976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17:38:11, Info                  CSI    00001a35@2017/2/8:22:38:11.988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17:38:12, Info                  CSI    00001a36@2017/2/8:22:38:12.01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17:38:12, Info                  CSI    00001a37@2017/2/8:22:38:12.014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17:38:12, Info                  CSI    00001a38@2017/2/8:22:38:12.029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17:38:12, Info                  CSI    00001a39@2017/2/8:22:38:12.042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17:38:12, Info                  CSI    00001a3a@2017/2/8:22:38:12.056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17:38:12, Info                  CSI    00001a3b@2017/2/8:22:38:12.088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17:38:12, Info                  CSI    00001a3c@2017/2/8:22:38:12.105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17:38:12, Info                  CSI    00001a3d@2017/2/8:22:38:12.119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17:38:12, Info                  CSI    00001a3e@2017/2/8:22:38:12.132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17:38:12, Info                  CSI    00001a3f@2017/2/8:22:38:12.253 CSIPERF - FileMapsCreated 106ms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17:38:12, Info                  CSI    00001a40 CSIPERF - FilePI Commit 106ms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17:38:12, Info                  CSI    00001a41@2017/2/8:22:38:12.260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17:38:12, Info                  CSI    00001a42@2017/2/8:22:38:12.275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17:38:12, Info                  CSI    00001a43@2017/2/8:22:38:12.288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17:38:12, Info                  CSI    00001a44@2017/2/8:22:38:12.301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17:38:12, Info                  CSI    00001a45 Warning - Overlap: Directory [l:37 ml:38]"\??\C:\WINDOWS\System32\drivers\en-US" is owned twice or has its security set twice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 Original owner: Microsoft-Windows-Foundation-Default-Security.Resources,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 New owner: Microsoft-Windows-Foundation-Default-Security.Resources,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17:38:12, Info                  CSI    00001a46 Warning - Overlap: Directory [l:34 ml:35]"\??\C:\WINDOWS\system32\wbem\en-US" is owned twice or has its security set twice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 Original owner: Microsoft-Windows-Foundation-Default-Security.Resources,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 New owner: Microsoft-Windows-Foundation-Default-Security.Resources,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17:38:12, Info                  CSI    00001a47 Warning - Overlap: Directory [l:28 ml:29]"\??\C:\WINDOWS\help\mui\0409" is owned twice or has its security set twice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 Original owner: Microsoft-Windows-Foundation-Default-Security.Resources,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 New owner: Microsoft-Windows-Foundation-Default-Security.Resources,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17:38:12, Info                  CSI    00001a48 Error - Overlap: Duplicate ownership for directory [l:35]"\??\C:\WINDOWS\System32\setup\en-US" in component Microsoft-Windows-Foundation-Default-Security.Resources,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17:38:12, Info                  CSI    00001a49 Error - Overlap: Duplicate ownership for directory [l:29]"\??\C:\WINDOWS\System32\en-US" in component Microsoft-Windows-Foundation-Default-Security.Resources,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17:38:13, Info                  CSI    00001a4a Error - Overlap: Duplicate ownership for directory [l:60]"\??\C:\WINDOWS\Resources\Themes\aero\Shell\NormalColor\en-US" in component Microsoft-Windows-Foundation-Default-Security.Resources,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17:38:13, Info                  CSI    00001a4b Error - Overlap: Duplicate ownership for directory [l:42]"\??\C:\WINDOWS\Resources\Themes\aero\en-US" in component Microsoft-Windows-Foundation-Default-Security.Resources,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17:38:13, Info                  CSI    00001a4c Error - Overlap: Duplicate ownership for directory [l:38]"\??\C:\WINDOWS\PolicyDefinitions\en-US" in component Microsoft-Windows-Foundation-Default-Security.Resources,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17:38:13, Info                  CSI    00001a4d Error - Overlap: Duplicate ownership for directory [l:36]"\??\C:\WINDOWS\Inf\RemoteAccess\0409" in component Microsoft-Windows-Foundation-Default-Security.Resources,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17:38:13, Info                  CSI    00001a4e Error - Overlap: Duplicate ownership for directory [l:24]"\??\C:\WINDOWS\Inf\en-US" in component Microsoft-Windows-Foundation-Default-Security.Resources,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17:38:13, Info                  CSI    00001a4f Error - Overlap: Duplicate ownership for directory [l:24]"\??\C:\WINDOWS\ime\en-US" in component Microsoft-Windows-Foundation-Default-Security.Resources,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17:38:13, Info                  CSI    00001a50 Error - Overlap: Duplicate ownership for directory [l:28]"\??\C:\WINDOWS\Help\mui\0409" in component Microsoft-Windows-Foundation-Default-Security.Resources,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17:38:13, Info                  CSI    00001a51 Error - Overlap: Duplicate ownership for directory [l:20]"\??\C:\WINDOWS\en-US" in component Microsoft-Windows-Foundation-Default-Security.Resources,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17:38:13, Info                  CSI    00001a52 Error - Overlap: Duplicate ownership for directory [l:34]"\??\C:\WINDOWS\DigitalLocker\en-US" in component Microsoft-Windows-Foundation-Default-Security.Resources,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17:38:13, Info                  CSI    00001a53 Error - Overlap: Duplicate ownership for directory [l:29]"\??\C:\WINDOWS\apppatch\en-US" in component Microsoft-Windows-Foundation-Default-Security.Resources,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17:38:13, Info                  CSI    00001a54 Error - Overlap: Duplicate ownership for directory [l:46]"\??\C:\Program Files\Common Files\System\en-US" in component Microsoft-Windows-Foundation-Default-Security.Resources,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17:38:13, Info                  CSI    00001a55 Error - Overlap: Duplicate ownership for directory [l:60]"\??\C:\Program Files\Common Files\microsoft shared\ink\en-US" in component Microsoft-Windows-Foundation-Default-Security.Resources,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17:38:13, Info                  CSI    00001a56@2017/2/8:22:38:13.887 CSIPERF - FileMapsCreated 1576ms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17:38:14, Info                  CSI    00001a57 CSIPERF - FilePI Commit 1768ms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17:38:14, Info                  CSI    00001a58@2017/2/8:22:38:14.094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17:38:14, Info                  CSI    00001a59@2017/2/8:22:38:14.121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17:38:14, Info                  CSI    00001a5a@2017/2/8:22:38:14.138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17:38:14, Info                  CSI    00001a5b@2017/2/8:22:38:14.159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17:38:14, Info                  CSI    00001a5c@2017/2/8:22:38:14.172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17:38:14, Info                  CSI    00001a5d@2017/2/8:22:38:14.185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17:38:14, Info                  CSI    00001a5e@2017/2/8:22:38:14.200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17:38:14, Info                  CSI    00001a5f CSIPERF - FilePI Queue 139ms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17:38:14, Info                  CSI    00001a60@2017/2/8:22:38:14.354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17:38:14, Info                  CSI    00001a61@2017/2/8:22:38:14.367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17:38:14, Info                  CSI    00001a62@2017/2/8:22:38:14.389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17:38:14, Info                  CSI    00001a63@2017/2/8:22:38:14.403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17:38:14, Info                  CSI    00001a64@2017/2/8:22:38:14.416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17:38:14, Info                  CSI    00001a65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17:38:14, Info                  CSI    00001a66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17:38:14, Info                  CSI    00001a67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17:38:18, Info                  CSI    00001a68@2017/2/8:22:38:18.640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17:38:18, Info                  CSI    00001a69@2017/2/8:22:38:18.691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17:38:18, Info                  CSI    00001a6a@2017/2/8:22:38:18.703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17:38:18, Info                  CSI    00001a6b@2017/2/8:22:38:18.716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17:38:18, Info                  CSI    00001a6c@2017/2/8:22:38:18.729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17:38:18, Info                  CSI    00001a6d@2017/2/8:22:38:18.746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17:38:18, Info                  CSI    00001a6e@2017/2/8:22:38:18.758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17:38:18, Info                  CSI    00001a6f@2017/2/8:22:38:18.786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17:38:18, Info                  CSI    00001a70@2017/2/8:22:38:18.799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17:38:18, Info                  CSI    00001a71@2017/2/8:22:38:18.831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17:38:18, Info                  CSI    00001a72@2017/2/8:22:38:18.845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17:38:18, Info                  CSI    00001a73 [DIRSD OWNER WARNING] Directory [l:64 ml:65]"\??\C:\ProgramData\Microsoft\Windows NT\MSFax\VirtualInbox\en-US" is not owned but specifies SDDL in component Microsoft-Windows-Fax-Common.Resources,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17:38:18, Info                  CSI    00001a74 [DIRSD OWNER WARNING] Directory [l:69 ml:70]"\??\C:\ProgramData\Microsoft\Windows NT\MSFax\Common Coverpages\en-US" is not owned but specifies SDDL in component Microsoft-Windows-Fax-Common.Resources,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17:38:19, Info                  CSI    00001a75@2017/2/8:22:38:19.109 CSIPERF - FileMapsCreated 158ms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17:38:19, Info                  CSI    00001a76 CSIPERF - FilePI Commit 160ms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17:38:19, Info                  CSI    00001a77@2017/2/8:22:38:19.125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17:38:19, Info                  CSI    00001a78@2017/2/8:22:38:19.147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17:38:19, Info                  CSI    00001a79@2017/2/8:22:38:19.169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17:38:19, Info                  CSI    00001a7a@2017/2/8:22:38:19.184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17:38:19, Info                  CSI    00001a7b@2017/2/8:22:38:19.196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17:38:19, Info                  CSI    00001a7c@2017/2/8:22:38:19.210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17:38:19, Info                  CSI    00001a7d@2017/2/8:22:38:19.226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17:38:19, Info                  CSI    00001a7e@2017/2/8:22:38:19.245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17:38:19, Info                  CSI    00001a7f@2017/2/8:22:38:19.271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17:38:19, Info                  CSI    00001a80@2017/2/8:22:38:19.284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17:38:19, Info                  CSI    00001a81 Error - Overlap: Duplicate ownership for directory [l:18]"\??\C:\WINDOWS\Web" in component Microsoft-Windows-Foundation-Default-Security,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17:38:19, Info                  CSI    00001a82 Error - Overlap: Duplicate ownership for directory [l:29]"\??\C:\WINDOWS\System32\setup" in component Microsoft-Windows-Foundation-Default-Security,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17:38:19, Info                  CSI    00001a83 Error - Overlap: Duplicate ownership for directory [l:31]"\??\C:\WINDOWS\System32\drivers" in component Microsoft-Windows-Foundation-Default-Security,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17:38:19, Info                  CSI    00001a84 Error - Overlap: Duplicate ownership for directory [l:21]"\??\C:\WINDOWS\system" in component Microsoft-Windows-Foundation-Default-Security,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17:38:19, Info                  CSI    00001a85 Error - Overlap: Duplicate ownership for directory [l:24]"\??\C:\WINDOWS\resources" in component Microsoft-Windows-Foundation-Default-Security,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17:38:19, Info                  CSI    00001a86 Error - Overlap: Duplicate ownership for directory [l:28]"\??\C:\WINDOWS\Microsoft.NET" in component Microsoft-Windows-Foundation-Default-Security,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17:38:19, Info                  CSI    00001a87 Error - Overlap: Duplicate ownership for directory [l:38]"\??\C:\WINDOWS\Microsoft.NET\Framework" in component Microsoft-Windows-Foundation-Default-Security,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17:38:19, Info                  CSI    00001a88 Error - Overlap: Duplicate ownership for directory [l:49]"\??\C:\WINDOWS\Microsoft.NET\Framework\v2.0.50727" in component Microsoft-Windows-Foundation-Default-Security,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17:38:19, Info                  CSI    00001a89 Error - Overlap: Duplicate ownership for directory [l:56]"\??\C:\WINDOWS\Microsoft.NET\Framework\v2.0.50727\CONFIG" in component Microsoft-Windows-Foundation-Default-Security,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17:38:19, Info                  CSI    00001a8a Error - Overlap: Duplicate ownership for directory [l:48]"\??\C:\WINDOWS\Microsoft.NET\Framework\v1.0.3705" in component Microsoft-Windows-Foundation-Default-Security,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17:38:19, Info                  CSI    00001a8b Error - Overlap: Duplicate ownership for directory [l:20]"\??\C:\WINDOWS\media" in component Microsoft-Windows-Foundation-Default-Security,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17:38:19, Info                  CSI    00001a8c Error - Overlap: Duplicate ownership for directory [l:27]"\??\C:\WINDOWS\media\Sonata" in component Microsoft-Windows-Foundation-Default-Security,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17:38:19, Info                  CSI    00001a8d Error - Overlap: Duplicate ownership for directory [l:28]"\??\C:\WINDOWS\media\Savanna" in component Microsoft-Windows-Foundation-Default-Security,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17:38:19, Info                  CSI    00001a8e Error - Overlap: Duplicate ownership for directory [l:25]"\??\C:\WINDOWS\media\Raga" in component Microsoft-Windows-Foundation-Default-Security,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17:38:19, Info                  CSI    00001a8f Error - Overlap: Duplicate ownership for directory [l:27]"\??\C:\WINDOWS\media\Quirky" in component Microsoft-Windows-Foundation-Default-Security,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17:38:19, Info                  CSI    00001a90 Error - Overlap: Duplicate ownership for directory [l:30]"\??\C:\WINDOWS\media\Landscape" in component Microsoft-Windows-Foundation-Default-Security,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17:38:19, Info                  CSI    00001a91 Error - Overlap: Duplicate ownership for directory [l:29]"\??\C:\WINDOWS\media\Heritage" in component Microsoft-Windows-Foundation-Default-Security,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17:38:19, Info                  CSI    00001a92 Error - Overlap: Duplicate ownership for directory [l:27]"\??\C:\WINDOWS\media\Garden" in component Microsoft-Windows-Foundation-Default-Security,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17:38:19, Info                  CSI    00001a93 Error - Overlap: Duplicate ownership for directory [l:29]"\??\C:\WINDOWS\media\Festival" in component Microsoft-Windows-Foundation-Default-Security,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17:38:19, Info                  CSI    00001a94 Error - Overlap: Duplicate ownership for directory [l:26]"\??\C:\WINDOWS\media\Delta" in component Microsoft-Windows-Foundation-Default-Security,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17:38:20, Info                  CSI    00001a95 Error - Overlap: Duplicate ownership for directory [l:30]"\??\C:\WINDOWS\media\Cityscape" in component Microsoft-Windows-Foundation-Default-Security,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17:38:20, Info                  CSI    00001a96 Error - Overlap: Duplicate ownership for directory [l:31]"\??\C:\WINDOWS\media\Characters" in component Microsoft-Windows-Foundation-Default-Security,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17:38:20, Info                  CSI    00001a97 Error - Overlap: Duplicate ownership for directory [l:32]"\??\C:\WINDOWS\media\Calligraphy" in component Microsoft-Windows-Foundation-Default-Security,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17:38:20, Info                  CSI    00001a98 Error - Overlap: Duplicate ownership for directory [l:30]"\??\C:\WINDOWS\media\Afternoon" in component Microsoft-Windows-Foundation-Default-Security,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17:38:20, Info                  CSI    00001a99 Error - Overlap: Duplicate ownership for directory [l:20]"\??\C:\WINDOWS\debug" in component Microsoft-Windows-Foundation-Default-Security,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17:38:20, Info                  CSI    00001a9a Error - Overlap: Duplicate ownership for directory [l:20]"\??\C:\Program Files" in component Microsoft-Windows-Foundation-Default-Security,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17:38:20, Info                  CSI    00001a9b@2017/2/8:22:38:20.122 CSIPERF - FileMapsCreated 825ms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17:38:20, Info                  CSI    00001a9c CSIPERF - FilePI Commit 895ms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17:38:20, Info                  CSI    00001a9d@2017/2/8:22:38:20.198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17:38:20, Info                  CSI    00001a9e@2017/2/8:22:38:20.215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17:38:20, Info                  CSI    00001a9f@2017/2/8:22:38:20.230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17:38:20, Info                  CSI    00001aa0@2017/2/8:22:38:20.255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17:38:20, Info                  CSI    00001aa1@2017/2/8:22:38:20.269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17:38:20, Info                  CSI    00001aa2@2017/2/8:22:38:20.287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17:38:20, Info                  CSI    00001aa3 [DIRSD OWNER WARNING] Directory [l:30 ml:31]"\??\C:\WINDOWS\System32\FxsTmp" is not owned but specifies SDDL in component Microsoft-Windows-Fax-Common,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17:38:20, Info                  CSI    00001aa4 [DIRSD OWNER WARNING] Directory [l:46 ml:47]"\??\C:\ProgramData\Microsoft\Windows NT\MSScan" is not owned but specifies SDDL in component Microsoft-Windows-Fax-Common,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17:38:20, Info                  CSI    00001aa5 [DIRSD OWNER WARNING] Directory [l:57 ml:58]"\??\C:\ProgramData\Microsoft\Windows NT\MSFax\ActivityLog" is not owned but specifies SDDL in component Microsoft-Windows-Fax-Common,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17:38:20, Info                  CSI    00001aa6 [DIRSD OWNER WARNING] Directory [l:58 ml:59]"\??\C:\ProgramData\Microsoft\Windows NT\MSFax\VirtualInbox" is not owned but specifies SDDL in component Microsoft-Windows-Fax-Common,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17:38:20, Info                  CSI    00001aa7 [DIRSD OWNER WARNING] Directory [l:45 ml:46]"\??\C:\ProgramData\Microsoft\Windows NT\MSFax" is not owned but specifies SDDL in component Microsoft-Windows-Fax-Common,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17:38:20, Info                  CSI    00001aa8 Error - Overlap: Duplicate ownership for directory [l:46]"\??\C:\ProgramData\Microsoft\Windows NT\MSScan" in component Microsoft-Windows-Fax-Common,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17:38:20, Info                  CSI    00001aa9 Error - Overlap: Duplicate ownership for directory [l:45]"\??\C:\ProgramData\Microsoft\Windows NT\MSFax" in component Microsoft-Windows-Fax-Common,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17:38:20, Info                  CSI    00001aaa Error - Overlap: Duplicate ownership for directory [l:58]"\??\C:\ProgramData\Microsoft\Windows NT\MSFax\VirtualInbox" in component Microsoft-Windows-Fax-Common,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17:38:20, Info                  CSI    00001aab Error - Overlap: Duplicate ownership for directory [l:63]"\??\C:\ProgramData\Microsoft\Windows NT\MSFax\Common Coverpages" in component Microsoft-Windows-Fax-Common,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17:38:20, Info                  CSI    00001aac Error - Overlap: Duplicate ownership for directory [l:57]"\??\C:\ProgramData\Microsoft\Windows NT\MSFax\ActivityLog" in component Microsoft-Windows-Fax-Common,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17:38:20, Info                  CSI    00001aad@2017/2/8:22:38:20.588 CSIPERF - FileMapsCreated 210ms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17:38:20, Info                  CSI    00001aae CSIPERF - FilePI Commit 244ms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17:38:20, Info                  CSI    00001aaf@2017/2/8:22:38:20.634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17:38:20, Info                  CSI    00001ab0@2017/2/8:22:38:20.665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17:38:20, Info                  CSI    00001ab1@2017/2/8:22:38:20.763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17:38:20, Info                  CSI    00001ab2@2017/2/8:22:38:20.779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17:38:20, Info                  CSI    00001ab3@2017/2/8:22:38:20.874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17:38:20, Info                  CSI    00001ab4@2017/2/8:22:38:20.887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17:38:20, Info                  CSI    00001ab5@2017/2/8:22:38:20.909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17:38:20, Info                  CSI    00001ab6@2017/2/8:22:38:20.921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17:38:20, Info                  CSI    00001ab7@2017/2/8:22:38:20.934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17:38:20, Info                  CSI    00001ab8@2017/2/8:22:38:20.947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17:38:20, Info                  CSI    00001ab9@2017/2/8:22:38:20.967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17:38:21, Info                  CSI    00001aba@2017/2/8:22:38:21.067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17:38:21, Info                  CSI    00001abb@2017/2/8:22:38:21.081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17:38:21, Info                  CSI    00001abc@2017/2/8:22:38:21.095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17:38:21, Info                  CSI    00001abd@2017/2/8:22:38:21.110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17:38:21, Info                  CSI    00001abe@2017/2/8:22:38:21.123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17:38:21, Info                  CSI    00001abf@2017/2/8:22:38:21.136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17:38:21, Info                  CSI    00001ac0@2017/2/8:22:38:21.152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17:38:21, Info                  CSI    00001ac1@2017/2/8:22:38:21.165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17:38:21, Info                  CSI    00001ac2@2017/2/8:22:38:21.177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17:38:21, Info                  CSI    00001ac3@2017/2/8:22:38:21.194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17:38:21, Info                  CSI    00001ac4@2017/2/8:22:38:21.214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17:38:21, Info                  CSI    00001ac5@2017/2/8:22:38:21.239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17:38:21, Info                  CSI    00001ac6@2017/2/8:22:38:21.395 CSIPERF - FileMapsCreated 149ms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17:38:21, Info                  CSI    00001ac7 CSIPERF - FilePI Commit 149ms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17:38:21, Info                  CSI    00001ac8@2017/2/8:22:38:21.410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17:38:21, Info                  CSI    00001ac9@2017/2/8:22:38:21.442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17:38:21, Info                  CSI    00001aca@2017/2/8:22:38:21.547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17:38:21, Info                  CSI    00001acb@2017/2/8:22:38:21.560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17:38:21, Info                  CSI    00001acc@2017/2/8:22:38:21.575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17:38:21, Info                  CSI    00001acd@2017/2/8:22:38:21.595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17:38:21, Info                  CSI    00001ace@2017/2/8:22:38:21.608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17:38:21, Info                  CSI    00001acf@2017/2/8:22:38:21.711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17:38:21, Info                  CSI    00001ad0@2017/2/8:22:38:21.724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17:38:21, Info                  CSI    00001ad1@2017/2/8:22:38:21.743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17:38:21, Info                  CSI    00001ad2@2017/2/8:22:38:21.762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17:38:21, Info                  CSI    00001ad3@2017/2/8:22:38:21.777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17:38:21, Info                  CSI    00001ad4@2017/2/8:22:38:21.790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17:38:21, Info                  CSI    00001ad5@2017/2/8:22:38:21.804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17:38:21, Info                  CSI    00001ad6@2017/2/8:22:38:21.818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17:38:21, Info                  CSI    00001ad7@2017/2/8:22:38:21.833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17:38:21, Info                  CSI    00001ad8@2017/2/8:22:38:21.847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17:38:21, Info                  CSI    00001ad9@2017/2/8:22:38:21.861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17:38:21, Info                  CSI    00001ada@2017/2/8:22:38:21.878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17:38:21, Info                  CSI    00001adb@2017/2/8:22:38:21.890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00001adc CSIPERF - FilePI Queue 150ms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00001add@2017/2/8:22:38:22.055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00001ade@2017/2/8:22:38:22.069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00001adf [DIRSD OWNER WARNING] Directory [l:45 ml:46]"\??\C:\WINDOWS\System32\LogFiles\Fax\Outgoing" is not owned but specifies SDDL in component Microsoft-Windows-Fax-Service,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00001ae0 [DIRSD OWNER WARNING] Directory [l:55 ml:56]"\??\C:\ProgramData\Microsoft\Windows NT\MSFax\SentItems" is not owned but specifies SDDL in component Microsoft-Windows-Fax-Service,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00001ae1 [DIRSD OWNER WARNING] Directory [l:51 ml:52]"\??\C:\ProgramData\Microsoft\Windows NT\MSFax\Queue" is not owned but specifies SDDL in component Microsoft-Windows-Fax-Service,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00001ae2 [DIRSD OWNER WARNING] Directory [l:51 ml:52]"\??\C:\ProgramData\Microsoft\Windows NT\MSFax\Inbox" is not owned but specifies SDDL in component Microsoft-Windows-Fax-Service,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00001ae3 [DIRSD OWNER WARNING] Directory [l:45 ml:46]"\??\C:\WINDOWS\System32\LogFiles\Fax\Incoming" is not owned but specifies SDDL in component Microsoft-Windows-Fax-Service,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00001ae4 Error - Overlap: Duplicate ownership for directory [l:55]"\??\C:\ProgramData\Microsoft\Windows NT\MSFax\SentItems" in component Microsoft-Windows-Fax-Service,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00001ae5 Error - Overlap: Duplicate ownership for directory [l:51]"\??\C:\ProgramData\Microsoft\Windows NT\MSFax\Queue" in component Microsoft-Windows-Fax-Service,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00001ae6 Error - Overlap: Duplicate ownership for directory [l:51]"\??\C:\ProgramData\Microsoft\Windows NT\MSFax\Inbox" in component Microsoft-Windows-Fax-Service,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00001ae7@2017/2/8:22:38:22.260 CSIPERF - FileMapsCreated 173ms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00001ae8 CSIPERF - FilePI Commit 197ms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00001ae9@2017/2/8:22:38:22.292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00001aea@2017/2/8:22:38:22.306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00001aeb@2017/2/8:22:38:22.319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00001aec@2017/2/8:22:38:22.332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00001aed@2017/2/8:22:38:22.346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00001aee@2017/2/8:22:38:22.364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00001aef@2017/2/8:22:38:22.377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00001af0@2017/2/8:22:38:22.390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00001af1@2017/2/8:22:38:22.402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00001af2@2017/2/8:22:38:22.415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00001af3@2017/2/8:22:38:22.429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00001af4@2017/2/8:22:38:22.443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00001af5@2017/2/8:22:38:22.456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00001af6@2017/2/8:22:38:22.470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00001af7@2017/2/8:22:38:22.483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00001af8@2017/2/8:22:38:22.573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00001af9@2017/2/8:22:38:22.586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00001afa@2017/2/8:22:38:22.599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00001afb@2017/2/8:22:38:22.612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00001afc@2017/2/8:22:38:22.624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00001afd@2017/2/8:22:38:22.640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00001afe@2017/2/8:22:38:22.655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00001aff@2017/2/8:22:38:22.678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00001b00@2017/2/8:22:38:22.691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00001b01@2017/2/8:22:38:22.705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00001b02@2017/2/8:22:38:22.720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00001b03@2017/2/8:22:38:22.732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00001b04@2017/2/8:22:38:22.746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00001b05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00001b06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17:38:22, Info                  CSI    00001b07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17:38:27, Info                  CSI    00001b08@2017/2/8:22:38:27.798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17:38:27, Info                  CSI    00001b09@2017/2/8:22:38:27.814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17:38:27, Info                  CSI    00001b0a@2017/2/8:22:38:27.829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17:38:27, Info                  CSI    00001b0b@2017/2/8:22:38:27.852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17:38:27, Info                  CSI    00001b0c Error - Overlap: Duplicate ownership for directory [l:29]"\??\C:\WINDOWS\System32\he-IL" in component Microsoft-Windows-Font-FMS.Resources, version 10.0.10586.0, arch amd64, culture [l:5]"he-il",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17:38:27, Info                  CSI    00001b0d@2017/2/8:22:38:27.975 CSIPERF - FileMapsCreated 114ms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17:38:27, Info                  CSI    00001b0e CSIPERF - FilePI Commit 114ms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17:38:27, Info                  CSI    00001b0f@2017/2/8:22:38:27.982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17:38:27, Info                  CSI    00001b10@2017/2/8:22:38:27.998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17:38:28, Info                  CSI    00001b11 Error - Overlap: Duplicate ownership for directory [l:29]"\??\C:\WINDOWS\System32\uk-UA" in component Microsoft-Windows-Font-FMS.Resources, version 10.0.10586.0, arch amd64, culture [l:5]"uk-ua",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17:38:28, Info                  CSI    00001b12@2017/2/8:22:38:28.110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17:38:28, Info                  CSI    00001b13@2017/2/8:22:38:28.140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17:38:28, Info                  CSI    00001b14@2017/2/8:22:38:28.163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17:38:28, Info                  CSI    00001b15@2017/2/8:22:38:28.183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17:38:28, Info                  CSI    00001b16 Error - Overlap: Duplicate ownership for directory [l:29]"\??\C:\WINDOWS\System32\nb-NO" in component Microsoft-Windows-Font-FMS.Resources, version 10.0.10586.0, arch amd64, culture [l:5]"nb-no",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17:38:28, Info                  CSI    00001b17@2017/2/8:22:38:28.315 CSIPERF - FileMapsCreated 122ms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17:38:28, Info                  CSI    00001b18 CSIPERF - FilePI Commit 122ms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17:38:28, Info                  CSI    00001b19@2017/2/8:22:38:28.339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17:38:28, Info                  CSI    00001b1a@2017/2/8:22:38:28.363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17:38:28, Info                  CSI    00001b1b@2017/2/8:22:38:28.491 CSIPERF - FileMapsCreated 114ms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17:38:28, Info                  CSI    00001b1c CSIPERF - FilePI Commit 115ms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17:38:28, Info                  CSI    00001b1d@2017/2/8:22:38:28.498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17:38:28, Info                  CSI    00001b1e@2017/2/8:22:38:28.511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17:38:28, Info                  CSI    00001b1f@2017/2/8:22:38:28.525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17:38:28, Info                  CSI    00001b20@2017/2/8:22:38:28.578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17:38:28, Info                  CSI    00001b21@2017/2/8:22:38:28.595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17:38:28, Info                  CSI    00001b22@2017/2/8:22:38:28.627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17:38:28, Info                  CSI    00001b23@2017/2/8:22:38:28.641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17:38:28, Info                  CSI    00001b24 Error - Overlap: Duplicate ownership for directory [l:29]"\??\C:\WINDOWS\System32\en-US" in component Microsoft-Windows-Font-FMS.Resources,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17:38:28, Info                  CSI    00001b25@2017/2/8:22:38:28.795 CSIPERF - FileMapsCreated 146ms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17:38:28, Info                  CSI    00001b26 CSIPERF - FilePI Commit 146ms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17:38:28, Info                  CSI    00001b27@2017/2/8:22:38:28.802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17:38:28, Info                  CSI    00001b28 Error - Overlap: Duplicate ownership for directory [l:29]"\??\C:\WINDOWS\System32\es-MX" in component Microsoft-Windows-Font-FMS.Resources, version 10.0.10586.0, arch amd64, culture [l:5]"es-mx",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17:38:28, Info                  CSI    00001b29@2017/2/8:22:38:28.916 CSIPERF - FileMapsCreated 104ms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17:38:28, Info                  CSI    00001b2a CSIPERF - FilePI Commit 104ms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17:38:28, Info                  CSI    00001b2b@2017/2/8:22:38:28.923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17:38:28, Info                  CSI    00001b2c@2017/2/8:22:38:28.937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17:38:29, Info                  CSI    00001b2d Error - Overlap: Duplicate ownership for directory [l:29]"\??\C:\WINDOWS\System32\zh-CN" in component Microsoft-Windows-Font-FMS.Resources, version 10.0.10586.0, arch amd64, culture [l:5]"zh-cn",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17:38:29, Info                  CSI    00001b2e@2017/2/8:22:38:29.065 CSIPERF - FileMapsCreated 115ms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17:38:29, Info                  CSI    00001b2f CSIPERF - FilePI Commit 115ms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17:38:29, Info                  CSI    00001b30@2017/2/8:22:38:29.072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17:38:29, Info                  CSI    00001b31 Error - Overlap: Duplicate ownership for directory [l:29]"\??\C:\WINDOWS\System32\zh-HK" in component Microsoft-Windows-Font-FMS.Resources, version 10.0.10586.0, arch amd64, culture [l:5]"zh-hk",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17:38:29, Info                  CSI    00001b32@2017/2/8:22:38:29.213 CSIPERF - FileMapsCreated 127ms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17:38:29, Info                  CSI    00001b33 CSIPERF - FilePI Commit 128ms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17:38:29, Info                  CSI    00001b34@2017/2/8:22:38:29.219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17:38:29, Info                  CSI    00001b35 Error - Overlap: Duplicate ownership for directory [l:29]"\??\C:\WINDOWS\System32\zh-TW" in component Microsoft-Windows-Font-FMS.Resources, version 10.0.10586.0, arch amd64, culture [l:5]"zh-tw",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17:38:29, Info                  CSI    00001b36@2017/2/8:22:38:29.334 CSIPERF - FileMapsCreated 105ms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17:38:29, Info                  CSI    00001b37 CSIPERF - FilePI Commit 105ms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17:38:29, Info                  CSI    00001b38@2017/2/8:22:38:29.340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17:38:29, Info                  CSI    00001b39@2017/2/8:22:38:29.355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17:38:29, Info                  CSI    00001b3a@2017/2/8:22:38:29.370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17:38:29, Info                  CSI    00001b3b@2017/2/8:22:38:29.386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17:38:29, Info                  CSI    00001b3c@2017/2/8:22:38:29.410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17:38:29, Info                  CSI    00001b3d Error - Overlap: Duplicate ownership for directory [l:29]"\??\C:\WINDOWS\System32\pt-BR" in component Microsoft-Windows-Font-FMS.Resources, version 10.0.10586.0, arch amd64, culture [l:5]"pt-br",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17:38:29, Info                  CSI    00001b3e CSIPERF - FilePI Commit 101ms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17:38:29, Info                  CSI    00001b3f@2017/2/8:22:38:29.527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17:38:29, Info                  CSI    00001b40@2017/2/8:22:38:29.546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17:38:29, Info                  CSI    00001b41@2017/2/8:22:38:29.571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17:38:29, Info                  CSI    00001b42@2017/2/8:22:38:29.588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17:38:29, Info                  CSI    00001b43 Error - Overlap: Duplicate ownership for directory [l:29]"\??\C:\WINDOWS\System32\ar-SA" in component Microsoft-Windows-Font-FMS.Resources, version 10.0.10586.0, arch amd64, culture [l:5]"ar-sa",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17:38:29, Info                  CSI    00001b44@2017/2/8:22:38:29.700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17:38:29, Info                  CSI    00001b45 Error - Overlap: Duplicate ownership for directory [l:29]"\??\C:\WINDOWS\System32\el-GR" in component Microsoft-Windows-Font-FMS.Resources, version 10.0.10586.0, arch amd64, culture [l:5]"el-gr",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17:38:29, Info                  CSI    00001b46@2017/2/8:22:38:29.814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17:38:29, Info                  CSI    00001b47@2017/2/8:22:38:29.835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17:38:29, Info                  CSI    00001b48@2017/2/8:22:38:29.849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17:38:29, Info                  CSI    00001b49@2017/2/8:22:38:29.870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17:38:29, Info                  CSI    00001b4a@2017/2/8:22:38:29.883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17:38:29, Info                  CSI    00001b4b@2017/2/8:22:38:29.896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17:38:29, Info                  CSI    00001b4c@2017/2/8:22:38:29.914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17:38:29, Info                  CSI    00001b4d@2017/2/8:22:38:29.939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17:38:30, Info                  CSI    00001b4e Error - Overlap: Duplicate ownership for directory [l:29]"\??\C:\WINDOWS\System32\ko-KR" in component Microsoft-Windows-Font-FMS.Resources, version 10.0.10586.0, arch amd64, culture [l:5]"ko-kr",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17:38:30, Info                  CSI    00001b4f@2017/2/8:22:38:30.054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17:38:30, Info                  CSI    00001b50@2017/2/8:22:38:30.112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17:38:30, Info                  CSI    00001b51@2017/2/8:22:38:30.129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17:38:30, Info                  CSI    00001b52@2017/2/8:22:38:30.142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17:38:30, Info                  CSI    00001b53@2017/2/8:22:38:30.155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17:38:30, Info                  CSI    00001b54@2017/2/8:22:38:30.168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17:38:30, Info                  CSI    00001b55@2017/2/8:22:38:30.181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17:38:30, Info                  CSI    00001b56@2017/2/8:22:38:30.200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17:38:30, Info                  CSI    00001b57@2017/2/8:22:38:30.217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17:38:30, Info                  CSI    00001b58@2017/2/8:22:38:30.237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17:38:30, Info                  CSI    00001b59@2017/2/8:22:38:30.253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17:38:30, Info                  CSI    00001b5a Error - Overlap: Duplicate ownership for directory [l:29]"\??\C:\WINDOWS\System32\fr-CA" in component Microsoft-Windows-Font-FMS.Resources, version 10.0.10586.0, arch amd64, culture [l:5]"fr-ca",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17:38:30, Info                  CSI    00001b5b@2017/2/8:22:38:30.368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17:38:30, Info                  CSI    00001b5c@2017/2/8:22:38:30.386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17:38:30, Info                  CSI    00001b5d@2017/2/8:22:38:30.402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17:38:30, Info                  CSI    00001b5e@2017/2/8:22:38:30.422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17:38:30, Info                  CSI    00001b5f@2017/2/8:22:38:30.443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17:38:30, Info                  CSI    00001b60 Error - Overlap: Duplicate ownership for directory [l:29]"\??\C:\WINDOWS\System32\en-GB" in component Microsoft-Windows-Font-FMS.Resources, version 10.0.10586.0, arch amd64, culture [l:5]"en-gb",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17:38:30, Info                  CSI    00001b61@2017/2/8:22:38:30.570 CSIPERF - FileMapsCreated 113ms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17:38:30, Info                  CSI    00001b62 CSIPERF - FilePI Commit 113ms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17:38:30, Info                  CSI    00001b63@2017/2/8:22:38:30.579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17:38:30, Info                  CSI    00001b64@2017/2/8:22:38:30.599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17:38:30, Info                  CSI    00001b65@2017/2/8:22:38:30.619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17:38:30, Info                  CSI    00001b66 Error - Overlap: Duplicate ownership for directory [l:29]"\??\C:\WINDOWS\System32\da-DK" in component Microsoft-Windows-Font-FMS.Resources, version 10.0.10586.0, arch amd64, culture [l:5]"da-dk",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17:38:30, Info                  CSI    00001b67@2017/2/8:22:38:30.757 CSIPERF - FileMapsCreated 124ms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17:38:30, Info                  CSI    00001b68 CSIPERF - FilePI Commit 124ms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17:38:30, Info                  CSI    00001b69@2017/2/8:22:38:30.766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17:38:30, Info                  CSI    00001b6a@2017/2/8:22:38:30.787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17:38:30, Info                  CSI    00001b6b@2017/2/8:22:38:30.821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17:38:30, Info                  CSI    00001b6c Error - Overlap: Duplicate ownership for directory [l:29]"\??\C:\WINDOWS\System32\lt-LT" in component Microsoft-Windows-Font-FMS.Resources, version 10.0.10586.0, arch amd64, culture [l:5]"lt-lt",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17:38:30, Info                  CSI    00001b6d@2017/2/8:22:38:30.976 CSIPERF - FileMapsCreated 143ms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17:38:30, Info                  CSI    00001b6e CSIPERF - FilePI Commit 144ms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17:38:30, Info                  CSI    00001b6f@2017/2/8:22:38:30.989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17:38:31, Info                  CSI    00001b70 Error - Overlap: Duplicate ownership for directory [l:29]"\??\C:\WINDOWS\System32\lv-LV" in component Microsoft-Windows-Font-FMS.Resources, version 10.0.10586.0, arch amd64, culture [l:5]"lv-lv",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17:38:31, Info                  CSI    00001b71@2017/2/8:22:38:31.103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17:38:31, Info                  CSI    00001b72 Error - Overlap: Duplicate ownership for directory [l:29]"\??\C:\WINDOWS\System32\th-TH" in component Microsoft-Windows-Font-FMS.Resources, version 10.0.10586.0, arch amd64, culture [l:5]"th-th",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17:38:31, Info                  CSI    00001b73@2017/2/8:22:38:31.224 CSIPERF - FileMapsCreated 110ms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17:38:31, Info                  CSI    00001b74 CSIPERF - FilePI Commit 110ms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17:38:31, Info                  CSI    00001b75@2017/2/8:22:38:31.232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17:38:31, Info                  CSI    00001b76 Error - Overlap: Duplicate ownership for directory [l:29]"\??\C:\WINDOWS\System32\tr-TR" in component Microsoft-Windows-Font-FMS.Resources, version 10.0.10586.0, arch amd64, culture [l:5]"tr-tr",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17:38:31, Info                  CSI    00001b77@2017/2/8:22:38:31.381 CSIPERF - FileMapsCreated 137ms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17:38:31, Info                  CSI    00001b78 CSIPERF - FilePI Commit 138ms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17:38:31, Info                  CSI    00001b79@2017/2/8:22:38:31.388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17:38:31, Info                  CSI    00001b7a@2017/2/8:22:38:31.418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17:38:31, Info                  CSI    00001b7b@2017/2/8:22:38:31.436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17:38:31, Info                  CSI    00001b7c Error - Overlap: Duplicate ownership for directory [l:29]"\??\C:\WINDOWS\System32\et-EE" in component Microsoft-Windows-Font-FMS.Resources, version 10.0.10586.0, arch amd64, culture [l:5]"et-ee",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17:38:31, Info                  CSI    00001b7d@2017/2/8:22:38:31.554 CSIPERF - FileMapsCreated 102ms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17:38:31, Info                  CSI    00001b7e CSIPERF - FilePI Commit 102ms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17:38:31, Info                  CSI    00001b7f@2017/2/8:22:38:31.560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17:38:31, Info                  CSI    00001b80 Error - Overlap: Duplicate ownership for directory [l:29]"\??\C:\WINDOWS\System32\it-IT" in component Microsoft-Windows-Font-FMS.Resources, version 10.0.10586.0, arch amd64, culture [l:5]"it-it",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17:38:31, Info                  CSI    00001b81@2017/2/8:22:38:31.671 CSIPERF - FileMapsCreated 101ms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17:38:31, Info                  CSI    00001b82 CSIPERF - FilePI Commit 101ms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17:38:31, Info                  CSI    00001b83@2017/2/8:22:38:31.677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17:38:31, Info                  CSI    00001b84@2017/2/8:22:38:31.698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17:38:31, Info                  CSI    00001b85 Error - Overlap: Duplicate ownership for directory [l:29]"\??\C:\WINDOWS\System32\fi-FI" in component Microsoft-Windows-Font-FMS.Resources, version 10.0.10586.0, arch amd64, culture [l:5]"fi-fi",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17:38:31, Info                  CSI    00001b86@2017/2/8:22:38:31.815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17:38:31, Info                  CSI    00001b87 Error - Overlap: Duplicate ownership for directory [l:29]"\??\C:\WINDOWS\System32\fr-FR" in component Microsoft-Windows-Font-FMS.Resources, version 10.0.10586.0, arch amd64, culture [l:5]"fr-fr",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17:38:31, Info                  CSI    00001b88@2017/2/8:22:38:31.928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17:38:32, Info                  CSI    00001b89 Error - Overlap: Duplicate ownership for directory [l:29]"\??\C:\WINDOWS\System32\nl-NL" in component Microsoft-Windows-Font-FMS.Resources, version 10.0.10586.0, arch amd64, culture [l:5]"nl-nl",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17:38:32, Info                  CSI    00001b8a@2017/2/8:22:38:32.040 CSIPERF - FileMapsCreated 103ms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17:38:32, Info                  CSI    00001b8b CSIPERF - FilePI Commit 104ms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17:38:32, Info                  CSI    00001b8c@2017/2/8:22:38:32.046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17:38:32, Info                  CSI    00001b8d@2017/2/8:22:38:32.080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17:38:32, Info                  CSI    00001b8e@2017/2/8:22:38:32.099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17:38:32, Info                  CSI    00001b8f Error - Overlap: Duplicate ownership for directory [l:29]"\??\C:\WINDOWS\System32\sk-SK" in component Microsoft-Windows-Font-FMS.Resources, version 10.0.10586.0, arch amd64, culture [l:5]"sk-sk",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17:38:32, Info                  CSI    00001b90@2017/2/8:22:38:32.210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17:38:32, Info                  CSI    00001b91@2017/2/8:22:38:32.226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17:38:32, Info                  CSI    00001b92 Error - Overlap: Duplicate ownership for directory [l:29]"\??\C:\WINDOWS\System32\hr-HR" in component Microsoft-Windows-Font-FMS.Resources, version 10.0.10586.0, arch amd64, culture [l:5]"hr-hr",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17:38:32, Info                  CSI    00001b93@2017/2/8:22:38:32.338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17:38:32, Info                  CSI    00001b94 Error - Overlap: Duplicate ownership for directory [l:29]"\??\C:\WINDOWS\System32\hu-HU" in component Microsoft-Windows-Font-FMS.Resources, version 10.0.10586.0, arch amd64, culture [l:5]"hu-hu",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17:38:32, Info                  CSI    00001b95@2017/2/8:22:38:32.449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17:38:32, Info                  CSI    00001b96 Error - Overlap: Duplicate ownership for directory [l:29]"\??\C:\WINDOWS\System32\pl-PL" in component Microsoft-Windows-Font-FMS.Resources, version 10.0.10586.0, arch amd64, culture [l:5]"pl-pl",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17:38:32, Info                  CSI    00001b97@2017/2/8:22:38:32.561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17:38:32, Info                  CSI    00001b98 Error - Overlap: Duplicate ownership for directory [l:29]"\??\C:\WINDOWS\System32\pt-PT" in component Microsoft-Windows-Font-FMS.Resources, version 10.0.10586.0, arch amd64, culture [l:5]"pt-pt",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17:38:32, Info                  CSI    00001b99@2017/2/8:22:38:32.672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17:38:32, Info                  CSI    00001b9a@2017/2/8:22:38:32.685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17:38:32, Info                  CSI    00001b9b Error - Overlap: Duplicate ownership for directory [l:34]"\??\C:\WINDOWS\System32\sr-Latn-CS" in component Microsoft-Windows-Font-FMS.Resources, version 10.0.10586.0, arch amd64, culture [l:10]"sr-latn-cs",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17:38:32, Info                  CSI    00001b9c@2017/2/8:22:38:32.798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17:38:32, Info                  CSI    00001b9d@2017/2/8:22:38:32.843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17:38:32, Info                  CSI    00001b9e Error - Overlap: Duplicate ownership for directory [l:29]"\??\C:\WINDOWS\System32\es-ES" in component Microsoft-Windows-Font-FMS.Resources, version 10.0.10586.0, arch amd64, culture [l:5]"es-es",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17:38:32, Info                  CSI    00001b9f@2017/2/8:22:38:32.955 CSIPERF - FileMapsCreated 102ms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17:38:32, Info                  CSI    00001ba0 CSIPERF - FilePI Commit 102ms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17:38:32, Info                  CSI    00001ba1@2017/2/8:22:38:32.961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17:38:33, Info                  CSI    00001ba2 Error - Overlap: Duplicate ownership for directory [l:29]"\??\C:\WINDOWS\System32\bg-BG" in component Microsoft-Windows-Font-FMS.Resources, version 10.0.10586.0, arch amd64, culture [l:5]"bg-bg",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17:38:33, Info                  CSI    00001ba3@2017/2/8:22:38:33.083 CSIPERF - FileMapsCreated 112ms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17:38:33, Info                  CSI    00001ba4 CSIPERF - FilePI Commit 113ms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17:38:33, Info                  CSI    00001ba5@2017/2/8:22:38:33.091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17:38:33, Info                  CSI    00001ba6 Error - Overlap: Duplicate ownership for directory [l:29]"\??\C:\WINDOWS\System32\ro-RO" in component Microsoft-Windows-Font-FMS.Resources, version 10.0.10586.0, arch amd64, culture [l:5]"ro-ro",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17:38:33, Info                  CSI    00001ba7@2017/2/8:22:38:33.204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17:38:33, Info                  CSI    00001ba8 Error - Overlap: Duplicate ownership for directory [l:29]"\??\C:\WINDOWS\System32\ru-RU" in component Microsoft-Windows-Font-FMS.Resources, version 10.0.10586.0, arch amd64, culture [l:5]"ru-ru",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17:38:33, Info                  CSI    00001ba9@2017/2/8:22:38:33.317 CSIPERF - FileMapsCreated 102ms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17:38:33, Info                  CSI    00001baa CSIPERF - FilePI Commit 102ms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17:38:33, Info                  CSI    00001bab@2017/2/8:22:38:33.323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17:38:33, Info                  CSI    00001bac@2017/2/8:22:38:33.337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17:38:33, Info                  CSI    00001bad@2017/2/8:22:38:33.352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17:38:33, Info                  CSI    00001bae@2017/2/8:22:38:33.465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17:38:33, Info                  CSI    00001baf Error - Overlap: Duplicate ownership for directory [l:29]"\??\C:\WINDOWS\System32\sv-SE" in component Microsoft-Windows-Font-FMS.Resources, version 10.0.10586.0, arch amd64, culture [l:5]"sv-se",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17:38:33, Info                  CSI    00001bb0@2017/2/8:22:38:33.578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17:38:33, Info                  CSI    00001bb1 Error - Overlap: Duplicate ownership for directory [l:29]"\??\C:\WINDOWS\System32\de-DE" in component Microsoft-Windows-Font-FMS.Resources, version 10.0.10586.0, arch amd64, culture [l:5]"de-de",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17:38:33, Info                  CSI    00001bb2@2017/2/8:22:38:33.692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17:38:33, Info                  CSI    00001bb3@2017/2/8:22:38:33.711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17:38:33, Info                  CSI    00001bb4 Error - Overlap: Duplicate ownership for directory [l:34]"\??\C:\WINDOWS\System32\sr-Latn-RS" in component Microsoft-Windows-Font-FMS.Resources, version 10.0.10586.0, arch amd64, culture [l:10]"sr-latn-rs",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17:38:33, Info                  CSI    00001bb5@2017/2/8:22:38:33.826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17:38:33, Info                  CSI    00001bb6@2017/2/8:22:38:33.839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17:38:33, Info                  CSI    00001bb7 Error - Overlap: Duplicate ownership for directory [l:29]"\??\C:\WINDOWS\System32\ja-JP" in component Microsoft-Windows-Font-FMS.Resources, version 10.0.10586.0, arch amd64, culture [l:5]"ja-jp",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17:38:33, Info                  CSI    00001bb8@2017/2/8:22:38:33.950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17:38:34, Info                  CSI    00001bb9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17:38:34, Info                  CSI    00001bba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17:38:34, Info                  CSI    00001bbb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17:38:37, Info                  CSI    00001bbc@2017/2/8:22:38:37.634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17:38:37, Info                  CSI    00001bbd@2017/2/8:22:38:37.669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17:38:37, Info                  CSI    00001bbe@2017/2/8:22:38:37.682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17:38:37, Info                  CSI    00001bbf@2017/2/8:22:38:37.697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17:38:37, Info                  CSI    00001bc0@2017/2/8:22:38:37.711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17:38:37, Info                  CSI    00001bc1@2017/2/8:22:38:37.724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17:38:37, Info                  CSI    00001bc2@2017/2/8:22:38:37.737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17:38:37, Info                  CSI    00001bc3@2017/2/8:22:38:37.751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17:38:37, Info                  CSI    00001bc4@2017/2/8:22:38:37.766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17:38:37, Info                  CSI    00001bc5@2017/2/8:22:38:37.780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17:38:37, Info                  CSI    00001bc6@2017/2/8:22:38:37.793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17:38:37, Info                  CSI    00001bc7@2017/2/8:22:38:37.806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17:38:37, Info                  CSI    00001bc8@2017/2/8:22:38:37.820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17:38:37, Info                  CSI    00001bc9@2017/2/8:22:38:37.833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17:38:37, Info                  CSI    00001bca@2017/2/8:22:38:37.847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17:38:37, Info                  CSI    00001bcb@2017/2/8:22:38:37.861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17:38:37, Info                  CSI    00001bcc@2017/2/8:22:38:37.881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17:38:37, Info                  CSI    00001bcd@2017/2/8:22:38:37.896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17:38:37, Info                  CSI    00001bce@2017/2/8:22:38:37.912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17:38:37, Info                  CSI    00001bcf@2017/2/8:22:38:37.929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17:38:37, Info                  CSI    00001bd0@2017/2/8:22:38:37.941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17:38:37, Info                  CSI    00001bd1@2017/2/8:22:38:37.957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17:38:37, Info                  CSI    00001bd2@2017/2/8:22:38:37.977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17:38:37, Info                  CSI    00001bd3@2017/2/8:22:38:37.990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00001bd4@2017/2/8:22:38:38.03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00001bd5@2017/2/8:22:38:38.016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00001bd6@2017/2/8:22:38:38.030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00001bd7@2017/2/8:22:38:38.043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00001bd8@2017/2/8:22:38:38.056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00001bd9@2017/2/8:22:38:38.069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00001bda@2017/2/8:22:38:38.085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00001bdb@2017/2/8:22:38:38.098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00001bdc@2017/2/8:22:38:38.112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00001bdd@2017/2/8:22:38:38.125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00001bde@2017/2/8:22:38:38.138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00001bdf@2017/2/8:22:38:38.151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00001be0@2017/2/8:22:38:38.165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00001be1@2017/2/8:22:38:38.184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00001be2@2017/2/8:22:38:38.199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00001be3@2017/2/8:22:38:38.215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00001be4@2017/2/8:22:38:38.241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00001be5 CSIPERF - FilePI Queue 111ms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00001be6@2017/2/8:22:38:38.367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00001be7@2017/2/8:22:38:38.380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00001be8@2017/2/8:22:38:38.395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00001be9@2017/2/8:22:38:38.433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00001bea@2017/2/8:22:38:38.446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00001beb@2017/2/8:22:38:38.462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00001bec@2017/2/8:22:38:38.475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00001bed@2017/2/8:22:38:38.554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00001bee@2017/2/8:22:38:38.567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00001bef@2017/2/8:22:38:38.581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00001bf0@2017/2/8:22:38:38.594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00001bf1@2017/2/8:22:38:38.607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00001bf2@2017/2/8:22:38:38.626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00001bf3@2017/2/8:22:38:38.640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00001bf4@2017/2/8:22:38:38.653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00001bf5@2017/2/8:22:38:38.666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00001bf6@2017/2/8:22:38:38.679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00001bf7@2017/2/8:22:38:38.692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00001bf8@2017/2/8:22:38:38.705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00001bf9@2017/2/8:22:38:38.717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00001bfa@2017/2/8:22:38:38.730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00001bfb@2017/2/8:22:38:38.743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00001bfc@2017/2/8:22:38:38.756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00001bfd@2017/2/8:22:38:38.770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00001bfe@2017/2/8:22:38:38.784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00001bff@2017/2/8:22:38:38.804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00001c00@2017/2/8:22:38:38.818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00001c01 CSIPERF - FilePI Queue 117ms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00001c02@2017/2/8:22:38:38.949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00001c03@2017/2/8:22:38:38.962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17:38:38, Info                  CSI    00001c04@2017/2/8:22:38:38.975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17:38:39, Info                  CSI    00001c05@2017/2/8:22:38:39.024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17:38:39, Info                  CSI    00001c06@2017/2/8:22:38:39.037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17:38:39, Info                  CSI    00001c07@2017/2/8:22:38:39.051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17:38:39, Info                  CSI    00001c08@2017/2/8:22:38:39.064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17:38:39, Info                  CSI    00001c09@2017/2/8:22:38:39.077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17:38:39, Info                  CSI    00001c0a@2017/2/8:22:38:39.092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17:38:39, Info                  CSI    00001c0b@2017/2/8:22:38:39.105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17:38:39, Info                  CSI    00001c0c@2017/2/8:22:38:39.120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17:38:39, Info                  CSI    00001c0d@2017/2/8:22:38:39.143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17:38:39, Info                  CSI    00001c0e@2017/2/8:22:38:39.158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17:38:39, Info                  CSI    00001c0f@2017/2/8:22:38:39.175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17:38:39, Info                  CSI    00001c10 CSIPERF - FilePI Queue 234ms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17:38:39, Info                  CSI    00001c11@2017/2/8:22:38:39.423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17:38:39, Info                  CSI    00001c12@2017/2/8:22:38:39.440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17:38:39, Info                  CSI    00001c13@2017/2/8:22:38:39.453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17:38:39, Info                  CSI    00001c14@2017/2/8:22:38:39.468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17:38:39, Info                  CSI    00001c15@2017/2/8:22:38:39.481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17:38:39, Info                  CSI    00001c16@2017/2/8:22:38:39.505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17:38:39, Info                  CSI    00001c17@2017/2/8:22:38:39.557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17:38:39, Info                  CSI    00001c18@2017/2/8:22:38:39.631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17:38:39, Info                  CSI    00001c19@2017/2/8:22:38:39.644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17:38:39, Info                  CSI    00001c1a@2017/2/8:22:38:39.663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17:38:39, Info                  CSI    00001c1b@2017/2/8:22:38:39.676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17:38:39, Info                  CSI    00001c1c@2017/2/8:22:38:39.691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17:38:39, Info                  CSI    00001c1d@2017/2/8:22:38:39.704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17:38:39, Info                  CSI    00001c1e@2017/2/8:22:38:39.717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17:38:39, Info                  CSI    00001c1f@2017/2/8:22:38:39.733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17:38:39, Info                  CSI    00001c20@2017/2/8:22:38:39.746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17:38:39, Info                  CSI    00001c21@2017/2/8:22:38:39.766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17:38:39, Info                  CSI    00001c22@2017/2/8:22:38:39.779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17:38:39, Info                  CSI    00001c23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17:38:39, Info                  CSI    00001c24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17:38:39, Info                  CSI    00001c25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00001c26@2017/2/8:22:38:42.087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00001c27@2017/2/8:22:38:42.109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00001c28@2017/2/8:22:38:42.124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00001c29 Error - Overlap: Duplicate ownership for directory [l:42]"\??\C:\ProgramData\Microsoft\Windows\LfSvc" in component Microsoft-Windows-Geolocation-Service-Modern,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00001c2a@2017/2/8:22:38:42.196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00001c2b@2017/2/8:22:38:42.209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00001c2c [DIRSD OWNER WARNING] Directory [l:43 ml:44]"\??\C:\WINDOWS\diagnostics\system\HomeGroup" is not owned but specifies SDDL in component Microsoft-Windows-HomeGroupDiagnostic.Interop,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00001c2d Error - Overlap: Duplicate ownership for directory [l:43]"\??\C:\WINDOWS\diagnostics\system\HomeGroup" in component Microsoft-Windows-HomeGroupDiagnostic.Interop,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00001c2e@2017/2/8:22:38:42.276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00001c2f@2017/2/8:22:38:42.289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00001c30@2017/2/8:22:38:42.303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00001c31@2017/2/8:22:38:42.316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00001c32@2017/2/8:22:38:42.330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00001c33@2017/2/8:22:38:42.350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00001c34@2017/2/8:22:38:42.370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00001c35@2017/2/8:22:38:42.386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00001c36@2017/2/8:22:38:42.403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00001c37 [DIRSD OWNER WARNING] Directory [l:49 ml:50]"\??\C:\WINDOWS\System32\WindowsPowerShell\v1.0\en" is not owned but specifies SDDL in component Microsoft-Windows-GPowerShell-Exe.Resources,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00001c38@2017/2/8:22:38:42.558 CSIPERF - FileMapsCreated 142ms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00001c39 CSIPERF - FilePI Commit 142ms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00001c3a@2017/2/8:22:38:42.564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00001c3b@2017/2/8:22:38:42.580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00001c3c@2017/2/8:22:38:42.593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00001c3d@2017/2/8:22:38:42.607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00001c3e@2017/2/8:22:38:42.622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00001c3f@2017/2/8:22:38:42.635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00001c40@2017/2/8:22:38:42.648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00001c41@2017/2/8:22:38:42.665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00001c42@2017/2/8:22:38:42.678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00001c43@2017/2/8:22:38:42.692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00001c44@2017/2/8:22:38:42.709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00001c45@2017/2/8:22:38:42.723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00001c46@2017/2/8:22:38:42.737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00001c47@2017/2/8:22:38:42.750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00001c48 [DIRSD OWNER WARNING] Directory [l:35 ml:36]"\??\C:\WINDOWS\System32\GroupPolicy" is not owned but specifies SDDL in component Microsoft-Windows-GroupPolicy-Base,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00001c49 [DIRSD OWNER WARNING] Directory [l:40 ml:41]"\??\C:\WINDOWS\System32\GroupPolicyUsers" is not owned but specifies SDDL in component Microsoft-Windows-GroupPolicy-Base,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00001c4a@2017/2/8:22:38:42.911 CSIPERF - FileMapsCreated 129ms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00001c4b CSIPERF - FilePI Commit 131ms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00001c4c@2017/2/8:22:38:42.920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00001c4d@2017/2/8:22:38:42.933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00001c4e@2017/2/8:22:38:42.948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00001c4f@2017/2/8:22:38:42.961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17:38:42, Info                  CSI    00001c50@2017/2/8:22:38:42.975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00001c51@2017/2/8:22:38:43.04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00001c52@2017/2/8:22:38:43.017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00001c53@2017/2/8:22:38:43.031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00001c54@2017/2/8:22:38:43.045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00001c55@2017/2/8:22:38:43.061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00001c56@2017/2/8:22:38:43.074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00001c57@2017/2/8:22:38:43.087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00001c58@2017/2/8:22:38:43.100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00001c59@2017/2/8:22:38:43.112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00001c5a@2017/2/8:22:38:43.139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00001c5b [DIRSD OWNER WARNING] Directory [l:49 ml:50]"\??\C:\WINDOWS\diagnostics\system\HomeGroup\en-US" is not owned but specifies SDDL in component Microsoft-Windows-HomeGroupDiagnostic.Resources,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00001c5c@2017/2/8:22:38:43.177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00001c5d@2017/2/8:22:38:43.190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00001c5e@2017/2/8:22:38:43.203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00001c5f@2017/2/8:22:38:43.215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00001c60@2017/2/8:22:38:43.231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00001c61@2017/2/8:22:38:43.245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00001c62@2017/2/8:22:38:43.258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00001c63@2017/2/8:22:38:43.271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00001c64@2017/2/8:22:38:43.293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00001c65@2017/2/8:22:38:43.306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00001c66@2017/2/8:22:38:43.345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00001c67@2017/2/8:22:38:43.360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00001c68@2017/2/8:22:38:43.373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00001c69@2017/2/8:22:38:43.386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00001c6a@2017/2/8:22:38:43.410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00001c6b@2017/2/8:22:38:43.422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00001c6c@2017/2/8:22:38:43.435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00001c6d@2017/2/8:22:38:43.448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00001c6e@2017/2/8:22:38:43.462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00001c6f@2017/2/8:22:38:43.474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00001c70@2017/2/8:22:38:43.492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00001c71@2017/2/8:22:38:43.505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00001c72@2017/2/8:22:38:43.541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00001c73 [DIRSD OWNER WARNING] Directory [l:43 ml:44]"\??\C:\WINDOWS\diagnostics\system\HomeGroup" is not owned but specifies SDDL in component Microsoft-Windows-HomeGroupDiagnostic.NetListMgr.Interop,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00001c74@2017/2/8:22:38:43.569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00001c75@2017/2/8:22:38:43.592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00001c76@2017/2/8:22:38:43.604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00001c77@2017/2/8:22:38:43.617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00001c78@2017/2/8:22:38:43.630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00001c79@2017/2/8:22:38:43.642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00001c7a@2017/2/8:22:38:43.655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00001c7b@2017/2/8:22:38:43.695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00001c7c@2017/2/8:22:38:43.714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00001c7d@2017/2/8:22:38:43.727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00001c7e@2017/2/8:22:38:43.741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00001c7f@2017/2/8:22:38:43.755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00001c80@2017/2/8:22:38:43.767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00001c81@2017/2/8:22:38:43.835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00001c82@2017/2/8:22:38:43.850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00001c83@2017/2/8:22:38:43.868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00001c84@2017/2/8:22:38:43.882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00001c85@2017/2/8:22:38:43.895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00001c86@2017/2/8:22:38:43.908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00001c87@2017/2/8:22:38:43.921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00001c88@2017/2/8:22:38:43.934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17:38:43, Info                  CSI    00001c89 [DIRSD OWNER WARNING] Directory [l:58 ml:59]"\??\C:\WINDOWS\System32\WindowsPowerShell\v1.0\Modules\ISE" is not owned but specifies SDDL in component Microsoft-Windows-GPowerShell-Exe,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17:38:44, Info                  CSI    00001c8a@2017/2/8:22:38:44.094 CSIPERF - FileMapsCreated 132ms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17:38:44, Info                  CSI    00001c8b CSIPERF - FilePI Commit 132ms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17:38:44, Info                  CSI    00001c8c@2017/2/8:22:38:44.108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17:38:44, Info                  CSI    00001c8d@2017/2/8:22:38:44.136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17:38:44, Info                  CSI    00001c8e@2017/2/8:22:38:44.156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17:38:44, Info                  CSI    00001c8f@2017/2/8:22:38:44.177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17:38:44, Info                  CSI    00001c90@2017/2/8:22:38:44.192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17:38:44, Info                  CSI    00001c91@2017/2/8:22:38:44.205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17:38:44, Info                  CSI    00001c92@2017/2/8:22:38:44.218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17:38:44, Info                  CSI    00001c93@2017/2/8:22:38:44.232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17:38:44, Info                  CSI    00001c94@2017/2/8:22:38:44.245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17:38:44, Info                  CSI    00001c95@2017/2/8:22:38:44.259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17:38:44, Info                  CSI    00001c96@2017/2/8:22:38:44.272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17:38:44, Info                  CSI    00001c97@2017/2/8:22:38:44.284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17:38:44, Info                  CSI    00001c98@2017/2/8:22:38:44.299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17:38:44, Info                  CSI    00001c99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17:38:44, Info                  CSI    00001c9a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17:38:44, Info                  CSI    00001c9b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17:38:46, Info                  CSI    00001c9c@2017/2/8:22:38:46.748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17:38:46, Info                  CSI    00001c9d@2017/2/8:22:38:46.767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17:38:46, Info                  CSI    00001c9e@2017/2/8:22:38:46.784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17:38:46, Info                  CSI    00001c9f [DIRSD OWNER WARNING] Directory [l:42 ml:43]"\??\C:\WINDOWS\ImmersiveControlPanel\en-US" is not owned but specifies SDDL in component microsoft-windows-immersivecontrolpanel.appxmain.resources,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17:38:46, Info                  CSI    00001ca0@2017/2/8:22:38:46.960 CSIPERF - FileMapsCreated 160ms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17:38:46, Info                  CSI    00001ca1 CSIPERF - FilePI Commit 160ms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17:38:46, Info                  CSI    00001ca2@2017/2/8:22:38:46.975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00001ca3@2017/2/8:22:38:47.05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00001ca4@2017/2/8:22:38:47.028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00001ca5@2017/2/8:22:38:47.042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00001ca6@2017/2/8:22:38:47.061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00001ca7@2017/2/8:22:38:47.074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00001ca8 CSIPERF - FilePI Queue 159ms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00001ca9@2017/2/8:22:38:47.247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00001caa@2017/2/8:22:38:47.338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00001cab@2017/2/8:22:38:47.366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00001cac@2017/2/8:22:38:47.384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00001cad@2017/2/8:22:38:47.412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00001cae@2017/2/8:22:38:47.425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00001caf Error - Overlap: Duplicate ownership for directory [l:35]"\??\C:\WINDOWS\schemas\Provisioning" in component Microsoft-Windows-HotspotAuth,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00001cb0@2017/2/8:22:38:47.508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00001cb1@2017/2/8:22:38:47.538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00001cb2@2017/2/8:22:38:47.559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00001cb3@2017/2/8:22:38:47.576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00001cb4@2017/2/8:22:38:47.590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00001cb5@2017/2/8:22:38:47.602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00001cb6@2017/2/8:22:38:47.643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00001cb7@2017/2/8:22:38:47.658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00001cb8@2017/2/8:22:38:47.670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00001cb9@2017/2/8:22:38:47.684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00001cba@2017/2/8:22:38:47.697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00001cbb@2017/2/8:22:38:47.712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00001cbc@2017/2/8:22:38:47.724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00001cbd@2017/2/8:22:38:47.737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00001cbe@2017/2/8:22:38:47.753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00001cbf@2017/2/8:22:38:47.766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00001cc0@2017/2/8:22:38:47.779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00001cc1@2017/2/8:22:38:47.792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00001cc2@2017/2/8:22:38:47.809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00001cc3@2017/2/8:22:38:47.826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00001cc4@2017/2/8:22:38:47.839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00001cc5@2017/2/8:22:38:47.854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00001cc6@2017/2/8:22:38:47.867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00001cc7@2017/2/8:22:38:47.888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00001cc8@2017/2/8:22:38:47.901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00001cc9@2017/2/8:22:38:47.914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00001cca@2017/2/8:22:38:47.928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00001ccb@2017/2/8:22:38:47.941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00001ccc@2017/2/8:22:38:47.953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00001ccd@2017/2/8:22:38:47.966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17:38:47, Info                  CSI    00001cce@2017/2/8:22:38:47.987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00001ccf@2017/2/8:22:38:48.01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00001cd0@2017/2/8:22:38:48.015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00001cd1@2017/2/8:22:38:48.028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00001cd2@2017/2/8:22:38:48.041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00001cd3@2017/2/8:22:38:48.054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00001cd4@2017/2/8:22:38:48.067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00001cd5@2017/2/8:22:38:48.079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00001cd6@2017/2/8:22:38:48.094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00001cd7@2017/2/8:22:38:48.107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00001cd8@2017/2/8:22:38:48.120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00001cd9@2017/2/8:22:38:48.150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00001cda@2017/2/8:22:38:48.170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00001cdb@2017/2/8:22:38:48.183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00001cdc@2017/2/8:22:38:48.196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00001cdd@2017/2/8:22:38:48.211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00001cde@2017/2/8:22:38:48.223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00001cdf@2017/2/8:22:38:48.254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00001ce0@2017/2/8:22:38:48.268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00001ce1@2017/2/8:22:38:48.281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00001ce2@2017/2/8:22:38:48.293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00001ce3 [DIRSD OWNER WARNING] Directory [l:43 ml:44]"\??\C:\WINDOWS\diagnostics\system\HomeGroup" is not owned but specifies SDDL in component Microsoft-Windows-HomeGroupDiagnostic,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00001ce4 Error - Overlap: Duplicate ownership for directory [l:43]"\??\C:\WINDOWS\diagnostics\system\HomeGroup" in component Microsoft-Windows-HomeGroupDiagnostic,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00001ce5@2017/2/8:22:38:48.331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00001ce6@2017/2/8:22:38:48.345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00001ce7@2017/2/8:22:38:48.362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00001ce8@2017/2/8:22:38:48.379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00001ce9@2017/2/8:22:38:48.393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00001cea@2017/2/8:22:38:48.407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00001ceb@2017/2/8:22:38:48.420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00001cec@2017/2/8:22:38:48.433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00001ced@2017/2/8:22:38:48.445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00001cee@2017/2/8:22:38:48.460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00001cef@2017/2/8:22:38:48.473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00001cf0@2017/2/8:22:38:48.486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00001cf1@2017/2/8:22:38:48.500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00001cf2@2017/2/8:22:38:48.522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00001cf3@2017/2/8:22:38:48.536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00001cf4@2017/2/8:22:38:48.555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00001cf5@2017/2/8:22:38:48.567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00001cf6@2017/2/8:22:38:48.582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00001cf7@2017/2/8:22:38:48.596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00001cf8@2017/2/8:22:38:48.609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00001cf9@2017/2/8:22:38:48.629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00001cfa [DIRSD OWNER WARNING] Directory [l:29 ml:30]"\??\C:\WINDOWS\Logs\HomeGroup" is not owned but specifies SDDL in component Microsoft-Windows-HomeGroup-ProvSvc,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00001cfb@2017/2/8:22:38:48.686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00001cfc@2017/2/8:22:38:48.710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00001cfd@2017/2/8:22:38:48.723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00001cfe@2017/2/8:22:38:48.735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00001cff@2017/2/8:22:38:48.749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00001d00@2017/2/8:22:38:48.762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00001d01@2017/2/8:22:38:48.777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00001d02@2017/2/8:22:38:48.790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00001d03@2017/2/8:22:38:48.803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00001d04@2017/2/8:22:38:48.816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00001d05@2017/2/8:22:38:48.831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00001d06@2017/2/8:22:38:48.844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17:38:48, Info                  CSI    00001d07@2017/2/8:22:38:48.857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17:38:49, Info                  CSI    00001d08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17:38:49, Info                  CSI    00001d09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17:38:49, Info                  CSI    00001d0a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17:38:50, Info                  CSI    00001d0b@2017/2/8:22:38:50.899 CSIPERF - FileMapsCreated 108ms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17:38:50, Info                  CSI    00001d0c CSIPERF - FilePI Commit 109ms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17:38:50, Info                  CSI    00001d0d@2017/2/8:22:38:50.917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17:38:51, Info                  CSI    00001d0e Error - Overlap: Duplicate ownership for directory [l:29]"\??\C:\WINDOWS\System32\lt-LT" in component Microsoft-Windows-Installer-Engine.Resources, version 10.0.10586.0, arch amd64, culture [l:5]"lt-lt",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17:38:51, Info                  CSI    00001d0f@2017/2/8:22:38:51.030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17:38:51, Info                  CSI    00001d10@2017/2/8:22:38:51.068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17:38:51, Info                  CSI    00001d11@2017/2/8:22:38:51.182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17:38:51, Info                  CSI    00001d12 CSIPERF - FilePI Queue 130ms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17:38:51, Info                  CSI    00001d13@2017/2/8:22:38:51.336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17:38:51, Info                  CSI    00001d14@2017/2/8:22:38:51.363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17:38:51, Info                  CSI    00001d15@2017/2/8:22:38:51.383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17:38:51, Info                  CSI    00001d16@2017/2/8:22:38:51.497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17:38:51, Info                  CSI    00001d17@2017/2/8:22:38:51.511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17:38:51, Info                  CSI    00001d18@2017/2/8:22:38:51.524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17:38:51, Info                  CSI    00001d19 Error - Overlap: Duplicate ownership for directory [l:29]"\??\C:\WINDOWS\System32\fi-FI" in component Microsoft-Windows-Installer-Engine.Resources, version 10.0.10586.0, arch amd64, culture [l:5]"fi-fi",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17:38:51, Info                  CSI    00001d1a@2017/2/8:22:38:51.635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17:38:51, Info                  CSI    00001d1b Error - Overlap: Duplicate ownership for directory [l:29]"\??\C:\WINDOWS\System32\fr-FR" in component Microsoft-Windows-Installer-Engine.Resources, version 10.0.10586.0, arch amd64, culture [l:5]"fr-fr",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17:38:51, Info                  CSI    00001d1c@2017/2/8:22:38:51.750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17:38:51, Info                  CSI    00001d1d@2017/2/8:22:38:51.763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17:38:51, Info                  CSI    00001d1e Error - Overlap: Duplicate ownership for directory [l:29]"\??\C:\WINDOWS\System32\ja-JP" in component Microsoft-Windows-Installer-Engine.Resources, version 10.0.10586.0, arch amd64, culture [l:5]"ja-jp",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17:38:51, Info                  CSI    00001d1f@2017/2/8:22:38:51.874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17:38:51, Info                  CSI    00001d20@2017/2/8:22:38:51.887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17:38:51, Info                  CSI    00001d21@2017/2/8:22:38:51.900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17:38:51, Info                  CSI    00001d22@2017/2/8:22:38:51.913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17:38:51, Info                  CSI    00001d23@2017/2/8:22:38:51.928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17:38:51, Info                  CSI    00001d24@2017/2/8:22:38:51.941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17:38:52, Info                  CSI    00001d25 Error - Overlap: Duplicate ownership for directory [l:29]"\??\C:\WINDOWS\System32\hr-HR" in component Microsoft-Windows-Installer-Engine.Resources, version 10.0.10586.0, arch amd64, culture [l:5]"hr-hr",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17:38:52, Info                  CSI    00001d26@2017/2/8:22:38:52.053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17:38:52, Info                  CSI    00001d27@2017/2/8:22:38:52.165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17:38:52, Info                  CSI    00001d28@2017/2/8:22:38:52.280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17:38:52, Info                  CSI    00001d29@2017/2/8:22:38:52.295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17:38:52, Info                  CSI    00001d2a@2017/2/8:22:38:52.309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17:38:52, Info                  CSI    00001d2b@2017/2/8:22:38:52.322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17:38:52, Info                  CSI    00001d2c Error - Overlap: Duplicate ownership for directory [l:29]"\??\C:\WINDOWS\System32\bg-BG" in component Microsoft-Windows-Installer-Engine.Resources, version 10.0.10586.0, arch amd64, culture [l:5]"bg-bg",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17:38:52, Info                  CSI    00001d2d@2017/2/8:22:38:52.434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17:38:52, Info                  CSI    00001d2e@2017/2/8:22:38:52.448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17:38:52, Info                  CSI    00001d2f Error - Overlap: Duplicate ownership for directory [l:29]"\??\C:\WINDOWS\System32\cs-CZ" in component Microsoft-Windows-Installer-Engine.Resources, version 10.0.10586.0, arch amd64, culture [l:5]"cs-cz",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17:38:52, Info                  CSI    00001d30@2017/2/8:22:38:52.560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17:38:52, Info                  CSI    00001d31@2017/2/8:22:38:52.573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17:38:52, Info                  CSI    00001d32@2017/2/8:22:38:52.589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17:38:52, Info                  CSI    00001d33@2017/2/8:22:38:52.602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17:38:52, Info                  CSI    00001d34@2017/2/8:22:38:52.615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17:38:52, Info                  CSI    00001d35@2017/2/8:22:38:52.699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17:38:52, Info                  CSI    00001d36@2017/2/8:22:38:52.712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17:38:52, Info                  CSI    00001d37@2017/2/8:22:38:52.725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17:38:52, Info                  CSI    00001d38@2017/2/8:22:38:52.739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17:38:52, Info                  CSI    00001d39@2017/2/8:22:38:52.755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17:38:52, Info                  CSI    00001d3a@2017/2/8:22:38:52.785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17:38:52, Info                  CSI    00001d3b@2017/2/8:22:38:52.811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17:38:52, Info                  CSI    00001d3c@2017/2/8:22:38:52.824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17:38:52, Info                  CSI    00001d3d@2017/2/8:22:38:52.837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17:38:52, Info                  CSI    00001d3e Error - Overlap: Duplicate ownership for directory [l:29]"\??\C:\WINDOWS\System32\he-IL" in component Microsoft-Windows-Installer-Engine.Resources, version 10.0.10586.0, arch amd64, culture [l:5]"he-il",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17:38:52, Info                  CSI    00001d3f@2017/2/8:22:38:52.948 CSIPERF - FileMapsCreated 101ms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17:38:52, Info                  CSI    00001d40 CSIPERF - FilePI Commit 101ms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17:38:52, Info                  CSI    00001d41@2017/2/8:22:38:52.954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17:38:52, Info                  CSI    00001d42@2017/2/8:22:38:52.967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17:38:52, Info                  CSI    00001d43@2017/2/8:22:38:52.979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17:38:53, Info                  CSI    00001d44@2017/2/8:22:38:53.091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17:38:53, Info                  CSI    00001d45@2017/2/8:22:38:53.116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17:38:53, Info                  CSI    00001d46@2017/2/8:22:38:53.128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17:38:53, Info                  CSI    00001d47 Error - Overlap: Duplicate ownership for directory [l:29]"\??\C:\WINDOWS\System32\en-US" in component Microsoft-Windows-Installer-Engine.Resources,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17:38:53, Info                  CSI    00001d48@2017/2/8:22:38:53.280 CSIPERF - FileMapsCreated 143ms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17:38:53, Info                  CSI    00001d49 CSIPERF - FilePI Commit 143ms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17:38:53, Info                  CSI    00001d4a@2017/2/8:22:38:53.286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17:38:53, Info                  CSI    00001d4b@2017/2/8:22:38:53.399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17:38:53, Info                  CSI    00001d4c@2017/2/8:22:38:53.411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17:38:53, Info                  CSI    00001d4d@2017/2/8:22:38:53.424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17:38:53, Info                  CSI    00001d4e@2017/2/8:22:38:53.438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17:38:53, Info                  CSI    00001d4f@2017/2/8:22:38:53.450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17:38:53, Info                  CSI    00001d50@2017/2/8:22:38:53.464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17:38:53, Info                  CSI    00001d51@2017/2/8:22:38:53.477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17:38:53, Info                  CSI    00001d52@2017/2/8:22:38:53.491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17:38:53, Info                  CSI    00001d53@2017/2/8:22:38:53.504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17:38:53, Info                  CSI    00001d54@2017/2/8:22:38:53.518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17:38:53, Info                  CSI    00001d55@2017/2/8:22:38:53.629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17:38:53, Info                  CSI    00001d56@2017/2/8:22:38:53.642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17:38:53, Info                  CSI    00001d57@2017/2/8:22:38:53.658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17:38:53, Info                  CSI    00001d58@2017/2/8:22:38:53.672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17:38:53, Info                  CSI    00001d59@2017/2/8:22:38:53.685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17:38:53, Info                  CSI    00001d5a@2017/2/8:22:38:53.699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17:38:53, Info                  CSI    00001d5b@2017/2/8:22:38:53.712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17:38:53, Info                  CSI    00001d5c@2017/2/8:22:38:53.725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17:38:53, Info                  CSI    00001d5d@2017/2/8:22:38:53.738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17:38:53, Info                  CSI    00001d5e@2017/2/8:22:38:53.754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17:38:53, Info                  CSI    00001d5f@2017/2/8:22:38:53.766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17:38:53, Info                  CSI    00001d60@2017/2/8:22:38:53.781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17:38:53, Info                  CSI    00001d61@2017/2/8:22:38:53.794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17:38:53, Info                  CSI    00001d62@2017/2/8:22:38:53.807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17:38:53, Info                  CSI    00001d63 Error - Overlap: Duplicate ownership for directory [l:29]"\??\C:\WINDOWS\System32\ko-KR" in component Microsoft-Windows-Installer-Engine.Resources, version 10.0.10586.0, arch amd64, culture [l:5]"ko-kr",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17:38:53, Info                  CSI    00001d64@2017/2/8:22:38:53.919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17:38:53, Info                  CSI    00001d65@2017/2/8:22:38:53.933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17:38:53, Info                  CSI    00001d66@2017/2/8:22:38:53.946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17:38:54, Info                  CSI    00001d67@2017/2/8:22:38:54.058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17:38:54, Info                  CSI    00001d68@2017/2/8:22:38:54.071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17:38:54, Info                  CSI    00001d69@2017/2/8:22:38:54.085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17:38:54, Info                  CSI    00001d6a@2017/2/8:22:38:54.099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17:38:54, Info                  CSI    00001d6b@2017/2/8:22:38:54.113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17:38:54, Info                  CSI    00001d6c@2017/2/8:22:38:54.126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17:38:54, Info                  CSI    00001d6d@2017/2/8:22:38:54.142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17:38:54, Info                  CSI    00001d6e@2017/2/8:22:38:54.157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17:38:54, Info                  CSI    00001d6f@2017/2/8:22:38:54.171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17:38:54, Info                  CSI    00001d70@2017/2/8:22:38:54.286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17:38:54, Info                  CSI    00001d71@2017/2/8:22:38:54.299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17:38:54, Info                  CSI    00001d72@2017/2/8:22:38:54.313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17:38:54, Info                  CSI    00001d73@2017/2/8:22:38:54.325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17:38:54, Info                  CSI    00001d74@2017/2/8:22:38:54.341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17:38:54, Info                  CSI    00001d75@2017/2/8:22:38:54.451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17:38:54, Info                  CSI    00001d76@2017/2/8:22:38:54.465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17:38:54, Info                  CSI    00001d77@2017/2/8:22:38:54.478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17:38:54, Info                  CSI    00001d78@2017/2/8:22:38:54.490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17:38:54, Info                  CSI    00001d79@2017/2/8:22:38:54.514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17:38:54, Info                  CSI    00001d7a@2017/2/8:22:38:54.528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17:38:54, Info                  CSI    00001d7b@2017/2/8:22:38:54.542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17:38:54, Info                  CSI    00001d7c@2017/2/8:22:38:54.554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17:38:54, Info                  CSI    00001d7d@2017/2/8:22:38:54.567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17:38:54, Info                  CSI    00001d7e@2017/2/8:22:38:54.581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17:38:54, Info                  CSI    00001d7f@2017/2/8:22:38:54.593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17:38:54, Info                  CSI    00001d80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17:38:54, Info                  CSI    00001d81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17:38:54, Info                  CSI    00001d82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17:38:57, Info                  CSI    00001d83@2017/2/8:22:38:57.303 CSIPERF - FileMapsCreated 113ms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17:38:57, Info                  CSI    00001d84 CSIPERF - FilePI Commit 113ms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17:38:57, Info                  CSI    00001d85@2017/2/8:22:38:57.321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17:38:57, Info                  CSI    00001d86 Error - Overlap: Duplicate ownership for directory [l:29]"\??\C:\WINDOWS\System32\tr-TR" in component Microsoft-Windows-Installer-Engine.Resources, version 10.0.10586.0, arch amd64, culture [l:5]"tr-tr",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17:38:57, Info                  CSI    00001d87@2017/2/8:22:38:57.434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17:38:57, Info                  CSI    00001d88@2017/2/8:22:38:57.546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17:38:57, Info                  CSI    00001d89@2017/2/8:22:38:57.559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17:38:57, Info                  CSI    00001d8a@2017/2/8:22:38:57.572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17:38:57, Info                  CSI    00001d8b@2017/2/8:22:38:57.585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17:38:57, Info                  CSI    00001d8c@2017/2/8:22:38:57.598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17:38:57, Info                  CSI    00001d8d@2017/2/8:22:38:57.611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17:38:57, Info                  CSI    00001d8e@2017/2/8:22:38:57.625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17:38:57, Info                  CSI    00001d8f@2017/2/8:22:38:57.639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17:38:57, Info                  CSI    00001d90 Error - Overlap: Duplicate ownership for directory [l:29]"\??\C:\WINDOWS\System32\nl-NL" in component Microsoft-Windows-Installer-Engine.Resources, version 10.0.10586.0, arch amd64, culture [l:5]"nl-nl",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17:38:57, Info                  CSI    00001d91@2017/2/8:22:38:57.752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17:38:57, Info                  CSI    00001d92 Error - Overlap: Duplicate ownership for directory [l:41]"\??\C:\WINDOWS\System32\IME\IMETC\Applets" in component Microsoft-Windows-IME-Traditional-Chinese-IMEPadApplet,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17:38:57, Info                  CSI    00001d93@2017/2/8:22:38:57.933 CSIPERF - FileMapsCreated 164ms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17:38:57, Info                  CSI    00001d94 CSIPERF - FilePI Commit 165ms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17:38:57, Info                  CSI    00001d95@2017/2/8:22:38:57.948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17:38:58, Info                  CSI    00001d96@2017/2/8:22:38:58.076 CSIPERF - FileMapsCreated 105ms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17:38:58, Info                  CSI    00001d97 CSIPERF - FilePI Commit 105ms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17:38:58, Info                  CSI    00001d98@2017/2/8:22:38:58.083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17:38:58, Info                  CSI    00001d99 Error - Overlap: Duplicate ownership for directory [l:29]"\??\C:\WINDOWS\System32\pl-PL" in component Microsoft-Windows-Installer-Engine.Resources, version 10.0.10586.0, arch amd64, culture [l:5]"pl-pl",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17:38:58, Info                  CSI    00001d9a@2017/2/8:22:38:58.195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17:38:58, Info                  CSI    00001d9b Error - Overlap: Duplicate ownership for directory [l:29]"\??\C:\WINDOWS\System32\pt-PT" in component Microsoft-Windows-Installer-Engine.Resources, version 10.0.10586.0, arch amd64, culture [l:5]"pt-pt",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17:38:58, Info                  CSI    00001d9c@2017/2/8:22:38:58.306 CSIPERF - FileMapsCreated 101ms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17:38:58, Info                  CSI    00001d9d CSIPERF - FilePI Commit 101ms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17:38:58, Info                  CSI    00001d9e@2017/2/8:22:38:58.312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17:38:58, Info                  CSI    00001d9f@2017/2/8:22:38:58.424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17:38:58, Info                  CSI    00001da0@2017/2/8:22:38:58.438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17:38:58, Info                  CSI    00001da1@2017/2/8:22:38:58.452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17:38:58, Info                  CSI    00001da2@2017/2/8:22:38:58.469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17:38:58, Info                  CSI    00001da3@2017/2/8:22:38:58.483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17:38:58, Info                  CSI    00001da4@2017/2/8:22:38:58.496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17:38:58, Info                  CSI    00001da5@2017/2/8:22:38:58.511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17:38:58, Info                  CSI    00001da6@2017/2/8:22:38:58.624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17:38:58, Info                  CSI    00001da7@2017/2/8:22:38:58.636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17:38:58, Info                  CSI    00001da8@2017/2/8:22:38:58.649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17:38:58, Info                  CSI    00001da9@2017/2/8:22:38:58.776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17:38:58, Info                  CSI    00001daa@2017/2/8:22:38:58.790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17:38:58, Info                  CSI    00001dab@2017/2/8:22:38:58.804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17:38:58, Info                  CSI    00001dac@2017/2/8:22:38:58.817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17:38:58, Info                  CSI    00001dad@2017/2/8:22:38:58.831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17:38:58, Info                  CSI    00001dae@2017/2/8:22:38:58.845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17:38:58, Info                  CSI    00001daf@2017/2/8:22:38:58.858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17:38:58, Info                  CSI    00001db0@2017/2/8:22:38:58.874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17:38:58, Info                  CSI    00001db1@2017/2/8:22:38:58.987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17:38:59, Info                  CSI    00001db2@2017/2/8:22:38:59.099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17:38:59, Info                  CSI    00001db3@2017/2/8:22:38:59.213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17:38:59, Info                  CSI    00001db4@2017/2/8:22:38:59.230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17:38:59, Info                  CSI    00001db5@2017/2/8:22:38:59.243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17:38:59, Info                  CSI    00001db6@2017/2/8:22:38:59.256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17:38:59, Info                  CSI    00001db7@2017/2/8:22:38:59.269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17:38:59, Info                  CSI    00001db8@2017/2/8:22:38:59.303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17:38:59, Info                  CSI    00001db9@2017/2/8:22:38:59.316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17:38:59, Info                  CSI    00001dba@2017/2/8:22:38:59.329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17:38:59, Info                  CSI    00001dbb@2017/2/8:22:38:59.342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17:38:59, Info                  CSI    00001dbc@2017/2/8:22:38:59.356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17:38:59, Info                  CSI    00001dbd@2017/2/8:22:38:59.469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17:38:59, Info                  CSI    00001dbe@2017/2/8:22:38:59.488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17:38:59, Info                  CSI    00001dbf@2017/2/8:22:38:59.503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17:38:59, Info                  CSI    00001dc0@2017/2/8:22:38:59.517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17:38:59, Info                  CSI    00001dc1 Error - Overlap: Duplicate ownership for directory [l:29]"\??\C:\WINDOWS\System32\nb-NO" in component Microsoft-Windows-Installer-Engine.Resources, version 10.0.10586.0, arch amd64, culture [l:5]"nb-no",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17:38:59, Info                  CSI    00001dc2@2017/2/8:22:38:59.628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17:38:59, Info                  CSI    00001dc3@2017/2/8:22:38:59.642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17:38:59, Info                  CSI    00001dc4@2017/2/8:22:38:59.655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17:38:59, Info                  CSI    00001dc5 Error - Overlap: Duplicate ownership for directory [l:29]"\??\C:\WINDOWS\System32\sl-SI" in component Microsoft-Windows-Installer-Engine.Resources, version 10.0.10586.0, arch amd64, culture [l:5]"sl-si",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17:38:59, Info                  CSI    00001dc6@2017/2/8:22:38:59.766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17:38:59, Info                  CSI    00001dc7@2017/2/8:22:38:59.781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17:38:59, Info                  CSI    00001dc8@2017/2/8:22:38:59.795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17:38:59, Info                  CSI    00001dc9@2017/2/8:22:38:59.808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17:38:59, Info                  CSI    00001dca@2017/2/8:22:38:59.821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17:38:59, Info                  CSI    00001dcb@2017/2/8:22:38:59.834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17:38:59, Info                  CSI    00001dcc@2017/2/8:22:38:59.848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17:38:59, Info                  CSI    00001dcd@2017/2/8:22:38:59.861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17:38:59, Info                  CSI    00001dce@2017/2/8:22:38:59.878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17:38:59, Info                  CSI    00001dcf@2017/2/8:22:38:59.891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00001dd0@2017/2/8:22:39:00.015 CSIPERF - FileMapsCreated 113ms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00001dd1 CSIPERF - FilePI Commit 114ms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00001dd2@2017/2/8:22:39:00.023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00001dd3@2017/2/8:22:39:00.037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00001dd4@2017/2/8:22:39:00.051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00001dd5@2017/2/8:22:39:00.071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00001dd6@2017/2/8:22:39:00.092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00001dd7@2017/2/8:22:39:00.107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00001dd8@2017/2/8:22:39:00.121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00001dd9@2017/2/8:22:39:00.134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00001dda@2017/2/8:22:39:00.148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00001ddb@2017/2/8:22:39:00.162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00001ddc@2017/2/8:22:39:00.175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00001ddd@2017/2/8:22:39:00.235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00001dde@2017/2/8:22:39:00.249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00001ddf@2017/2/8:22:39:00.283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00001de0@2017/2/8:22:39:00.297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00001de1 [DIRSD OWNER WARNING] Directory [l:60 ml:61]"\??\C:\WINDOWS\System32\WindowsPowerShell\v1.0\Modules\iSCSI" is not owned but specifies SDDL in component Microsoft-Windows-iSCSI_Initiator_Service,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00001de2@2017/2/8:22:39:00.468 CSIPERF - FileMapsCreated 131ms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00001de3 CSIPERF - FilePI Commit 131ms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00001de4@2017/2/8:22:39:00.474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00001de5@2017/2/8:22:39:00.488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00001de6@2017/2/8:22:39:00.501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00001de7@2017/2/8:22:39:00.516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00001de8@2017/2/8:22:39:00.529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00001de9@2017/2/8:22:39:00.543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00001dea@2017/2/8:22:39:00.557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00001deb@2017/2/8:22:39:00.570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00001dec@2017/2/8:22:39:00.583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00001ded@2017/2/8:22:39:00.596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00001dee@2017/2/8:22:39:00.609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00001def [DIRSD OWNER WARNING] Directory [l:50 ml:51]"\??\C:\WINDOWS\diagnostics\system\IESecurity\en-US" is not owned but specifies SDDL in component Microsoft-Windows-IESecurityDiagnostic.Resources,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00001df0@2017/2/8:22:39:00.665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00001df1@2017/2/8:22:39:00.678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00001df2 [DIRSD OWNER WARNING] Directory [l:51 ml:52]"\??\C:\WINDOWS\diagnostics\system\IEBrowseWeb\en-US" is not owned but specifies SDDL in component Microsoft-Windows-IEBrowseWebDiagnostic.Resources,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00001df3@2017/2/8:22:39:00.771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00001df4@2017/2/8:22:39:00.805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00001df5@2017/2/8:22:39:00.824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00001df6@2017/2/8:22:39:00.838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00001df7@2017/2/8:22:39:00.851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00001df8@2017/2/8:22:39:00.865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00001df9@2017/2/8:22:39:00.878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00001dfa@2017/2/8:22:39:00.892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17:39:00, Info                  CSI    00001dfb Error - Overlap: Duplicate ownership for directory [l:29]"\??\C:\WINDOWS\System32\ru-RU" in component Microsoft-Windows-Installer-Engine.Resources, version 10.0.10586.0, arch amd64, culture [l:5]"ru-ru",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17:39:01, Info                  CSI    00001dfc@2017/2/8:22:39:01.04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17:39:01, Info                  CSI    00001dfd@2017/2/8:22:39:01.117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17:39:01, Info                  CSI    00001dfe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17:39:01, Info                  CSI    00001dff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17:39:01, Info                  CSI    00001e00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00001e01@2017/2/8:22:39:03.055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00001e02@2017/2/8:22:39:03.069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00001e03@2017/2/8:22:39:03.083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00001e04@2017/2/8:22:39:03.097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00001e05@2017/2/8:22:39:03.111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00001e06@2017/2/8:22:39:03.124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00001e07@2017/2/8:22:39:03.138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00001e08@2017/2/8:22:39:03.151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00001e09@2017/2/8:22:39:03.165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00001e0a@2017/2/8:22:39:03.179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00001e0b@2017/2/8:22:39:03.192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00001e0c@2017/2/8:22:39:03.205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00001e0d@2017/2/8:22:39:03.218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00001e0e@2017/2/8:22:39:03.232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00001e0f@2017/2/8:22:39:03.246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00001e10@2017/2/8:22:39:03.260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00001e11@2017/2/8:22:39:03.274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00001e12@2017/2/8:22:39:03.287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00001e13@2017/2/8:22:39:03.300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00001e14@2017/2/8:22:39:03.313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00001e15@2017/2/8:22:39:03.328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00001e16@2017/2/8:22:39:03.343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00001e17@2017/2/8:22:39:03.356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00001e18@2017/2/8:22:39:03.369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00001e19@2017/2/8:22:39:03.382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00001e1a@2017/2/8:22:39:03.395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00001e1b@2017/2/8:22:39:03.408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00001e1c@2017/2/8:22:39:03.421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00001e1d@2017/2/8:22:39:03.435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00001e1e@2017/2/8:22:39:03.448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00001e1f@2017/2/8:22:39:03.462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00001e20@2017/2/8:22:39:03.475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00001e21@2017/2/8:22:39:03.488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00001e22@2017/2/8:22:39:03.501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00001e23@2017/2/8:22:39:03.515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00001e24@2017/2/8:22:39:03.528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00001e25@2017/2/8:22:39:03.542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00001e26@2017/2/8:22:39:03.556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00001e27@2017/2/8:22:39:03.568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00001e28@2017/2/8:22:39:03.582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00001e29@2017/2/8:22:39:03.595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00001e2a@2017/2/8:22:39:03.608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00001e2b@2017/2/8:22:39:03.622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00001e2c@2017/2/8:22:39:03.635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00001e2d@2017/2/8:22:39:03.648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00001e2e@2017/2/8:22:39:03.661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00001e2f@2017/2/8:22:39:03.674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00001e30@2017/2/8:22:39:03.689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00001e31@2017/2/8:22:39:03.702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00001e32@2017/2/8:22:39:03.716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00001e33@2017/2/8:22:39:03.729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00001e34@2017/2/8:22:39:03.742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00001e35@2017/2/8:22:39:03.756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00001e36@2017/2/8:22:39:03.769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00001e37@2017/2/8:22:39:03.782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00001e38@2017/2/8:22:39:03.796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00001e39@2017/2/8:22:39:03.810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00001e3a@2017/2/8:22:39:03.822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00001e3b@2017/2/8:22:39:03.836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00001e3c@2017/2/8:22:39:03.850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00001e3d@2017/2/8:22:39:03.862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00001e3e@2017/2/8:22:39:03.876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00001e3f@2017/2/8:22:39:03.889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00001e40@2017/2/8:22:39:03.902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00001e41@2017/2/8:22:39:03.915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00001e42@2017/2/8:22:39:03.929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00001e43@2017/2/8:22:39:03.941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00001e44@2017/2/8:22:39:03.954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00001e45@2017/2/8:22:39:03.967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00001e46@2017/2/8:22:39:03.981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17:39:03, Info                  CSI    00001e47@2017/2/8:22:39:03.994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17:39:04, Info                  CSI    00001e48@2017/2/8:22:39:04.07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17:39:04, Info                  CSI    00001e49@2017/2/8:22:39:04.020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17:39:04, Info                  CSI    00001e4a@2017/2/8:22:39:04.033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17:39:04, Info                  CSI    00001e4b@2017/2/8:22:39:04.047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17:39:04, Info                  CSI    00001e4c@2017/2/8:22:39:04.060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17:39:04, Info                  CSI    00001e4d@2017/2/8:22:39:04.074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17:39:04, Info                  CSI    00001e4e@2017/2/8:22:39:04.088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17:39:04, Info                  CSI    00001e4f@2017/2/8:22:39:04.101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17:39:04, Info                  CSI    00001e50@2017/2/8:22:39:04.114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17:39:04, Info                  CSI    00001e51@2017/2/8:22:39:04.128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17:39:04, Info                  CSI    00001e52@2017/2/8:22:39:04.141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17:39:04, Info                  CSI    00001e53@2017/2/8:22:39:04.154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17:39:04, Info                  CSI    00001e54@2017/2/8:22:39:04.166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17:39:04, Info                  CSI    00001e55@2017/2/8:22:39:04.179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17:39:04, Info                  CSI    00001e56@2017/2/8:22:39:04.192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17:39:04, Info                  CSI    00001e57@2017/2/8:22:39:04.206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17:39:04, Info                  CSI    00001e58@2017/2/8:22:39:04.219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17:39:04, Info                  CSI    00001e59@2017/2/8:22:39:04.232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17:39:04, Info                  CSI    00001e5a@2017/2/8:22:39:04.246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17:39:04, Info                  CSI    00001e5b@2017/2/8:22:39:04.260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17:39:04, Info                  CSI    00001e5c@2017/2/8:22:39:04.274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17:39:04, Info                  CSI    00001e5d@2017/2/8:22:39:04.289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17:39:04, Info                  CSI    00001e5e@2017/2/8:22:39:04.302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17:39:04, Info                  CSI    00001e5f@2017/2/8:22:39:04.315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17:39:04, Info                  CSI    00001e60@2017/2/8:22:39:04.329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17:39:04, Info                  CSI    00001e61@2017/2/8:22:39:04.343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17:39:04, Info                  CSI    00001e62@2017/2/8:22:39:04.356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17:39:04, Info                  CSI    00001e63@2017/2/8:22:39:04.369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17:39:04, Info                  CSI    00001e64@2017/2/8:22:39:04.383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17:39:04, Info                  CSI    00001e65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17:39:04, Info                  CSI    00001e66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17:39:04, Info                  CSI    00001e67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17:39:06, Info                  CSI    00001e68@2017/2/8:22:39:06.557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17:39:06, Info                  CSI    00001e69@2017/2/8:22:39:06.572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17:39:06, Info                  CSI    00001e6a@2017/2/8:22:39:06.584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17:39:06, Info                  CSI    00001e6b@2017/2/8:22:39:06.598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17:39:06, Info                  CSI    00001e6c@2017/2/8:22:39:06.624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17:39:06, Info                  CSI    00001e6d@2017/2/8:22:39:06.637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17:39:06, Info                  CSI    00001e6e@2017/2/8:22:39:06.651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17:39:06, Info                  CSI    00001e6f@2017/2/8:22:39:06.664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17:39:06, Info                  CSI    00001e70@2017/2/8:22:39:06.678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17:39:06, Info                  CSI    00001e71@2017/2/8:22:39:06.692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17:39:06, Info                  CSI    00001e72@2017/2/8:22:39:06.706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17:39:06, Info                  CSI    00001e73@2017/2/8:22:39:06.719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17:39:06, Info                  CSI    00001e74@2017/2/8:22:39:06.733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17:39:06, Info                  CSI    00001e75@2017/2/8:22:39:06.748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17:39:06, Info                  CSI    00001e76@2017/2/8:22:39:06.762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17:39:06, Info                  CSI    00001e77@2017/2/8:22:39:06.775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17:39:06, Info                  CSI    00001e78@2017/2/8:22:39:06.789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17:39:06, Info                  CSI    00001e79@2017/2/8:22:39:06.803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17:39:06, Info                  CSI    00001e7a@2017/2/8:22:39:06.816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17:39:06, Info                  CSI    00001e7b@2017/2/8:22:39:06.829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17:39:06, Info                  CSI    00001e7c@2017/2/8:22:39:06.842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17:39:06, Info                  CSI    00001e7d@2017/2/8:22:39:06.856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17:39:06, Info                  CSI    00001e7e@2017/2/8:22:39:06.869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17:39:06, Info                  CSI    00001e7f@2017/2/8:22:39:06.882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17:39:06, Info                  CSI    00001e80@2017/2/8:22:39:06.897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17:39:06, Info                  CSI    00001e81@2017/2/8:22:39:06.910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17:39:06, Info                  CSI    00001e82@2017/2/8:22:39:06.924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17:39:06, Info                  CSI    00001e83@2017/2/8:22:39:06.937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17:39:06, Info                  CSI    00001e84@2017/2/8:22:39:06.951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17:39:06, Info                  CSI    00001e85@2017/2/8:22:39:06.964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17:39:06, Info                  CSI    00001e86@2017/2/8:22:39:06.976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17:39:06, Info                  CSI    00001e87@2017/2/8:22:39:06.999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00001e88@2017/2/8:22:39:07.179 CSIPERF - FileMapsCreated 169ms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00001e89 CSIPERF - FilePI Commit 187ms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00001e8a@2017/2/8:22:39:07.204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00001e8b@2017/2/8:22:39:07.218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00001e8c@2017/2/8:22:39:07.232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00001e8d@2017/2/8:22:39:07.245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00001e8e@2017/2/8:22:39:07.259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00001e8f@2017/2/8:22:39:07.273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00001e90@2017/2/8:22:39:07.287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00001e91@2017/2/8:22:39:07.301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00001e92@2017/2/8:22:39:07.314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00001e93@2017/2/8:22:39:07.327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00001e94@2017/2/8:22:39:07.341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00001e95@2017/2/8:22:39:07.354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00001e96@2017/2/8:22:39:07.368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00001e97@2017/2/8:22:39:07.547 CSIPERF - FileMapsCreated 166ms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00001e98 CSIPERF - FilePI Commit 166ms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00001e99@2017/2/8:22:39:07.553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00001e9a@2017/2/8:22:39:07.566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00001e9b@2017/2/8:22:39:07.579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00001e9c@2017/2/8:22:39:07.593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00001e9d@2017/2/8:22:39:07.606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00001e9e@2017/2/8:22:39:07.619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00001e9f@2017/2/8:22:39:07.633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00001ea0@2017/2/8:22:39:07.646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00001ea1@2017/2/8:22:39:07.658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00001ea2@2017/2/8:22:39:07.674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00001ea3@2017/2/8:22:39:07.695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00001ea4@2017/2/8:22:39:07.709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00001ea5@2017/2/8:22:39:07.722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00001ea6@2017/2/8:22:39:07.736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00001ea7@2017/2/8:22:39:07.749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00001ea8@2017/2/8:22:39:07.762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00001ea9@2017/2/8:22:39:07.776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00001eaa@2017/2/8:22:39:07.790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00001eab@2017/2/8:22:39:07.803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00001eac@2017/2/8:22:39:07.817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00001ead@2017/2/8:22:39:07.829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00001eae@2017/2/8:22:39:07.843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00001eaf@2017/2/8:22:39:07.857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00001eb0@2017/2/8:22:39:07.886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00001eb1@2017/2/8:22:39:07.900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00001eb2@2017/2/8:22:39:07.914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00001eb3@2017/2/8:22:39:07.927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00001eb4@2017/2/8:22:39:07.941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00001eb5@2017/2/8:22:39:07.955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00001eb6@2017/2/8:22:39:07.968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00001eb7@2017/2/8:22:39:07.981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17:39:07, Info                  CSI    00001eb8@2017/2/8:22:39:07.994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17:39:08, Info                  CSI    00001eb9@2017/2/8:22:39:08.08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17:39:08, Info                  CSI    00001eba@2017/2/8:22:39:08.021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17:39:08, Info                  CSI    00001ebb@2017/2/8:22:39:08.035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17:39:08, Info                  CSI    00001ebc@2017/2/8:22:39:08.048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17:39:08, Info                  CSI    00001ebd@2017/2/8:22:39:08.062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17:39:08, Info                  CSI    00001ebe@2017/2/8:22:39:08.074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17:39:08, Info                  CSI    00001ebf@2017/2/8:22:39:08.088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17:39:08, Info                  CSI    00001ec0@2017/2/8:22:39:08.101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17:39:08, Info                  CSI    00001ec1@2017/2/8:22:39:08.115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17:39:08, Info                  CSI    00001ec2@2017/2/8:22:39:08.128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17:39:08, Info                  CSI    00001ec3@2017/2/8:22:39:08.141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17:39:08, Info                  CSI    00001ec4@2017/2/8:22:39:08.155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17:39:08, Info                  CSI    00001ec5@2017/2/8:22:39:08.168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17:39:08, Info                  CSI    00001ec6@2017/2/8:22:39:08.182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17:39:08, Info                  CSI    00001ec7@2017/2/8:22:39:08.196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17:39:08, Info                  CSI    00001ec8@2017/2/8:22:39:08.209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17:39:08, Info                  CSI    00001ec9@2017/2/8:22:39:08.223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17:39:08, Info                  CSI    00001eca@2017/2/8:22:39:08.237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17:39:08, Info                  CSI    00001ecb@2017/2/8:22:39:08.250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17:39:08, Info                  CSI    00001ecc@2017/2/8:22:39:08.264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17:39:08, Info                  CSI    00001ecd@2017/2/8:22:39:08.277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17:39:08, Info                  CSI    00001ece@2017/2/8:22:39:08.291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17:39:08, Info                  CSI    00001ecf@2017/2/8:22:39:08.303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17:39:08, Info                  CSI    00001ed0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17:39:08, Info                  CSI    00001ed1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17:39:08, Info                  CSI    00001ed2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17:39:12, Info                  CSI    00001ed3@2017/2/8:22:39:12.395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17:39:12, Info                  CSI    00001ed4@2017/2/8:22:39:12.409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17:39:12, Info                  CSI    00001ed5@2017/2/8:22:39:12.423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17:39:12, Info                  CSI    00001ed6@2017/2/8:22:39:12.436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17:39:12, Info                  CSI    00001ed7@2017/2/8:22:39:12.449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17:39:12, Info                  CSI    00001ed8@2017/2/8:22:39:12.464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17:39:12, Info                  CSI    00001ed9@2017/2/8:22:39:12.480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17:39:12, Info                  CSI    00001eda@2017/2/8:22:39:12.494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17:39:12, Info                  CSI    00001edb@2017/2/8:22:39:12.595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17:39:12, Info                  CSI    00001edc@2017/2/8:22:39:12.611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17:39:12, Info                  CSI    00001edd@2017/2/8:22:39:12.623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17:39:12, Info                  CSI    00001ede@2017/2/8:22:39:12.638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17:39:12, Info                  CSI    00001edf@2017/2/8:22:39:12.651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17:39:12, Info                  CSI    00001ee0@2017/2/8:22:39:12.665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17:39:12, Info                  CSI    00001ee1@2017/2/8:22:39:12.679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17:39:12, Info                  CSI    00001ee2@2017/2/8:22:39:12.694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17:39:12, Info                  CSI    00001ee3@2017/2/8:22:39:12.707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17:39:12, Info                  CSI    00001ee4@2017/2/8:22:39:12.722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17:39:12, Info                  CSI    00001ee5@2017/2/8:22:39:12.735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17:39:12, Info                  CSI    00001ee6@2017/2/8:22:39:12.750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17:39:12, Info                  CSI    00001ee7@2017/2/8:22:39:12.763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17:39:12, Info                  CSI    00001ee8@2017/2/8:22:39:12.777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17:39:12, Info                  CSI    00001ee9@2017/2/8:22:39:12.791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17:39:12, Info                  CSI    00001eea@2017/2/8:22:39:12.805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17:39:12, Info                  CSI    00001eeb@2017/2/8:22:39:12.818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17:39:12, Info                  CSI    00001eec@2017/2/8:22:39:12.832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17:39:12, Info                  CSI    00001eed@2017/2/8:22:39:12.846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17:39:12, Info                  CSI    00001eee@2017/2/8:22:39:12.859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17:39:12, Info                  CSI    00001eef@2017/2/8:22:39:12.871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17:39:12, Info                  CSI    00001ef0@2017/2/8:22:39:12.886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17:39:12, Info                  CSI    00001ef1@2017/2/8:22:39:12.899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17:39:12, Info                  CSI    00001ef2@2017/2/8:22:39:12.914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17:39:12, Info                  CSI    00001ef3@2017/2/8:22:39:12.928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17:39:12, Info                  CSI    00001ef4@2017/2/8:22:39:12.942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17:39:12, Info                  CSI    00001ef5@2017/2/8:22:39:12.956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17:39:12, Info                  CSI    00001ef6@2017/2/8:22:39:12.969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17:39:12, Info                  CSI    00001ef7@2017/2/8:22:39:12.983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17:39:12, Info                  CSI    00001ef8@2017/2/8:22:39:12.997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00001ef9@2017/2/8:22:39:13.09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00001efa@2017/2/8:22:39:13.046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00001efb@2017/2/8:22:39:13.060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00001efc@2017/2/8:22:39:13.078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00001efd@2017/2/8:22:39:13.091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00001efe@2017/2/8:22:39:13.103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00001eff@2017/2/8:22:39:13.116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00001f00@2017/2/8:22:39:13.129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00001f01@2017/2/8:22:39:13.144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00001f02@2017/2/8:22:39:13.158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00001f03@2017/2/8:22:39:13.171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00001f04@2017/2/8:22:39:13.185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00001f05@2017/2/8:22:39:13.199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00001f06@2017/2/8:22:39:13.212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00001f07@2017/2/8:22:39:13.226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00001f08@2017/2/8:22:39:13.241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00001f09@2017/2/8:22:39:13.255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00001f0a@2017/2/8:22:39:13.270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00001f0b@2017/2/8:22:39:13.287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00001f0c@2017/2/8:22:39:13.300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00001f0d@2017/2/8:22:39:13.320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00001f0e@2017/2/8:22:39:13.334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00001f0f@2017/2/8:22:39:13.348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00001f10@2017/2/8:22:39:13.362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00001f11@2017/2/8:22:39:13.376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00001f12@2017/2/8:22:39:13.389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00001f13@2017/2/8:22:39:13.402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00001f14@2017/2/8:22:39:13.415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00001f15@2017/2/8:22:39:13.427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00001f16@2017/2/8:22:39:13.441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00001f17@2017/2/8:22:39:13.454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00001f18@2017/2/8:22:39:13.468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00001f19@2017/2/8:22:39:13.482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00001f1a@2017/2/8:22:39:13.495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00001f1b@2017/2/8:22:39:13.507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00001f1c@2017/2/8:22:39:13.521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00001f1d@2017/2/8:22:39:13.535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00001f1e@2017/2/8:22:39:13.549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00001f1f@2017/2/8:22:39:13.562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00001f20@2017/2/8:22:39:13.576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00001f21@2017/2/8:22:39:13.590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00001f22@2017/2/8:22:39:13.603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00001f23@2017/2/8:22:39:13.617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00001f24 [DIRSD OWNER WARNING] Directory [l:80 ml:81]"\??\C:\WINDOWS\System32\WindowsPowerShell\v1.0\Modules\NetworkConnectivityStatus" is not owned but specifies SDDL in component Microsoft-Windows-IPv4IPv6CoexistenceMigration,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00001f25 [DIRSD OWNER WARNING] Directory [l:83 ml:84]"\??\C:\WINDOWS\System32\WindowsPowerShell\v1.0\Modules\DirectAccessClientComponents" is not owned but specifies SDDL in component Microsoft-Windows-IPv4IPv6CoexistenceMigration,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00001f26 [DIRSD OWNER WARNING] Directory [l:72 ml:73]"\??\C:\WINDOWS\System32\WindowsPowerShell\v1.0\Modules\NetworkTransition" is not owned but specifies SDDL in component Microsoft-Windows-IPv4IPv6CoexistenceMigration,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00001f27 CSIPERF - FilePI Queue 118ms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00001f28@2017/2/8:22:39:13.932 CSIPERF - FileMapsCreated 162ms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00001f29 CSIPERF - FilePI Commit 163ms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00001f2a@2017/2/8:22:39:13.939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00001f2b@2017/2/8:22:39:13.956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00001f2c@2017/2/8:22:39:13.970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17:39:13, Info                  CSI    00001f2d@2017/2/8:22:39:13.983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17:39:14, Info                  CSI    00001f2e@2017/2/8:22:39:14.013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17:39:14, Info                  CSI    00001f2f [DIRSD OWNER WARNING] Directory [l:36 ml:37]"\??\C:\WINDOWS\ImmersiveControlPanel" is not owned but specifies SDDL in component microsoft-windows-immersivecontrolpanel.appxmain.deploy,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17:39:14, Info                  CSI    00001f30 [DIRSD OWNER WARNING] Directory [l:41 ml:42]"\??\C:\WINDOWS\ImmersiveControlPanel\pris" is not owned but specifies SDDL in component microsoft-windows-immersivecontrolpanel.appxmain.deploy,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17:39:14, Info                  CSI    00001f31 Error - Overlap: Duplicate ownership for directory [l:41]"\??\C:\WINDOWS\ImmersiveControlPanel\pris" in component microsoft-windows-immersivecontrolpanel.appxmain.deploy,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17:39:14, Info                  CSI    00001f32@2017/2/8:22:39:14.098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17:39:14, Info                  CSI    00001f33@2017/2/8:22:39:14.125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17:39:14, Info                  CSI    00001f34@2017/2/8:22:39:14.141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17:39:14, Info                  CSI    00001f35@2017/2/8:22:39:14.157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17:39:14, Info                  CSI    00001f36@2017/2/8:22:39:14.170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17:39:14, Info                  CSI    00001f37@2017/2/8:22:39:14.184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17:39:14, Info                  CSI    00001f38@2017/2/8:22:39:14.197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17:39:14, Info                  CSI    00001f39@2017/2/8:22:39:14.211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17:39:14, Info                  CSI    00001f3a@2017/2/8:22:39:14.225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17:39:14, Info                  CSI    00001f3b@2017/2/8:22:39:14.240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17:39:14, Info                  CSI    00001f3c@2017/2/8:22:39:14.255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17:39:14, Info                  CSI    00001f3d@2017/2/8:22:39:14.269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17:39:14, Info                  CSI    00001f3e@2017/2/8:22:39:14.283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17:39:14, Info                  CSI    00001f3f [DIRSD OWNER WARNING] Directory [l:67 ml:68]"\??\C:\WINDOWS\SystemResources\Windows.UI.SettingsAppThreshold\pris" is not owned but specifies SDDL in component microsoft-windows-immersivecontrolpanel.appxmain,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17:39:14, Info                  CSI    00001f40 [DIRSD OWNER WARNING] Directory [l:43 ml:44]"\??\C:\WINDOWS\ImmersiveControlPanel\images" is not owned but specifies SDDL in component microsoft-windows-immersivecontrolpanel.appxmain,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17:39:14, Info                  CSI    00001f41 [DIRSD OWNER WARNING] Directory [l:41 ml:42]"\??\C:\WINDOWS\ImmersiveControlPanel\pris" is not owned but specifies SDDL in component microsoft-windows-immersivecontrolpanel.appxmain,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17:39:14, Info                  CSI    00001f42 [DIRSD OWNER WARNING] Directory [l:62 ml:63]"\??\C:\WINDOWS\SystemResources\Windows.UI.SettingsAppThreshold" is not owned but specifies SDDL in component microsoft-windows-immersivecontrolpanel.appxmain,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17:39:14, Info                  CSI    00001f43 Error - Overlap: Duplicate ownership for directory [l:30]"\??\C:\WINDOWS\SystemResources" in component microsoft-windows-immersivecontrolpanel.appxmain,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17:39:14, Info                  CSI    00001f44@2017/2/8:22:39:14.502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17:39:14, Info                  CSI    00001f45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17:39:14, Info                  CSI    00001f46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17:39:14, Info                  CSI    00001f47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17:39:16, Info                  CSI    00001f48@2017/2/8:22:39:16.465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17:39:16, Info                  CSI    00001f49@2017/2/8:22:39:16.481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17:39:16, Info                  CSI    00001f4a@2017/2/8:22:39:16.494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17:39:16, Info                  CSI    00001f4b@2017/2/8:22:39:16.511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17:39:16, Info                  CSI    00001f4c [DIRSD OWNER WARNING] Directory [l:19 ml:20]"\??\C:\inetpub\logs" is not owned but specifies SDDL in component Microsoft-Windows-IIS-CoreWebEngineBinaries,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17:39:16, Info                  CSI    00001f4d [DIRSD OWNER WARNING] Directory [l:22 ml:23]"\??\C:\inetpub\wwwroot" is not owned but specifies SDDL in component Microsoft-Windows-IIS-CoreWebEngineBinaries,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17:39:16, Info                  CSI    00001f4e@2017/2/8:22:39:16.619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17:39:16, Info                  CSI    00001f4f@2017/2/8:22:39:16.645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17:39:16, Info                  CSI    00001f50@2017/2/8:22:39:16.697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17:39:16, Info                  CSI    00001f51@2017/2/8:22:39:16.714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17:39:16, Info                  CSI    00001f52@2017/2/8:22:39:16.731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17:39:16, Info                  CSI    00001f53@2017/2/8:22:39:16.747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17:39:16, Info                  CSI    00001f54@2017/2/8:22:39:16.786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17:39:16, Info                  CSI    00001f55@2017/2/8:22:39:16.826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17:39:16, Info                  CSI    00001f56@2017/2/8:22:39:16.871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17:39:16, Info                  CSI    00001f57@2017/2/8:22:39:16.895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17:39:16, Info                  CSI    00001f58@2017/2/8:22:39:16.946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17:39:16, Info                  CSI    00001f59@2017/2/8:22:39:16.971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17:39:16, Info                  CSI    00001f5a@2017/2/8:22:39:16.990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00001f5b@2017/2/8:22:39:17.08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00001f5c@2017/2/8:22:39:17.031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00001f5d@2017/2/8:22:39:17.044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00001f5e@2017/2/8:22:39:17.061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00001f5f@2017/2/8:22:39:17.074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00001f60@2017/2/8:22:39:17.088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00001f61@2017/2/8:22:39:17.102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00001f62@2017/2/8:22:39:17.116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00001f63@2017/2/8:22:39:17.130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00001f64@2017/2/8:22:39:17.143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00001f65@2017/2/8:22:39:17.155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00001f66@2017/2/8:22:39:17.168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00001f67@2017/2/8:22:39:17.180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00001f68@2017/2/8:22:39:17.194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00001f69@2017/2/8:22:39:17.206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00001f6a@2017/2/8:22:39:17.220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00001f6b@2017/2/8:22:39:17.235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00001f6c@2017/2/8:22:39:17.252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00001f6d@2017/2/8:22:39:17.266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00001f6e@2017/2/8:22:39:17.279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00001f6f@2017/2/8:22:39:17.343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00001f70@2017/2/8:22:39:17.357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00001f71@2017/2/8:22:39:17.371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00001f72@2017/2/8:22:39:17.384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00001f73@2017/2/8:22:39:17.399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00001f74@2017/2/8:22:39:17.412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00001f75@2017/2/8:22:39:17.425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00001f76@2017/2/8:22:39:17.438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00001f77@2017/2/8:22:39:17.451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00001f78@2017/2/8:22:39:17.465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00001f79@2017/2/8:22:39:17.486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00001f7a@2017/2/8:22:39:17.499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00001f7b@2017/2/8:22:39:17.513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00001f7c@2017/2/8:22:39:17.525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00001f7d@2017/2/8:22:39:17.538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00001f7e@2017/2/8:22:39:17.551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00001f7f@2017/2/8:22:39:17.567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00001f80 CSIPERF - FilePI Queue 335ms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00001f81@2017/2/8:22:39:17.919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00001f82@2017/2/8:22:39:17.931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00001f83@2017/2/8:22:39:17.943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00001f84@2017/2/8:22:39:17.956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00001f85@2017/2/8:22:39:17.970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00001f86@2017/2/8:22:39:17.983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17:39:17, Info                  CSI    00001f87@2017/2/8:22:39:17.996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17:39:18, Info                  CSI    00001f88@2017/2/8:22:39:18.010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17:39:18, Info                  CSI    00001f89@2017/2/8:22:39:18.023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17:39:18, Info                  CSI    00001f8a@2017/2/8:22:39:18.035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17:39:18, Info                  CSI    00001f8b@2017/2/8:22:39:18.048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17:39:18, Info                  CSI    00001f8c@2017/2/8:22:39:18.061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17:39:18, Info                  CSI    00001f8d@2017/2/8:22:39:18.075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17:39:18, Info                  CSI    00001f8e@2017/2/8:22:39:18.090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17:39:18, Info                  CSI    00001f8f@2017/2/8:22:39:18.105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17:39:18, Info                  CSI    00001f90@2017/2/8:22:39:18.118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17:39:18, Info                  CSI    00001f91@2017/2/8:22:39:18.130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17:39:18, Info                  CSI    00001f92@2017/2/8:22:39:18.143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17:39:18, Info                  CSI    00001f93@2017/2/8:22:39:18.157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17:39:18, Info                  CSI    00001f94@2017/2/8:22:39:18.170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17:39:18, Info                  CSI    00001f95@2017/2/8:22:39:18.183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17:39:18, Info                  CSI    00001f96@2017/2/8:22:39:18.195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17:39:18, Info                  CSI    00001f97@2017/2/8:22:39:18.209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17:39:18, Info                  CSI    00001f98@2017/2/8:22:39:18.221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17:39:18, Info                  CSI    00001f99@2017/2/8:22:39:18.254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17:39:18, Info                  CSI    00001f9a@2017/2/8:22:39:18.267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17:39:18, Info                  CSI    00001f9b@2017/2/8:22:39:18.280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17:39:18, Info                  CSI    00001f9c@2017/2/8:22:39:18.293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17:39:18, Info                  CSI    00001f9d@2017/2/8:22:39:18.306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17:39:18, Info                  CSI    00001f9e@2017/2/8:22:39:18.320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17:39:18, Info                  CSI    00001f9f@2017/2/8:22:39:18.333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17:39:18, Info                  CSI    00001fa0@2017/2/8:22:39:18.347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17:39:18, Info                  CSI    00001fa1@2017/2/8:22:39:18.360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17:39:18, Info                  CSI    00001fa2@2017/2/8:22:39:18.373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17:39:18, Info                  CSI    00001fa3@2017/2/8:22:39:18.388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17:39:18, Info                  CSI    00001fa4@2017/2/8:22:39:18.401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17:39:18, Info                  CSI    00001fa5@2017/2/8:22:39:18.416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17:39:18, Info                  CSI    00001fa6@2017/2/8:22:39:18.428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17:39:18, Info                  CSI    00001fa7@2017/2/8:22:39:18.443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17:39:18, Info                  CSI    00001fa8@2017/2/8:22:39:18.459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17:39:18, Info                  CSI    00001fa9@2017/2/8:22:39:18.472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17:39:18, Info                  CSI    00001faa@2017/2/8:22:39:18.486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17:39:18, Info                  CSI    00001fab@2017/2/8:22:39:18.498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17:39:18, Info                  CSI    00001fac@2017/2/8:22:39:18.511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17:39:18, Info                  CSI    00001fad@2017/2/8:22:39:18.524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17:39:18, Info                  CSI    00001fae@2017/2/8:22:39:18.537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17:39:18, Info                  CSI    00001faf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17:39:18, Info                  CSI    00001fb0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17:39:18, Info                  CSI    00001fb1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17:39:21, Info                  CSI    00001fb2@2017/2/8:22:39:21.593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17:39:21, Info                  CSI    00001fb3@2017/2/8:22:39:21.607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17:39:21, Info                  CSI    00001fb4@2017/2/8:22:39:21.625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17:39:21, Info                  CSI    00001fb5 Error - Overlap: Duplicate ownership for directory [l:30]"\??\C:\WINDOWS\SystemResources" in component Microsoft-Windows-IANA-TZDB-TimeZones,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17:39:21, Info                  CSI    00001fb6@2017/2/8:22:39:21.779 CSIPERF - FileMapsCreated 140ms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17:39:21, Info                  CSI    00001fb7 CSIPERF - FilePI Commit 141ms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17:39:21, Info                  CSI    00001fb8@2017/2/8:22:39:21.793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17:39:21, Info                  CSI    00001fb9@2017/2/8:22:39:21.826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17:39:21, Info                  CSI    00001fba@2017/2/8:22:39:21.846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17:39:21, Info                  CSI    00001fbb@2017/2/8:22:39:21.863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17:39:21, Info                  CSI    00001fbc@2017/2/8:22:39:21.881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17:39:21, Info                  CSI    00001fbd@2017/2/8:22:39:21.899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17:39:21, Info                  CSI    00001fbe@2017/2/8:22:39:21.914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17:39:21, Info                  CSI    00001fbf@2017/2/8:22:39:21.929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17:39:21, Info                  CSI    00001fc0@2017/2/8:22:39:21.943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17:39:21, Info                  CSI    00001fc1@2017/2/8:22:39:21.956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17:39:21, Info                  CSI    00001fc2@2017/2/8:22:39:21.971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00001fc3@2017/2/8:22:39:22.033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00001fc4@2017/2/8:22:39:22.046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00001fc5@2017/2/8:22:39:22.060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00001fc6@2017/2/8:22:39:22.073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00001fc7@2017/2/8:22:39:22.087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00001fc8@2017/2/8:22:39:22.101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00001fc9@2017/2/8:22:39:22.115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00001fca@2017/2/8:22:39:22.128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00001fcb@2017/2/8:22:39:22.141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00001fcc@2017/2/8:22:39:22.155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00001fcd@2017/2/8:22:39:22.169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00001fce@2017/2/8:22:39:22.182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00001fcf@2017/2/8:22:39:22.195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00001fd0@2017/2/8:22:39:22.209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00001fd1@2017/2/8:22:39:22.230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00001fd2@2017/2/8:22:39:22.245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00001fd3@2017/2/8:22:39:22.263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00001fd4@2017/2/8:22:39:22.276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00001fd5@2017/2/8:22:39:22.292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00001fd6@2017/2/8:22:39:22.322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00001fd7@2017/2/8:22:39:22.335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00001fd8@2017/2/8:22:39:22.350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00001fd9@2017/2/8:22:39:22.365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00001fda@2017/2/8:22:39:22.377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00001fdb@2017/2/8:22:39:22.390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00001fdc@2017/2/8:22:39:22.404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00001fdd@2017/2/8:22:39:22.416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00001fde@2017/2/8:22:39:22.428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00001fdf@2017/2/8:22:39:22.445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00001fe0@2017/2/8:22:39:22.459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00001fe1@2017/2/8:22:39:22.473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00001fe2 [DIRSD OWNER WARNING] Directory [l:30 ml:31]"\??\C:\WINDOWS\IME\IMETC\DICTS" is not owned but specifies SDDL in component Microsoft-Windows-IME-Traditional-Chinese-Core,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00001fe3 [DIRSD OWNER WARNING] Directory [l:33 ml:34]"\??\C:\WINDOWS\System32\IME\IMETC" is not owned but specifies SDDL in component Microsoft-Windows-IME-Traditional-Chinese-Core,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00001fe4 [DIRSD OWNER WARNING] Directory [l:24 ml:25]"\??\C:\WINDOWS\IME\IMETC" is not owned but specifies SDDL in component Microsoft-Windows-IME-Traditional-Chinese-Core,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00001fe5 [DIRSD OWNER WARNING] Directory [l:29 ml:30]"\??\C:\WINDOWS\IME\IMETC\HELP" is not owned but specifies SDDL in component Microsoft-Windows-IME-Traditional-Chinese-Core,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00001fe6 [DIRSD OWNER WARNING] Directory [l:41 ml:42]"\??\C:\WINDOWS\System32\IME\IMETC\applets" is not owned but specifies SDDL in component Microsoft-Windows-IME-Traditional-Chinese-Core,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00001fe7 CSIPERF - FilePI Queue 113ms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00001fe8 Error - Overlap: Duplicate ownership for directory [l:24]"\??\C:\WINDOWS\IME\IMETC" in component Microsoft-Windows-IME-Traditional-Chinese-Core,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00001fe9 Error - Overlap: Duplicate ownership for directory [l:29]"\??\C:\WINDOWS\IME\IMETC\HELP" in component Microsoft-Windows-IME-Traditional-Chinese-Core,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00001fea Error - Overlap: Duplicate ownership for directory [l:30]"\??\C:\WINDOWS\IME\IMETC\DICTS" in component Microsoft-Windows-IME-Traditional-Chinese-Core,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00001feb@2017/2/8:22:39:22.881 CSIPERF - FileMapsCreated 279ms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00001fec CSIPERF - FilePI Commit 282ms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00001fed@2017/2/8:22:39:22.904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00001fee@2017/2/8:22:39:22.925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00001fef@2017/2/8:22:39:22.959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00001ff0@2017/2/8:22:39:22.974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17:39:22, Info                  CSI    00001ff1@2017/2/8:22:39:22.988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00001ff2@2017/2/8:22:39:23.04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00001ff3@2017/2/8:22:39:23.019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00001ff4@2017/2/8:22:39:23.032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00001ff5@2017/2/8:22:39:23.046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00001ff6@2017/2/8:22:39:23.059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00001ff7@2017/2/8:22:39:23.073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00001ff8@2017/2/8:22:39:23.087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00001ff9@2017/2/8:22:39:23.099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00001ffa@2017/2/8:22:39:23.112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00001ffb@2017/2/8:22:39:23.128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00001ffc CSIPERF - FilePI Queue 156ms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00001ffd@2017/2/8:22:39:23.298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00001ffe@2017/2/8:22:39:23.310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00001fff@2017/2/8:22:39:23.325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00002000@2017/2/8:22:39:23.338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00002001@2017/2/8:22:39:23.351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00002002@2017/2/8:22:39:23.364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00002003@2017/2/8:22:39:23.378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00002004@2017/2/8:22:39:23.391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00002005@2017/2/8:22:39:23.406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00002006@2017/2/8:22:39:23.420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00002007@2017/2/8:22:39:23.433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00002008@2017/2/8:22:39:23.447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00002009@2017/2/8:22:39:23.464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0000200a@2017/2/8:22:39:23.507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0000200b@2017/2/8:22:39:23.520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0000200c@2017/2/8:22:39:23.534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0000200d@2017/2/8:22:39:23.720 CSIPERF - FileMapsCreated 170ms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0000200e CSIPERF - FilePI Commit 170ms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0000200f@2017/2/8:22:39:23.735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00002010@2017/2/8:22:39:23.759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00002011@2017/2/8:22:39:23.826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00002012@2017/2/8:22:39:23.840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00002013@2017/2/8:22:39:23.857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00002014@2017/2/8:22:39:23.876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00002015@2017/2/8:22:39:23.890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00002016@2017/2/8:22:39:23.905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00002017@2017/2/8:22:39:23.918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00002018@2017/2/8:22:39:23.933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00002019@2017/2/8:22:39:23.946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0000201a@2017/2/8:22:39:23.960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0000201b@2017/2/8:22:39:23.973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0000201c@2017/2/8:22:39:23.986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17:39:23, Info                  CSI    0000201d@2017/2/8:22:39:23.998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17:39:24, Info                  CSI    0000201e@2017/2/8:22:39:24.011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17:39:24, Info                  CSI    0000201f@2017/2/8:22:39:24.036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17:39:24, Info                  CSI    00002020@2017/2/8:22:39:24.050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17:39:24, Info                  CSI    00002021@2017/2/8:22:39:24.063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17:39:24, Info                  CSI    00002022@2017/2/8:22:39:24.075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17:39:24, Info                  CSI    00002023@2017/2/8:22:39:24.092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17:39:24, Info                  CSI    00002024@2017/2/8:22:39:24.104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17:39:24, Info                  CSI    00002025 CSIPERF - FilePI Queue 102ms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17:39:24, Info                  CSI    00002026@2017/2/8:22:39:24.229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17:39:24, Info                  CSI    00002027@2017/2/8:22:39:24.259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17:39:24, Info                  CSI    00002028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17:39:24, Info                  CSI    00002029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17:39:24, Info                  CSI    0000202a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17:39:29, Info                  CSI    0000202b@2017/2/8:22:39:29.344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17:39:29, Info                  CSI    0000202c@2017/2/8:22:39:29.358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17:39:29, Info                  CSI    0000202d@2017/2/8:22:39:29.370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17:39:29, Info                  CSI    0000202e@2017/2/8:22:39:29.433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17:39:29, Info                  CSI    0000202f@2017/2/8:22:39:29.574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17:39:29, Info                  CSI    00002030@2017/2/8:22:39:29.587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17:39:29, Info                  CSI    00002031@2017/2/8:22:39:29.602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17:39:29, Info                  CSI    00002032@2017/2/8:22:39:29.616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17:39:29, Info                  CSI    00002033 [DIRSD OWNER WARNING] Directory [l:44 ml:45]"\??\C:\WINDOWS\diagnostics\system\IESecurity" is not owned but specifies SDDL in component Microsoft-Windows-IESecurityDiagnostic,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17:39:29, Info                  CSI    00002034@2017/2/8:22:39:29.659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17:39:29, Info                  CSI    00002035 [DIRSD OWNER WARNING] Directory [l:72 ml:73]"\??\C:\WINDOWS\System32\WindowsPowerShell\v1.0\Modules\IISAdministration" is not owned but specifies SDDL in component Microsoft-Windows-IIS-PowerShellCommands,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17:39:29, Info                  CSI    00002036@2017/2/8:22:39:29.799 CSIPERF - FileMapsCreated 126ms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17:39:29, Info                  CSI    00002037 CSIPERF - FilePI Commit 127ms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17:39:29, Info                  CSI    00002038@2017/2/8:22:39:29.805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17:39:29, Info                  CSI    00002039 Error - Overlap: Duplicate ownership for directory [l:24]"\??\C:\WINDOWS\Inf\W3SVC" in component Microsoft-Windows-IIS-W3SVC,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17:39:29, Info                  CSI    0000203a@2017/2/8:22:39:29.900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17:39:29, Info                  CSI    0000203b@2017/2/8:22:39:29.939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17:39:29, Info                  CSI    0000203c@2017/2/8:22:39:29.968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17:39:29, Info                  CSI    0000203d@2017/2/8:22:39:29.982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17:39:29, Info                  CSI    0000203e@2017/2/8:22:39:29.998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17:39:30, Info                  CSI    0000203f@2017/2/8:22:39:30.038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17:39:30, Info                  CSI    00002040@2017/2/8:22:39:30.051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17:39:30, Info                  CSI    00002041@2017/2/8:22:39:30.065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17:39:30, Info                  CSI    00002042@2017/2/8:22:39:30.082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17:39:30, Info                  CSI    00002043@2017/2/8:22:39:30.096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17:39:30, Info                  CSI    00002044@2017/2/8:22:39:30.118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17:39:30, Info                  CSI    00002045@2017/2/8:22:39:30.138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17:39:30, Info                  CSI    00002046@2017/2/8:22:39:30.152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17:39:30, Info                  CSI    00002047@2017/2/8:22:39:30.166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17:39:30, Info                  CSI    00002048@2017/2/8:22:39:30.180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17:39:30, Info                  CSI    00002049@2017/2/8:22:39:30.195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17:39:30, Info                  CSI    0000204a@2017/2/8:22:39:30.209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17:39:30, Info                  CSI    0000204b@2017/2/8:22:39:30.224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17:39:30, Info                  CSI    0000204c@2017/2/8:22:39:30.255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17:39:30, Info                  CSI    0000204d@2017/2/8:22:39:30.271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17:39:30, Info                  CSI    0000204e@2017/2/8:22:39:30.287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17:39:30, Info                  CSI    0000204f@2017/2/8:22:39:30.328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17:39:30, Info                  CSI    00002050@2017/2/8:22:39:30.346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17:39:30, Info                  CSI    00002051@2017/2/8:22:39:30.361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17:39:30, Info                  CSI    00002052@2017/2/8:22:39:30.374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17:39:30, Info                  CSI    00002053@2017/2/8:22:39:30.390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17:39:30, Info                  CSI    00002054 Error - Overlap: Duplicate ownership for directory [l:29]"\??\C:\WINDOWS\Inf\W3SVC\0409" in component Microsoft-Windows-IIS-W3SVC.Resources,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17:39:30, Info                  CSI    00002055@2017/2/8:22:39:30.429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17:39:30, Info                  CSI    00002056 [DIRSD OWNER WARNING] Directory [l:59 ml:60]"\??\C:\ProgramData\Microsoft\Event Viewer\Views\ServerRoles" is not owned but specifies SDDL in component Microsoft-Windows-IIS-WebServer-Events,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17:39:30, Info                  CSI    00002057@2017/2/8:22:39:30.492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17:39:30, Info                  CSI    00002058@2017/2/8:22:39:30.509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17:39:30, Info                  CSI    00002059@2017/2/8:22:39:30.524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17:39:30, Info                  CSI    0000205a@2017/2/8:22:39:30.803 CSIPERF - FileMapsCreated 231ms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17:39:30, Info                  CSI    0000205b CSIPERF - FilePI Commit 235ms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17:39:30, Info                  CSI    0000205c@2017/2/8:22:39:30.822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17:39:30, Info                  CSI    0000205d@2017/2/8:22:39:30.842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17:39:30, Info                  CSI    0000205e@2017/2/8:22:39:30.860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17:39:30, Info                  CSI    0000205f@2017/2/8:22:39:30.872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17:39:30, Info                  CSI    00002060@2017/2/8:22:39:30.934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17:39:30, Info                  CSI    00002061@2017/2/8:22:39:30.949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17:39:30, Info                  CSI    00002062 [DIRSD OWNER WARNING] Directory [l:45 ml:46]"\??\C:\WINDOWS\diagnostics\system\IEBrowseWeb" is not owned but specifies SDDL in component Microsoft-Windows-IEBrowseWebDiagnostic,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17:39:30, Info                  CSI    00002063@2017/2/8:22:39:30.978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17:39:30, Info                  CSI    00002064@2017/2/8:22:39:30.995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17:39:31, Info                  CSI    00002065@2017/2/8:22:39:31.09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17:39:31, Info                  CSI    00002066@2017/2/8:22:39:31.023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17:39:31, Info                  CSI    00002067@2017/2/8:22:39:31.035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17:39:31, Info                  CSI    00002068@2017/2/8:22:39:31.050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17:39:31, Info                  CSI    00002069@2017/2/8:22:39:31.063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17:39:31, Info                  CSI    0000206a@2017/2/8:22:39:31.076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17:39:31, Info                  CSI    0000206b@2017/2/8:22:39:31.100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17:39:31, Info                  CSI    0000206c@2017/2/8:22:39:31.113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17:39:31, Info                  CSI    0000206d@2017/2/8:22:39:31.126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17:39:31, Info                  CSI    0000206e@2017/2/8:22:39:31.141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17:39:31, Info                  CSI    0000206f [DIRSD OWNER WARNING] Directory [l:39 ml:40]"\??\C:\WINDOWS\Downloaded Program Files" is not owned but specifies SDDL in component Microsoft-Windows-IE-ObjectControlViewer,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17:39:31, Info                  CSI    00002070 Error - Overlap: Duplicate ownership for directory [l:39]"\??\C:\WINDOWS\Downloaded Program Files" in component Microsoft-Windows-IE-ObjectControlViewer, version 11.0.10586.0,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17:39:31, Info                  CSI    00002071@2017/2/8:22:39:31.222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17:39:31, Info                  CSI    00002072@2017/2/8:22:39:31.296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17:39:31, Info                  CSI    00002073@2017/2/8:22:39:31.522 CSIPERF - FileMapsCreated 179ms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17:39:31, Info                  CSI    00002074 CSIPERF - FilePI Commit 180ms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17:39:31, Info                  CSI    00002075@2017/2/8:22:39:31.538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17:39:31, Info                  CSI    00002076@2017/2/8:22:39:31.665 CSIPERF - FileMapsCreated 101ms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17:39:31, Info                  CSI    00002077 CSIPERF - FilePI Commit 102ms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17:39:31, Info                  CSI    00002078@2017/2/8:22:39:31.671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17:39:32, Info                  CSI    00002079 CSIPERF - FilePI Queue 160ms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17:39:32, Info                  CSI    0000207a@2017/2/8:22:39:32.037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17:39:32, Info                  CSI    0000207b@2017/2/8:22:39:32.146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17:39:32, Info                  CSI    0000207c@2017/2/8:22:39:32.161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17:39:32, Info                  CSI    0000207d@2017/2/8:22:39:32.179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17:39:32, Info                  CSI    0000207e@2017/2/8:22:39:32.198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17:39:32, Info                  CSI    0000207f@2017/2/8:22:39:32.215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17:39:32, Info                  CSI    00002080@2017/2/8:22:39:32.231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17:39:32, Info                  CSI    00002081@2017/2/8:22:39:32.294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17:39:32, Info                  CSI    00002082@2017/2/8:22:39:32.310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17:39:32, Info                  CSI    00002083@2017/2/8:22:39:32.328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17:39:32, Info                  CSI    00002084@2017/2/8:22:39:32.365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17:39:32, Info                  CSI    00002085@2017/2/8:22:39:32.378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17:39:32, Info                  CSI    00002086@2017/2/8:22:39:32.394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17:39:32, Info                  CSI    00002087@2017/2/8:22:39:32.408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17:39:32, Info                  CSI    00002088@2017/2/8:22:39:32.421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17:39:32, Info                  CSI    00002089@2017/2/8:22:39:32.435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17:39:32, Info                  CSI    0000208a@2017/2/8:22:39:32.448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17:39:32, Info                  CSI    0000208b@2017/2/8:22:39:32.462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17:39:32, Info                  CSI    0000208c@2017/2/8:22:39:32.474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17:39:32, Info                  CSI    0000208d [DIRSD OWNER WARNING] Directory [l:33 ml:34]"\??\C:\WINDOWS\System32\F12\en-US" is not owned but specifies SDDL in component Microsoft-Windows-IE-F12Script.Resources,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17:39:32, Info                  CSI    0000208e@2017/2/8:22:39:32.613 CSIPERF - FileMapsCreated 129ms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17:39:32, Info                  CSI    0000208f CSIPERF - FilePI Commit 129ms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17:39:32, Info                  CSI    00002090@2017/2/8:22:39:32.620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17:39:32, Info                  CSI    00002091 [DIRSD OWNER WARNING] Directory [l:45 ml:46]"\??\C:\Program Files\Internet Explorer\images" is not owned but specifies SDDL in component Microsoft-Windows-IE-InternetExplorer,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17:39:32, Info                  CSI    00002092@2017/2/8:22:39:32.693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17:39:32, Info                  CSI    00002093 [DIRSD OWNER WARNING] Directory [l:27 ml:28]"\??\C:\WINDOWS\System32\F12" is not owned but specifies SDDL in component Microsoft-Windows-IE-F12App,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17:39:32, Info                  CSI    00002094@2017/2/8:22:39:32.803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17:39:32, Info                  CSI    00002095@2017/2/8:22:39:32.817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17:39:32, Info                  CSI    00002096@2017/2/8:22:39:32.829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17:39:32, Info                  CSI    00002097@2017/2/8:22:39:32.850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17:39:32, Info                  CSI    00002098@2017/2/8:22:39:32.862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17:39:32, Info                  CSI    00002099@2017/2/8:22:39:32.893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17:39:32, Info                  CSI    0000209a@2017/2/8:22:39:32.929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17:39:32, Info                  CSI    0000209b [DIRSD OWNER WARNING] Directory [l:32 ml:33]"\??\C:\WINDOWS\Offline Web Pages" is not owned but specifies SDDL in component Microsoft-Windows-IE-OfflineFavorites,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17:39:32, Info                  CSI    0000209c Error - Overlap: Duplicate ownership for directory [l:32]"\??\C:\WINDOWS\Offline Web Pages" in component Microsoft-Windows-IE-OfflineFavorites, version 11.0.10586.589,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17:39:32, Info                  CSI    0000209d@2017/2/8:22:39:32.979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17:39:32, Info                  CSI    0000209e@2017/2/8:22:39:32.992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17:39:33, Info                  CSI    0000209f@2017/2/8:22:39:33.08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17:39:33, Info                  CSI    000020a0@2017/2/8:22:39:33.021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17:39:33, Info                  CSI    000020a1 CSIPERF - FilePI Queue 296ms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17:39:33, Info                  CSI    000020a2@2017/2/8:22:39:33.332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17:39:33, Info                  CSI    000020a3@2017/2/8:22:39:33.345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17:39:33, Info                  CSI    000020a4@2017/2/8:22:39:33.364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17:39:33, Info                  CSI    000020a5@2017/2/8:22:39:33.381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17:39:33, Info                  CSI    000020a6@2017/2/8:22:39:33.394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17:39:33, Info                  CSI    000020a7@2017/2/8:22:39:33.407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17:39:33, Info                  CSI    000020a8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17:39:33, Info                  CSI    000020a9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17:39:33, Info                  CSI    000020aa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17:39:38, Info                  CSI    000020ab@2017/2/8:22:39:38.934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17:39:38, Info                  CSI    000020ac@2017/2/8:22:39:38.970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17:39:38, Info                  CSI    000020ad@2017/2/8:22:39:38.982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17:39:38, Info                  CSI    000020ae@2017/2/8:22:39:38.997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000020af@2017/2/8:22:39:39.109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000020b0@2017/2/8:22:39:39.122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000020b1@2017/2/8:22:39:39.136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000020b2@2017/2/8:22:39:39.153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000020b3@2017/2/8:22:39:39.167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000020b4@2017/2/8:22:39:39.180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000020b5@2017/2/8:22:39:39.198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000020b6@2017/2/8:22:39:39.213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000020b7@2017/2/8:22:39:39.228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000020b8@2017/2/8:22:39:39.243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000020b9@2017/2/8:22:39:39.257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000020ba@2017/2/8:22:39:39.279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000020bb@2017/2/8:22:39:39.292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000020bc@2017/2/8:22:39:39.307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000020bd@2017/2/8:22:39:39.321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000020be@2017/2/8:22:39:39.334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000020bf@2017/2/8:22:39:39.349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000020c0@2017/2/8:22:39:39.363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000020c1@2017/2/8:22:39:39.377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000020c2@2017/2/8:22:39:39.396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000020c3@2017/2/8:22:39:39.408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000020c4@2017/2/8:22:39:39.423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000020c5@2017/2/8:22:39:39.435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000020c6@2017/2/8:22:39:39.665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000020c7@2017/2/8:22:39:39.680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000020c8@2017/2/8:22:39:39.695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000020c9@2017/2/8:22:39:39.711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000020ca@2017/2/8:22:39:39.725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000020cb@2017/2/8:22:39:39.738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000020cc [DIRSD OWNER WARNING] Directory [l:33 ml:34]"\??\C:\WINDOWS\System32\IME\IMEKR" is not owned but specifies SDDL in component Microsoft-Windows-IME-Korean-Core,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000020cd [DIRSD OWNER WARNING] Directory [l:30 ml:31]"\??\C:\WINDOWS\IME\IMEKR\DICTS" is not owned but specifies SDDL in component Microsoft-Windows-IME-Korean-Core,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000020ce [DIRSD OWNER WARNING] Directory [l:24 ml:25]"\??\C:\WINDOWS\IME\IMEKR" is not owned but specifies SDDL in component Microsoft-Windows-IME-Korean-Core,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000020cf [DIRSD OWNER WARNING] Directory [l:29 ml:30]"\??\C:\WINDOWS\IME\IMEKR\HELP" is not owned but specifies SDDL in component Microsoft-Windows-IME-Korean-Core,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000020d0 [DIRSD OWNER WARNING] Directory [l:39 ml:40]"\??\C:\WINDOWS\System32\IME\IMEKR\DICTS" is not owned but specifies SDDL in component Microsoft-Windows-IME-Korean-Core,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000020d1 [DIRSD OWNER WARNING] Directory [l:41 ml:42]"\??\C:\WINDOWS\System32\IME\IMEKR\APPLETS" is not owned but specifies SDDL in component Microsoft-Windows-IME-Korean-Core,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000020d2 Error - Overlap: Duplicate ownership for directory [l:39]"\??\C:\WINDOWS\System32\IME\IMEKR\DICTS" in component Microsoft-Windows-IME-Korean-Core,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000020d3 Error - Overlap: Duplicate ownership for directory [l:24]"\??\C:\WINDOWS\IME\IMEKR" in component Microsoft-Windows-IME-Korean-Core,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000020d4 Error - Overlap: Duplicate ownership for directory [l:29]"\??\C:\WINDOWS\IME\IMEKR\HELP" in component Microsoft-Windows-IME-Korean-Core,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000020d5 Error - Overlap: Duplicate ownership for directory [l:30]"\??\C:\WINDOWS\IME\IMEKR\DICTS" in component Microsoft-Windows-IME-Korean-Core,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000020d6@2017/2/8:22:39:39.952 CSIPERF - FileMapsCreated 204ms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000020d7 CSIPERF - FilePI Commit 211ms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000020d8@2017/2/8:22:39:39.971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17:39:39, Info                  CSI    000020d9@2017/2/8:22:39:39.993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000020da@2017/2/8:22:39:40.011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000020db@2017/2/8:22:39:40.024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000020dc@2017/2/8:22:39:40.049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000020dd@2017/2/8:22:39:40.087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000020de@2017/2/8:22:39:40.105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000020df@2017/2/8:22:39:40.121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000020e0@2017/2/8:22:39:40.135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000020e1@2017/2/8:22:39:40.149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000020e2@2017/2/8:22:39:40.162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000020e3@2017/2/8:22:39:40.176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000020e4@2017/2/8:22:39:40.196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000020e5@2017/2/8:22:39:40.209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000020e6@2017/2/8:22:39:40.223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000020e7@2017/2/8:22:39:40.237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000020e8@2017/2/8:22:39:40.253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000020e9@2017/2/8:22:39:40.266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000020ea@2017/2/8:22:39:40.280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000020eb@2017/2/8:22:39:40.294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000020ec@2017/2/8:22:39:40.309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000020ed@2017/2/8:22:39:40.438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000020ee@2017/2/8:22:39:40.453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000020ef@2017/2/8:22:39:40.472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000020f0@2017/2/8:22:39:40.493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000020f1@2017/2/8:22:39:40.506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000020f2@2017/2/8:22:39:40.519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000020f3@2017/2/8:22:39:40.531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000020f4@2017/2/8:22:39:40.544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000020f5@2017/2/8:22:39:40.557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000020f6@2017/2/8:22:39:40.671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000020f7@2017/2/8:22:39:40.688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000020f8@2017/2/8:22:39:40.701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000020f9@2017/2/8:22:39:40.714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000020fa@2017/2/8:22:39:40.727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000020fb@2017/2/8:22:39:40.741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000020fc@2017/2/8:22:39:40.755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000020fd@2017/2/8:22:39:40.772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000020fe@2017/2/8:22:39:40.786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000020ff@2017/2/8:22:39:40.805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00002100@2017/2/8:22:39:40.817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00002101@2017/2/8:22:39:40.830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00002102 [DIRSD OWNER WARNING] Directory [l:28 ml:29]"\??\C:\WINDOWS\Globalization" is not owned but specifies SDDL in component Microsoft-Windows-International-Core,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00002103 Error - Overlap: Duplicate ownership for directory [l:28]"\??\C:\WINDOWS\Globalization" in component Microsoft-Windows-International-Core,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00002104@2017/2/8:22:39:40.897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00002105@2017/2/8:22:39:40.910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00002106@2017/2/8:22:39:40.923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00002107@2017/2/8:22:39:40.935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00002108@2017/2/8:22:39:40.958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00002109@2017/2/8:22:39:40.971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17:39:40, Info                  CSI    0000210a@2017/2/8:22:39:40.993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17:39:41, Info                  CSI    0000210b@2017/2/8:22:39:41.07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17:39:41, Info                  CSI    0000210c@2017/2/8:22:39:41.023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17:39:41, Info                  CSI    0000210d@2017/2/8:22:39:41.037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17:39:41, Info                  CSI    0000210e@2017/2/8:22:39:41.049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17:39:41, Info                  CSI    0000210f@2017/2/8:22:39:41.062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17:39:41, Info                  CSI    00002110@2017/2/8:22:39:41.114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17:39:41, Info                  CSI    00002111@2017/2/8:22:39:41.129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17:39:41, Info                  CSI    00002112@2017/2/8:22:39:41.142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17:39:41, Info                  CSI    00002113@2017/2/8:22:39:41.155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17:39:41, Info                  CSI    00002114@2017/2/8:22:39:41.168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17:39:41, Info                  CSI    00002115@2017/2/8:22:39:41.181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17:39:41, Info                  CSI    00002116 [DIRSD OWNER WARNING] Directory [l:28 ml:29]"\??\C:\WINDOWS\System32\Ipmi" is not owned but specifies SDDL in component Microsoft-Windows-IPMIProvider,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17:39:41, Info                  CSI    00002117@2017/2/8:22:39:41.311 CSIPERF - FileMapsCreated 117ms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17:39:41, Info                  CSI    00002118 CSIPERF - FilePI Commit 119ms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17:39:41, Info                  CSI    00002119@2017/2/8:22:39:41.318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17:39:41, Info                  CSI    0000211a@2017/2/8:22:39:41.332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17:39:41, Info                  CSI    0000211b@2017/2/8:22:39:41.349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17:39:41, Info                  CSI    0000211c@2017/2/8:22:39:41.363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17:39:41, Info                  CSI    0000211d@2017/2/8:22:39:41.376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17:39:41, Info                  CSI    0000211e@2017/2/8:22:39:41.388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17:39:41, Info                  CSI    0000211f@2017/2/8:22:39:41.402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17:39:41, Info                  CSI    00002120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17:39:41, Info                  CSI    00002121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17:39:41, Info                  CSI    00002122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17:39:43, Info                  CSI    00002123@2017/2/8:22:39:43.574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17:39:43, Info                  CSI    00002124@2017/2/8:22:39:43.591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17:39:43, Info                  CSI    00002125@2017/2/8:22:39:43.606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17:39:43, Info                  CSI    00002126@2017/2/8:22:39:43.619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17:39:43, Info                  CSI    00002127@2017/2/8:22:39:43.633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17:39:43, Info                  CSI    00002128@2017/2/8:22:39:43.646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17:39:43, Info                  CSI    00002129@2017/2/8:22:39:43.664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17:39:43, Info                  CSI    0000212a@2017/2/8:22:39:43.679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17:39:43, Info                  CSI    0000212b@2017/2/8:22:39:43.692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17:39:43, Info                  CSI    0000212c@2017/2/8:22:39:43.958 CSIPERF - FileMapsCreated 203ms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17:39:43, Info                  CSI    0000212d CSIPERF - FilePI Commit 204ms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17:39:43, Info                  CSI    0000212e@2017/2/8:22:39:43.965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17:39:43, Info                  CSI    0000212f@2017/2/8:22:39:43.978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17:39:43, Info                  CSI    00002130@2017/2/8:22:39:43.993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00002131@2017/2/8:22:39:44.010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00002132@2017/2/8:22:39:44.028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00002133@2017/2/8:22:39:44.046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00002134@2017/2/8:22:39:44.059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00002135@2017/2/8:22:39:44.197 CSIPERF - FileMapsCreated 106ms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00002136 CSIPERF - FilePI Commit 106ms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00002137@2017/2/8:22:39:44.203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00002138@2017/2/8:22:39:44.216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00002139@2017/2/8:22:39:44.232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0000213a@2017/2/8:22:39:44.248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0000213b@2017/2/8:22:39:44.266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0000213c@2017/2/8:22:39:44.282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0000213d@2017/2/8:22:39:44.296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0000213e@2017/2/8:22:39:44.310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0000213f@2017/2/8:22:39:44.323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00002140@2017/2/8:22:39:44.336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00002141@2017/2/8:22:39:44.348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00002142@2017/2/8:22:39:44.366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00002143@2017/2/8:22:39:44.380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00002144@2017/2/8:22:39:44.393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00002145@2017/2/8:22:39:44.407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00002146@2017/2/8:22:39:44.421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00002147@2017/2/8:22:39:44.434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00002148@2017/2/8:22:39:44.447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00002149@2017/2/8:22:39:44.462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0000214a@2017/2/8:22:39:44.474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0000214b@2017/2/8:22:39:44.487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0000214c@2017/2/8:22:39:44.503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0000214d@2017/2/8:22:39:44.515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0000214e@2017/2/8:22:39:44.528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0000214f@2017/2/8:22:39:44.541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00002150@2017/2/8:22:39:44.553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00002151@2017/2/8:22:39:44.568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00002152@2017/2/8:22:39:44.581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00002153@2017/2/8:22:39:44.594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00002154@2017/2/8:22:39:44.606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00002155@2017/2/8:22:39:44.618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00002156@2017/2/8:22:39:44.644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00002157@2017/2/8:22:39:44.659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00002158@2017/2/8:22:39:44.752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00002159@2017/2/8:22:39:44.765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0000215a@2017/2/8:22:39:44.783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0000215b@2017/2/8:22:39:44.796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0000215c@2017/2/8:22:39:44.810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0000215d@2017/2/8:22:39:44.823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0000215e@2017/2/8:22:39:44.837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0000215f@2017/2/8:22:39:44.856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00002160@2017/2/8:22:39:44.875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00002161@2017/2/8:22:39:44.888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00002162@2017/2/8:22:39:44.901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00002163@2017/2/8:22:39:44.934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17:39:44, Info                  CSI    00002164@2017/2/8:22:39:44.949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17:39:45, Info                  CSI    00002165@2017/2/8:22:39:45.236 CSIPERF - FileMapsCreated 201ms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17:39:45, Info                  CSI    00002166 CSIPERF - FilePI Commit 201ms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17:39:45, Info                  CSI    00002167@2017/2/8:22:39:45.243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17:39:45, Info                  CSI    00002168@2017/2/8:22:39:45.366 CSIPERF - FileMapsCreated 112ms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17:39:45, Info                  CSI    00002169 CSIPERF - FilePI Commit 112ms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17:39:45, Info                  CSI    0000216a@2017/2/8:22:39:45.372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17:39:45, Info                  CSI    0000216b@2017/2/8:22:39:45.385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17:39:45, Info                  CSI    0000216c@2017/2/8:22:39:45.398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17:39:45, Info                  CSI    0000216d@2017/2/8:22:39:45.410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17:39:45, Info                  CSI    0000216e@2017/2/8:22:39:45.424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17:39:45, Info                  CSI    0000216f@2017/2/8:22:39:45.437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17:39:45, Info                  CSI    00002170@2017/2/8:22:39:45.454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17:39:45, Info                  CSI    00002171@2017/2/8:22:39:45.647 CSIPERF - FileMapsCreated 181ms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17:39:45, Info                  CSI    00002172 CSIPERF - FilePI Commit 182ms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17:39:45, Info                  CSI    00002173@2017/2/8:22:39:45.661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17:39:45, Info                  CSI    00002174@2017/2/8:22:39:45.690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17:39:45, Info                  CSI    00002175@2017/2/8:22:39:45.712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17:39:45, Info                  CSI    00002176@2017/2/8:22:39:45.731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17:39:45, Info                  CSI    00002177@2017/2/8:22:39:45.906 CSIPERF - FileMapsCreated 164ms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17:39:45, Info                  CSI    00002178 CSIPERF - FilePI Commit 164ms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17:39:45, Info                  CSI    00002179@2017/2/8:22:39:45.912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17:39:45, Info                  CSI    0000217a@2017/2/8:22:39:45.925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17:39:45, Info                  CSI    0000217b@2017/2/8:22:39:45.938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17:39:45, Info                  CSI    0000217c@2017/2/8:22:39:45.950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17:39:45, Info                  CSI    0000217d@2017/2/8:22:39:45.963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17:39:45, Info                  CSI    0000217e@2017/2/8:22:39:45.976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17:39:45, Info                  CSI    0000217f@2017/2/8:22:39:45.988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17:39:46, Info                  CSI    00002180@2017/2/8:22:39:46.03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17:39:46, Info                  CSI    00002181@2017/2/8:22:39:46.064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17:39:46, Info                  CSI    00002182@2017/2/8:22:39:46.077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17:39:46, Info                  CSI    00002183@2017/2/8:22:39:46.091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17:39:46, Info                  CSI    00002184@2017/2/8:22:39:46.107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17:39:46, Info                  CSI    00002185@2017/2/8:22:39:46.121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17:39:46, Info                  CSI    00002186@2017/2/8:22:39:46.133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17:39:46, Info                  CSI    00002187@2017/2/8:22:39:46.146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17:39:46, Info                  CSI    00002188@2017/2/8:22:39:46.162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17:39:46, Info                  CSI    00002189@2017/2/8:22:39:46.175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17:39:46, Info                  CSI    0000218a@2017/2/8:22:39:46.187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17:39:46, Info                  CSI    0000218b@2017/2/8:22:39:46.200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17:39:46, Info                  CSI    0000218c@2017/2/8:22:39:46.213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17:39:46, Info                  CSI    0000218d@2017/2/8:22:39:46.227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17:39:46, Info                  CSI    0000218e@2017/2/8:22:39:46.241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17:39:46, Info                  CSI    0000218f@2017/2/8:22:39:46.256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17:39:46, Info                  CSI    00002190@2017/2/8:22:39:46.275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17:39:46, Info                  CSI    00002191@2017/2/8:22:39:46.289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17:39:46, Info                  CSI    00002192@2017/2/8:22:39:46.302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17:39:46, Info                  CSI    00002193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17:39:46, Info                  CSI    00002194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17:39:46, Info                  CSI    00002195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17:39:49, Info                  CSI    00002196 Error - Overlap: Duplicate ownership for directory [l:29]"\??\C:\WINDOWS\System32\ru-RU" in component Microsoft-Windows-LSA-MSPrivs.Resources, version 10.0.10586.0, arch amd64, culture [l:5]"ru-ru",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17:39:49, Info                  CSI    00002197@2017/2/8:22:39:49.409 CSIPERF - FileMapsCreated 109ms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17:39:49, Info                  CSI    00002198 CSIPERF - FilePI Commit 110ms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17:39:49, Info                  CSI    00002199@2017/2/8:22:39:49.428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17:39:49, Info                  CSI    0000219a@2017/2/8:22:39:49.443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17:39:49, Info                  CSI    0000219b@2017/2/8:22:39:49.686 CSIPERF - FileMapsCreated 173ms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17:39:49, Info                  CSI    0000219c CSIPERF - FilePI Commit 174ms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17:39:49, Info                  CSI    0000219d@2017/2/8:22:39:49.692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17:39:49, Info                  CSI    0000219e Error - Overlap: Duplicate ownership for directory [l:29]"\??\C:\WINDOWS\System32\de-DE" in component Microsoft-Windows-LSA-MSPrivs.Resources, version 10.0.10586.0, arch amd64, culture [l:5]"de-de",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17:39:49, Info                  CSI    0000219f@2017/2/8:22:39:49.804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17:39:49, Info                  CSI    000021a0 Error - Overlap: Duplicate ownership for directory [l:29]"\??\C:\WINDOWS\System32\tr-TR" in component Microsoft-Windows-LSA-MSPrivs.Resources, version 10.0.10586.0, arch amd64, culture [l:5]"tr-tr",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17:39:49, Info                  CSI    000021a1@2017/2/8:22:39:49.917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17:39:49, Info                  CSI    000021a2@2017/2/8:22:39:49.945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17:39:49, Info                  CSI    000021a3@2017/2/8:22:39:49.959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17:39:49, Info                  CSI    000021a4@2017/2/8:22:39:49.972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17:39:50, Info                  CSI    000021a5 Error - Overlap: Duplicate ownership for directory [l:29]"\??\C:\WINDOWS\System32\it-IT" in component Microsoft-Windows-LSA-MSPrivs.Resources, version 10.0.10586.0, arch amd64, culture [l:5]"it-it",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17:39:50, Info                  CSI    000021a6@2017/2/8:22:39:50.088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17:39:50, Info                  CSI    000021a7@2017/2/8:22:39:50.102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17:39:50, Info                  CSI    000021a8@2017/2/8:22:39:50.115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17:39:50, Info                  CSI    000021a9 [DIRSD OWNER WARNING] Directory [l:39 ml:40]"\??\C:\Program Files\Windows Mail\en-US" is not owned but specifies SDDL in component Microsoft-Windows-Mail-Core-DLL.Resources,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17:39:50, Info                  CSI    000021aa@2017/2/8:22:39:50.205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17:39:50, Info                  CSI    000021ab@2017/2/8:22:39:50.219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17:39:50, Info                  CSI    000021ac@2017/2/8:22:39:50.233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17:39:50, Info                  CSI    000021ad@2017/2/8:22:39:50.273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17:39:50, Info                  CSI    000021ae Error - Overlap: Duplicate ownership for directory [l:29]"\??\C:\WINDOWS\System32\nl-NL" in component Microsoft-Windows-LSA-MSPrivs.Resources, version 10.0.10586.0, arch amd64, culture [l:5]"nl-nl",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17:39:50, Info                  CSI    000021af@2017/2/8:22:39:50.385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17:39:50, Info                  CSI    000021b0 Error - Overlap: Duplicate ownership for directory [l:29]"\??\C:\WINDOWS\System32\fr-FR" in component Microsoft-Windows-LSA-MSPrivs.Resources, version 10.0.10586.0, arch amd64, culture [l:5]"fr-fr",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17:39:50, Info                  CSI    000021b1@2017/2/8:22:39:50.526 CSIPERF - FileMapsCreated 132ms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17:39:50, Info                  CSI    000021b2 CSIPERF - FilePI Commit 132ms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17:39:50, Info                  CSI    000021b3@2017/2/8:22:39:50.532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17:39:50, Info                  CSI    000021b4 Error - Overlap: Duplicate ownership for directory [l:29]"\??\C:\WINDOWS\System32\fi-FI" in component Microsoft-Windows-LSA-MSPrivs.Resources, version 10.0.10586.0, arch amd64, culture [l:5]"fi-fi",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17:39:50, Info                  CSI    000021b5@2017/2/8:22:39:50.644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17:39:50, Info                  CSI    000021b6 Error - Overlap: Duplicate ownership for directory [l:29]"\??\C:\WINDOWS\System32\ja-JP" in component Microsoft-Windows-LSA-MSPrivs.Resources, version 10.0.10586.0, arch amd64, culture [l:5]"ja-jp",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17:39:50, Info                  CSI    000021b7@2017/2/8:22:39:50.755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17:39:50, Info                  CSI    000021b8@2017/2/8:22:39:50.771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17:39:50, Info                  CSI    000021b9@2017/2/8:22:39:50.787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17:39:50, Info                  CSI    000021ba Error - Overlap: Duplicate ownership for directory [l:29]"\??\C:\WINDOWS\System32\hu-HU" in component Microsoft-Windows-LSA-MSPrivs.Resources, version 10.0.10586.0, arch amd64, culture [l:5]"hu-hu",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17:39:50, Info                  CSI    000021bb@2017/2/8:22:39:50.899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17:39:51, Info                  CSI    000021bc Error - Overlap: Duplicate ownership for directory [l:29]"\??\C:\WINDOWS\System32\pt-PT" in component Microsoft-Windows-LSA-MSPrivs.Resources, version 10.0.10586.0, arch amd64, culture [l:5]"pt-pt",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17:39:51, Info                  CSI    000021bd@2017/2/8:22:39:51.011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17:39:51, Info                  CSI    000021be Error - Overlap: Duplicate ownership for directory [l:29]"\??\C:\WINDOWS\System32\pl-PL" in component Microsoft-Windows-LSA-MSPrivs.Resources, version 10.0.10586.0, arch amd64, culture [l:5]"pl-pl",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17:39:51, Info                  CSI    000021bf@2017/2/8:22:39:51.125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17:39:51, Info                  CSI    000021c0 Error - Overlap: Duplicate ownership for directory [l:34]"\??\C:\WINDOWS\System32\sr-Latn-CS" in component Microsoft-Windows-LSA-MSPrivs.Resources, version 10.0.10586.0, arch amd64, culture [l:10]"sr-latn-cs",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17:39:51, Info                  CSI    000021c1@2017/2/8:22:39:51.237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17:39:51, Info                  CSI    000021c2@2017/2/8:22:39:51.255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17:39:51, Info                  CSI    000021c3@2017/2/8:22:39:51.269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17:39:51, Info                  CSI    000021c4@2017/2/8:22:39:51.282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17:39:51, Info                  CSI    000021c5@2017/2/8:22:39:51.297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17:39:51, Info                  CSI    000021c6 Error - Overlap: Duplicate ownership for directory [l:29]"\??\C:\WINDOWS\System32\es-ES" in component Microsoft-Windows-LSA-MSPrivs.Resources, version 10.0.10586.0, arch amd64, culture [l:5]"es-es",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17:39:51, Info                  CSI    000021c7@2017/2/8:22:39:51.408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17:39:51, Info                  CSI    000021c8@2017/2/8:22:39:51.427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17:39:51, Info                  CSI    000021c9@2017/2/8:22:39:51.439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17:39:51, Info                  CSI    000021ca@2017/2/8:22:39:51.452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17:39:51, Info                  CSI    000021cb@2017/2/8:22:39:51.466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17:39:51, Info                  CSI    000021cc@2017/2/8:22:39:51.613 CSIPERF - FileMapsCreated 122ms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17:39:51, Info                  CSI    000021cd CSIPERF - FilePI Commit 148ms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17:39:51, Info                  CSI    000021ce@2017/2/8:22:39:51.653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17:39:51, Info                  CSI    000021cf@2017/2/8:22:39:51.686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17:39:51, Info                  CSI    000021d0 Error - Overlap: Duplicate ownership for directory [l:29]"\??\C:\WINDOWS\System32\cs-CZ" in component Microsoft-Windows-LSA-MSPrivs.Resources, version 10.0.10586.0, arch amd64, culture [l:5]"cs-cz",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17:39:51, Info                  CSI    000021d1@2017/2/8:22:39:51.803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17:39:51, Info                  CSI    000021d2 Error - Overlap: Duplicate ownership for directory [l:29]"\??\C:\WINDOWS\System32\sv-SE" in component Microsoft-Windows-LSA-MSPrivs.Resources, version 10.0.10586.0, arch amd64, culture [l:5]"sv-se",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17:39:51, Info                  CSI    000021d3@2017/2/8:22:39:51.921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17:39:51, Info                  CSI    000021d4@2017/2/8:22:39:51.934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17:39:51, Info                  CSI    000021d5@2017/2/8:22:39:51.946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17:39:51, Info                  CSI    000021d6@2017/2/8:22:39:51.965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17:39:51, Info                  CSI    000021d7@2017/2/8:22:39:51.993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17:39:52, Info                  CSI    000021d8@2017/2/8:22:39:52.07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17:39:52, Info                  CSI    000021d9@2017/2/8:22:39:52.021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17:39:52, Info                  CSI    000021da@2017/2/8:22:39:52.034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17:39:52, Info                  CSI    000021db@2017/2/8:22:39:52.053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17:39:52, Info                  CSI    000021dc@2017/2/8:22:39:52.070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17:39:52, Info                  CSI    000021dd@2017/2/8:22:39:52.084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17:39:52, Info                  CSI    000021de Error - Overlap: Duplicate ownership for directory [l:29]"\??\C:\WINDOWS\System32\zh-CN" in component Microsoft-Windows-LSA-MSPrivs.Resources, version 10.0.10586.0, arch amd64, culture [l:5]"zh-cn",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17:39:52, Info                  CSI    000021df@2017/2/8:22:39:52.200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17:39:52, Info                  CSI    000021e0 Error - Overlap: Duplicate ownership for directory [l:29]"\??\C:\WINDOWS\System32\zh-HK" in component Microsoft-Windows-LSA-MSPrivs.Resources, version 10.0.10586.0, arch amd64, culture [l:5]"zh-hk",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17:39:52, Info                  CSI    000021e1@2017/2/8:22:39:52.312 CSIPERF - FileMapsCreated 103ms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17:39:52, Info                  CSI    000021e2 CSIPERF - FilePI Commit 103ms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17:39:52, Info                  CSI    000021e3@2017/2/8:22:39:52.319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17:39:52, Info                  CSI    000021e4 Error - Overlap: Duplicate ownership for directory [l:29]"\??\C:\WINDOWS\System32\zh-TW" in component Microsoft-Windows-LSA-MSPrivs.Resources, version 10.0.10586.0, arch amd64, culture [l:5]"zh-tw",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17:39:52, Info                  CSI    000021e5@2017/2/8:22:39:52.430 CSIPERF - FileMapsCreated 101ms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17:39:52, Info                  CSI    000021e6 CSIPERF - FilePI Commit 101ms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17:39:52, Info                  CSI    000021e7@2017/2/8:22:39:52.437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17:39:52, Info                  CSI    000021e8@2017/2/8:22:39:52.484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17:39:52, Info                  CSI    000021e9 Error - Overlap: Duplicate ownership for directory [l:29]"\??\C:\WINDOWS\System32\he-IL" in component Microsoft-Windows-LSA-MSPrivs.Resources, version 10.0.10586.0, arch amd64, culture [l:5]"he-il",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17:39:52, Info                  CSI    000021ea@2017/2/8:22:39:52.598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17:39:52, Info                  CSI    000021eb@2017/2/8:22:39:52.611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17:39:52, Info                  CSI    000021ec@2017/2/8:22:39:52.625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17:39:52, Info                  CSI    000021ed@2017/2/8:22:39:52.644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17:39:52, Info                  CSI    000021ee@2017/2/8:22:39:52.660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17:39:52, Info                  CSI    000021ef@2017/2/8:22:39:52.673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17:39:52, Info                  CSI    000021f0 Error - Overlap: Duplicate ownership for directory [l:29]"\??\C:\WINDOWS\System32\ar-SA" in component Microsoft-Windows-LSA-MSPrivs.Resources, version 10.0.10586.0, arch amd64, culture [l:5]"ar-sa",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17:39:52, Info                  CSI    000021f1@2017/2/8:22:39:52.786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17:39:52, Info                  CSI    000021f2 Error - Overlap: Duplicate ownership for directory [l:29]"\??\C:\WINDOWS\System32\nb-NO" in component Microsoft-Windows-LSA-MSPrivs.Resources, version 10.0.10586.0, arch amd64, culture [l:5]"nb-no",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17:39:52, Info                  CSI    000021f3@2017/2/8:22:39:52.898 CSIPERF - FileMapsCreated 102ms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17:39:52, Info                  CSI    000021f4 CSIPERF - FilePI Commit 102ms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17:39:52, Info                  CSI    000021f5@2017/2/8:22:39:52.906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17:39:52, Info                  CSI    000021f6@2017/2/8:22:39:52.919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17:39:52, Info                  CSI    000021f7@2017/2/8:22:39:52.931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17:39:52, Info                  CSI    000021f8@2017/2/8:22:39:52.945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17:39:52, Info                  CSI    000021f9@2017/2/8:22:39:52.983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17:39:52, Info                  CSI    000021fa@2017/2/8:22:39:52.997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17:39:53, Info                  CSI    000021fb@2017/2/8:22:39:53.011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17:39:53, Info                  CSI    000021fc Error - Overlap: Duplicate ownership for directory [l:29]"\??\C:\WINDOWS\System32\en-US" in component Microsoft-Windows-LSA-MSPrivs.Resources,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17:39:53, Info                  CSI    000021fd@2017/2/8:22:39:53.160 CSIPERF - FileMapsCreated 142ms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17:39:53, Info                  CSI    000021fe CSIPERF - FilePI Commit 142ms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17:39:53, Info                  CSI    000021ff@2017/2/8:22:39:53.167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17:39:53, Info                  CSI    00002200@2017/2/8:22:39:53.182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17:39:53, Info                  CSI    00002201@2017/2/8:22:39:53.226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17:39:53, Info                  CSI    00002202@2017/2/8:22:39:53.241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17:39:53, Info                  CSI    00002203@2017/2/8:22:39:53.254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17:39:53, Info                  CSI    00002204@2017/2/8:22:39:53.268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17:39:53, Info                  CSI    00002205 Error - Overlap: Duplicate ownership for directory [l:29]"\??\C:\WINDOWS\System32\pt-BR" in component Microsoft-Windows-LSA-MSPrivs.Resources, version 10.0.10586.0, arch amd64, culture [l:5]"pt-br",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17:39:53, Info                  CSI    00002206@2017/2/8:22:39:53.380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17:39:53, Info                  CSI    00002207@2017/2/8:22:39:53.393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17:39:53, Info                  CSI    00002208 Error - Overlap: Duplicate ownership for directory [l:29]"\??\C:\WINDOWS\System32\el-GR" in component Microsoft-Windows-LSA-MSPrivs.Resources, version 10.0.10586.0, arch amd64, culture [l:5]"el-gr",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17:39:53, Info                  CSI    00002209@2017/2/8:22:39:53.508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17:39:53, Info                  CSI    0000220a@2017/2/8:22:39:53.521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17:39:53, Info                  CSI    0000220b@2017/2/8:22:39:53.536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17:39:53, Info                  CSI    0000220c@2017/2/8:22:39:53.553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17:39:53, Info                  CSI    0000220d@2017/2/8:22:39:53.569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17:39:53, Info                  CSI    0000220e@2017/2/8:22:39:53.582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17:39:53, Info                  CSI    0000220f@2017/2/8:22:39:53.693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17:39:53, Info                  CSI    00002210@2017/2/8:22:39:53.776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17:39:53, Info                  CSI    00002211@2017/2/8:22:39:53.789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17:39:53, Info                  CSI    00002212 Error - Overlap: Duplicate ownership for directory [l:29]"\??\C:\WINDOWS\System32\da-DK" in component Microsoft-Windows-LSA-MSPrivs.Resources, version 10.0.10586.0, arch amd64, culture [l:5]"da-dk",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17:39:53, Info                  CSI    00002213@2017/2/8:22:39:53.905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17:39:53, Info                  CSI    00002214@2017/2/8:22:39:53.919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17:39:54, Info                  CSI    00002215@2017/2/8:22:39:54.056 CSIPERF - FileMapsCreated 127ms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17:39:54, Info                  CSI    00002216 CSIPERF - FilePI Commit 127ms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17:39:54, Info                  CSI    00002217@2017/2/8:22:39:54.071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17:39:54, Info                  CSI    00002218@2017/2/8:22:39:54.093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17:39:54, Info                  CSI    00002219@2017/2/8:22:39:54.110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17:39:54, Info                  CSI    0000221a@2017/2/8:22:39:54.130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17:39:54, Info                  CSI    0000221b@2017/2/8:22:39:54.162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17:39:54, Info                  CSI    0000221c@2017/2/8:22:39:54.175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17:39:54, Info                  CSI    0000221d@2017/2/8:22:39:54.194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17:39:54, Info                  CSI    0000221e@2017/2/8:22:39:54.213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17:39:54, Info                  CSI    0000221f@2017/2/8:22:39:54.227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17:39:54, Info                  CSI    00002220@2017/2/8:22:39:54.250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17:39:54, Info                  CSI    00002221@2017/2/8:22:39:54.263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17:39:54, Info                  CSI    00002222@2017/2/8:22:39:54.277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17:39:54, Info                  CSI    00002223@2017/2/8:22:39:54.291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17:39:54, Info                  CSI    00002224@2017/2/8:22:39:54.304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17:39:54, Info                  CSI    00002225@2017/2/8:22:39:54.317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17:39:54, Info                  CSI    00002226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17:39:54, Info                  CSI    00002227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17:39:54, Info                  CSI    00002228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17:39:59, Info                  CSI    00002229@2017/2/8:22:39:59.309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17:39:59, Info                  CSI    0000222a@2017/2/8:22:39:59.337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17:39:59, Info                  CSI    0000222b@2017/2/8:22:39:59.350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17:39:59, Info                  CSI    0000222c@2017/2/8:22:39:59.409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17:39:59, Info                  CSI    0000222d CSIPERF - FilePI Queue 102ms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17:39:59, Info                  CSI    0000222e@2017/2/8:22:39:59.766 CSIPERF - FileMapsCreated 240ms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17:39:59, Info                  CSI    0000222f CSIPERF - FilePI Commit 241ms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17:39:59, Info                  CSI    00002230@2017/2/8:22:39:59.781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17:39:59, Info                  CSI    00002231@2017/2/8:22:39:59.812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17:39:59, Info                  CSI    00002232@2017/2/8:22:39:59.826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17:39:59, Info                  CSI    00002233@2017/2/8:22:39:59.839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17:39:59, Info                  CSI    00002234@2017/2/8:22:39:59.852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17:39:59, Info                  CSI    00002235 [DIRSD OWNER WARNING] Directory [l:28 ml:29]"\??\C:\WINDOWS\System32\msmq" is not owned but specifies SDDL in component Microsoft-Windows-msmq-messagingcoreservice,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17:39:59, Info                  CSI    00002236 [DIRSD OWNER WARNING] Directory [l:40 ml:41]"\??\C:\WINDOWS\System32\msmq\storage\lqs" is not owned but specifies SDDL in component Microsoft-Windows-msmq-messagingcoreservice,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17:39:59, Info                  CSI    00002237 [DIRSD OWNER WARNING] Directory [l:36 ml:37]"\??\C:\WINDOWS\System32\msmq\storage" is not owned but specifies SDDL in component Microsoft-Windows-msmq-messagingcoreservice,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17:39:59, Info                  CSI    00002238 [DIRSD OWNER WARNING] Directory [l:36 ml:37]"\??\C:\WINDOWS\System32\msmq\Mapping" is not owned but specifies SDDL in component Microsoft-Windows-msmq-messagingcoreservice,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17:40:00, Info                  CSI    00002239@2017/2/8:22:40:00.07 CSIPERF - FileMapsCreated 133ms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17:40:00, Info                  CSI    0000223a CSIPERF - FilePI Commit 138ms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17:40:00, Info                  CSI    0000223b@2017/2/8:22:40:00.019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17:40:00, Info                  CSI    0000223c@2017/2/8:22:40:00.031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17:40:00, Info                  CSI    0000223d@2017/2/8:22:40:00.045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17:40:00, Info                  CSI    0000223e@2017/2/8:22:40:00.059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17:40:00, Info                  CSI    0000223f@2017/2/8:22:40:00.071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17:40:00, Info                  CSI    00002240@2017/2/8:22:40:00.338 CSIPERF - FileMapsCreated 204ms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17:40:00, Info                  CSI    00002241 CSIPERF - FilePI Commit 205ms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17:40:00, Info                  CSI    00002242@2017/2/8:22:40:00.351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17:40:00, Info                  CSI    00002243@2017/2/8:22:40:00.375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17:40:00, Info                  CSI    00002244@2017/2/8:22:40:00.390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17:40:00, Info                  CSI    00002245@2017/2/8:22:40:00.411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17:40:00, Info                  CSI    00002246@2017/2/8:22:40:00.429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17:40:00, Info                  CSI    00002247@2017/2/8:22:40:00.456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17:40:00, Info                  CSI    00002248@2017/2/8:22:40:00.469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17:40:00, Info                  CSI    00002249@2017/2/8:22:40:00.483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17:40:00, Info                  CSI    0000224a CSIPERF - FilePI Queue 111ms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17:40:00, Info                  CSI    0000224b@2017/2/8:22:40:00.762 CSIPERF - FileMapsCreated 159ms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17:40:00, Info                  CSI    0000224c CSIPERF - FilePI Commit 160ms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17:40:00, Info                  CSI    0000224d@2017/2/8:22:40:00.769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17:40:00, Info                  CSI    0000224e@2017/2/8:22:40:00.786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17:40:00, Info                  CSI    0000224f@2017/2/8:22:40:00.979 CSIPERF - FileMapsCreated 160ms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17:40:00, Info                  CSI    00002250 CSIPERF - FilePI Commit 161ms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17:40:01, Info                  CSI    00002251@2017/2/8:22:40:01.027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17:40:01, Info                  CSI    00002252@2017/2/8:22:40:01.070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17:40:01, Info                  CSI    00002253@2017/2/8:22:40:01.086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17:40:01, Info                  CSI    00002254@2017/2/8:22:40:01.102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17:40:01, Info                  CSI    00002255@2017/2/8:22:40:01.134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17:40:01, Info                  CSI    00002256@2017/2/8:22:40:01.148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17:40:01, Info                  CSI    00002257@2017/2/8:22:40:01.167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17:40:01, Info                  CSI    00002258@2017/2/8:22:40:01.180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17:40:01, Info                  CSI    00002259@2017/2/8:22:40:01.403 CSIPERF - FileMapsCreated 167ms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17:40:01, Info                  CSI    0000225a CSIPERF - FilePI Commit 169ms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17:40:01, Info                  CSI    0000225b@2017/2/8:22:40:01.419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17:40:01, Info                  CSI    0000225c@2017/2/8:22:40:01.453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17:40:01, Info                  CSI    0000225d@2017/2/8:22:40:01.469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17:40:01, Info                  CSI    0000225e@2017/2/8:22:40:01.494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17:40:01, Info                  CSI    0000225f@2017/2/8:22:40:01.510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17:40:01, Info                  CSI    00002260@2017/2/8:22:40:01.525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17:40:01, Info                  CSI    00002261@2017/2/8:22:40:01.538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17:40:01, Info                  CSI    00002262@2017/2/8:22:40:01.551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17:40:01, Info                  CSI    00002263@2017/2/8:22:40:01.736 CSIPERF - FileMapsCreated 158ms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17:40:01, Info                  CSI    00002264 CSIPERF - FilePI Commit 161ms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17:40:01, Info                  CSI    00002265@2017/2/8:22:40:01.753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17:40:01, Info                  CSI    00002266@2017/2/8:22:40:01.777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17:40:01, Info                  CSI    00002267@2017/2/8:22:40:01.797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17:40:01, Info                  CSI    00002268@2017/2/8:22:40:01.811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17:40:01, Info                  CSI    00002269@2017/2/8:22:40:01.824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17:40:01, Info                  CSI    0000226a@2017/2/8:22:40:01.989 CSIPERF - FileMapsCreated 131ms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17:40:01, Info                  CSI    0000226b CSIPERF - FilePI Commit 131ms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17:40:01, Info                  CSI    0000226c@2017/2/8:22:40:01.996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17:40:02, Info                  CSI    0000226d@2017/2/8:22:40:02.09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17:40:02, Info                  CSI    0000226e@2017/2/8:22:40:02.026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17:40:02, Info                  CSI    0000226f@2017/2/8:22:40:02.038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17:40:02, Info                  CSI    00002270 [DIRSD OWNER WARNING] Directory [l:54 ml:55]"\??\C:\WINDOWS\diagnostics\scheduled\Maintenance\en-US" is not owned but specifies SDDL in component Microsoft-Windows-MaintenanceDiagnostic.Resources,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17:40:02, Info                  CSI    00002271@2017/2/8:22:40:02.119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17:40:02, Info                  CSI    00002272@2017/2/8:22:40:02.232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17:40:02, Info                  CSI    00002273@2017/2/8:22:40:02.246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17:40:02, Info                  CSI    00002274@2017/2/8:22:40:02.260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17:40:02, Info                  CSI    00002275@2017/2/8:22:40:02.275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17:40:02, Info                  CSI    00002276@2017/2/8:22:40:02.290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17:40:02, Info                  CSI    00002277@2017/2/8:22:40:02.424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17:40:02, Info                  CSI    00002278@2017/2/8:22:40:02.460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17:40:02, Info                  CSI    00002279@2017/2/8:22:40:02.477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17:40:02, Info                  CSI    0000227a@2017/2/8:22:40:02.492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17:40:02, Info                  CSI    0000227b@2017/2/8:22:40:02.506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17:40:02, Info                  CSI    0000227c@2017/2/8:22:40:02.654 CSIPERF - FileMapsCreated 136ms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17:40:02, Info                  CSI    0000227d CSIPERF - FilePI Commit 137ms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17:40:02, Info                  CSI    0000227e@2017/2/8:22:40:02.662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17:40:02, Info                  CSI    0000227f@2017/2/8:22:40:02.679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17:40:02, Info                  CSI    00002280@2017/2/8:22:40:02.695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17:40:02, Info                  CSI    00002281@2017/2/8:22:40:02.719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17:40:02, Info                  CSI    00002282@2017/2/8:22:40:02.731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17:40:02, Info                  CSI    00002283@2017/2/8:22:40:02.744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17:40:02, Info                  CSI    00002284@2017/2/8:22:40:02.759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17:40:02, Info                  CSI    00002285@2017/2/8:22:40:02.773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17:40:02, Info                  CSI    00002286 [DIRSD OWNER WARNING] Directory [l:36 ml:37]"\??\C:\WINDOWS\System32\MigWiz\en-US" is not owned but specifies SDDL in component Microsoft-Windows-MigrationEngine.Resources,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17:40:02, Info                  CSI    00002287@2017/2/8:22:40:02.897 CSIPERF - FileMapsCreated 110ms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17:40:02, Info                  CSI    00002288 CSIPERF - FilePI Commit 110ms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17:40:02, Info                  CSI    00002289@2017/2/8:22:40:02.903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17:40:02, Info                  CSI    0000228a@2017/2/8:22:40:02.917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17:40:02, Info                  CSI    0000228b@2017/2/8:22:40:02.943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17:40:02, Info                  CSI    0000228c@2017/2/8:22:40:02.956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17:40:02, Info                  CSI    0000228d@2017/2/8:22:40:02.969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17:40:02, Info                  CSI    0000228e@2017/2/8:22:40:02.991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17:40:03, Info                  CSI    0000228f@2017/2/8:22:40:03.09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17:40:03, Info                  CSI    00002290@2017/2/8:22:40:03.023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17:40:03, Info                  CSI    00002291@2017/2/8:22:40:03.038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17:40:03, Info                  CSI    00002292@2017/2/8:22:40:03.050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17:40:03, Info                  CSI    00002293@2017/2/8:22:40:03.064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17:40:03, Info                  CSI    00002294@2017/2/8:22:40:03.108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17:40:03, Info                  CSI    00002295@2017/2/8:22:40:03.125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17:40:03, Info                  CSI    00002296@2017/2/8:22:40:03.138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17:40:03, Info                  CSI    00002297@2017/2/8:22:40:03.153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17:40:03, Info                  CSI    00002298@2017/2/8:22:40:03.167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17:40:03, Info                  CSI    00002299@2017/2/8:22:40:03.203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17:40:03, Info                  CSI    0000229a@2017/2/8:22:40:03.216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17:40:03, Info                  CSI    0000229b@2017/2/8:22:40:03.229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17:40:03, Info                  CSI    0000229c@2017/2/8:22:40:03.243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17:40:03, Info                  CSI    0000229d@2017/2/8:22:40:03.257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17:40:03, Info                  CSI    0000229e@2017/2/8:22:40:03.270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17:40:03, Info                  CSI    0000229f@2017/2/8:22:40:03.286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17:40:03, Info                  CSI    000022a0@2017/2/8:22:40:03.299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17:40:03, Info                  CSI    000022a1@2017/2/8:22:40:03.313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17:40:03, Info                  CSI    000022a2@2017/2/8:22:40:03.326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17:40:03, Info                  CSI    000022a3@2017/2/8:22:40:03.339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17:40:03, Info                  CSI    000022a4@2017/2/8:22:40:03.351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17:40:03, Info                  CSI    000022a5@2017/2/8:22:40:03.364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17:40:03, Info                  CSI    000022a6@2017/2/8:22:40:03.557 CSIPERF - FileMapsCreated 165ms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17:40:03, Info                  CSI    000022a7 CSIPERF - FilePI Commit 165ms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17:40:03, Info                  CSI    000022a8@2017/2/8:22:40:03.564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17:40:03, Info                  CSI    000022a9@2017/2/8:22:40:03.578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17:40:03, Info                  CSI    000022aa@2017/2/8:22:40:03.781 CSIPERF - FileMapsCreated 178ms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17:40:03, Info                  CSI    000022ab CSIPERF - FilePI Commit 178ms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17:40:03, Info                  CSI    000022ac@2017/2/8:22:40:03.796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17:40:03, Info                  CSI    000022ad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17:40:04, Info                  CSI    000022ae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17:40:04, Info                  CSI    000022af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17:40:08, Info                  CSI    000022b0@2017/2/8:22:40:08.655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17:40:08, Info                  CSI    000022b1@2017/2/8:22:40:08.691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17:40:08, Info                  CSI    000022b2@2017/2/8:22:40:08.704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17:40:08, Info                  CSI    000022b3@2017/2/8:22:40:08.716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17:40:08, Info                  CSI    000022b4@2017/2/8:22:40:08.863 CSIPERF - FileMapsCreated 136ms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17:40:08, Info                  CSI    000022b5 CSIPERF - FilePI Commit 138ms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17:40:08, Info                  CSI    000022b6@2017/2/8:22:40:08.871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17:40:08, Info                  CSI    000022b7@2017/2/8:22:40:08.884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17:40:09, Info                  CSI    000022b8@2017/2/8:22:40:09.049 CSIPERF - FileMapsCreated 150ms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17:40:09, Info                  CSI    000022b9 CSIPERF - FilePI Commit 150ms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17:40:09, Info                  CSI    000022ba@2017/2/8:22:40:09.063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17:40:09, Info                  CSI    000022bb@2017/2/8:22:40:09.087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17:40:09, Info                  CSI    000022bc@2017/2/8:22:40:09.114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17:40:09, Info                  CSI    000022bd@2017/2/8:22:40:09.126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17:40:09, Info                  CSI    000022be@2017/2/8:22:40:09.141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17:40:09, Info                  CSI    000022bf@2017/2/8:22:40:09.287 CSIPERF - FileMapsCreated 133ms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17:40:09, Info                  CSI    000022c0 CSIPERF - FilePI Commit 133ms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17:40:09, Info                  CSI    000022c1@2017/2/8:22:40:09.298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17:40:09, Info                  CSI    000022c2@2017/2/8:22:40:09.324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17:40:09, Info                  CSI    000022c3@2017/2/8:22:40:09.337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17:40:09, Info                  CSI    000022c4@2017/2/8:22:40:09.357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17:40:09, Info                  CSI    000022c5@2017/2/8:22:40:09.369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17:40:09, Info                  CSI    000022c6@2017/2/8:22:40:09.382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17:40:09, Info                  CSI    000022c7@2017/2/8:22:40:09.545 CSIPERF - FileMapsCreated 147ms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17:40:09, Info                  CSI    000022c8 CSIPERF - FilePI Commit 147ms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17:40:09, Info                  CSI    000022c9@2017/2/8:22:40:09.559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17:40:09, Info                  CSI    000022ca@2017/2/8:22:40:09.575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17:40:09, Info                  CSI    000022cb@2017/2/8:22:40:09.591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17:40:09, Info                  CSI    000022cc@2017/2/8:22:40:09.604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17:40:09, Info                  CSI    000022cd@2017/2/8:22:40:09.617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17:40:09, Info                  CSI    000022ce@2017/2/8:22:40:09.704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17:40:09, Info                  CSI    000022cf@2017/2/8:22:40:09.728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17:40:09, Info                  CSI    000022d0@2017/2/8:22:40:09.746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17:40:09, Info                  CSI    000022d1@2017/2/8:22:40:09.759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17:40:09, Info                  CSI    000022d2@2017/2/8:22:40:09.771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17:40:09, Info                  CSI    000022d3@2017/2/8:22:40:09.785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17:40:09, Info                  CSI    000022d4@2017/2/8:22:40:09.798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17:40:09, Info                  CSI    000022d5@2017/2/8:22:40:09.810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17:40:09, Info                  CSI    000022d6@2017/2/8:22:40:09.824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17:40:09, Info                  CSI    000022d7@2017/2/8:22:40:09.836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17:40:09, Info                  CSI    000022d8@2017/2/8:22:40:09.850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17:40:09, Info                  CSI    000022d9@2017/2/8:22:40:09.863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17:40:09, Info                  CSI    000022da@2017/2/8:22:40:09.876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17:40:10, Info                  CSI    000022db@2017/2/8:22:40:10.092 CSIPERF - FileMapsCreated 204ms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17:40:10, Info                  CSI    000022dc CSIPERF - FilePI Commit 204ms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17:40:10, Info                  CSI    000022dd@2017/2/8:22:40:10.109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17:40:10, Info                  CSI    000022de@2017/2/8:22:40:10.139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17:40:10, Info                  CSI    000022df@2017/2/8:22:40:10.154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17:40:10, Info                  CSI    000022e0@2017/2/8:22:40:10.170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17:40:10, Info                  CSI    000022e1@2017/2/8:22:40:10.190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17:40:10, Info                  CSI    000022e2@2017/2/8:22:40:10.206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17:40:10, Info                  CSI    000022e3@2017/2/8:22:40:10.219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17:40:10, Info                  CSI    000022e4@2017/2/8:22:40:10.231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17:40:10, Info                  CSI    000022e5@2017/2/8:22:40:10.246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17:40:10, Info                  CSI    000022e6@2017/2/8:22:40:10.261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17:40:10, Info                  CSI    000022e7@2017/2/8:22:40:10.275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17:40:10, Info                  CSI    000022e8@2017/2/8:22:40:10.410 CSIPERF - FileMapsCreated 124ms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17:40:10, Info                  CSI    000022e9 CSIPERF - FilePI Commit 140ms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17:40:10, Info                  CSI    000022ea@2017/2/8:22:40:10.435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17:40:10, Info                  CSI    000022eb@2017/2/8:22:40:10.464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17:40:10, Info                  CSI    000022ec@2017/2/8:22:40:10.481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17:40:10, Info                  CSI    000022ed@2017/2/8:22:40:10.494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17:40:10, Info                  CSI    000022ee@2017/2/8:22:40:10.508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17:40:10, Info                  CSI    000022ef@2017/2/8:22:40:10.521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17:40:10, Info                  CSI    000022f0@2017/2/8:22:40:10.533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17:40:10, Info                  CSI    000022f1@2017/2/8:22:40:10.547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17:40:10, Info                  CSI    000022f2@2017/2/8:22:40:10.560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17:40:10, Info                  CSI    000022f3@2017/2/8:22:40:10.572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17:40:10, Info                  CSI    000022f4@2017/2/8:22:40:10.585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17:40:10, Info                  CSI    000022f5@2017/2/8:22:40:10.600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17:40:10, Info                  CSI    000022f6@2017/2/8:22:40:10.616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17:40:10, Info                  CSI    000022f7@2017/2/8:22:40:10.631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17:40:10, Info                  CSI    000022f8@2017/2/8:22:40:10.644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17:40:10, Info                  CSI    000022f9@2017/2/8:22:40:10.658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17:40:10, Info                  CSI    000022fa@2017/2/8:22:40:10.673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17:40:10, Info                  CSI    000022fb@2017/2/8:22:40:10.685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17:40:10, Info                  CSI    000022fc@2017/2/8:22:40:10.698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17:40:10, Info                  CSI    000022fd@2017/2/8:22:40:10.715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17:40:10, Info                  CSI    000022fe@2017/2/8:22:40:10.728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17:40:10, Info                  CSI    000022ff@2017/2/8:22:40:10.744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17:40:10, Info                  CSI    00002300@2017/2/8:22:40:10.946 CSIPERF - FileMapsCreated 190ms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17:40:10, Info                  CSI    00002301 CSIPERF - FilePI Commit 190ms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17:40:10, Info                  CSI    00002302@2017/2/8:22:40:10.961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17:40:10, Info                  CSI    00002303@2017/2/8:22:40:10.985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17:40:11, Info                  CSI    00002304@2017/2/8:22:40:11.04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17:40:11, Info                  CSI    00002305@2017/2/8:22:40:11.017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17:40:11, Info                  CSI    00002306@2017/2/8:22:40:11.238 CSIPERF - FileMapsCreated 206ms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17:40:11, Info                  CSI    00002307 CSIPERF - FilePI Commit 207ms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17:40:11, Info                  CSI    00002308@2017/2/8:22:40:11.253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17:40:11, Info                  CSI    00002309@2017/2/8:22:40:11.284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17:40:11, Info                  CSI    0000230a@2017/2/8:22:40:11.629 CSIPERF - FileMapsCreated 280ms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17:40:11, Info                  CSI    0000230b CSIPERF - FilePI Commit 284ms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17:40:11, Info                  CSI    0000230c@2017/2/8:22:40:11.639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17:40:11, Info                  CSI    0000230d@2017/2/8:22:40:11.755 CSIPERF - FileMapsCreated 103ms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17:40:11, Info                  CSI    0000230e CSIPERF - FilePI Commit 103ms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17:40:11, Info                  CSI    0000230f@2017/2/8:22:40:11.761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17:40:11, Info                  CSI    00002310@2017/2/8:22:40:11.774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17:40:11, Info                  CSI    00002311@2017/2/8:22:40:11.788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17:40:11, Info                  CSI    00002312@2017/2/8:22:40:11.802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17:40:11, Info                  CSI    00002313@2017/2/8:22:40:11.816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17:40:11, Info                  CSI    00002314@2017/2/8:22:40:11.828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17:40:11, Info                  CSI    00002315@2017/2/8:22:40:11.866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17:40:11, Info                  CSI    00002316@2017/2/8:22:40:11.884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17:40:11, Info                  CSI    00002317@2017/2/8:22:40:11.897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17:40:11, Info                  CSI    00002318@2017/2/8:22:40:11.910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17:40:11, Info                  CSI    00002319@2017/2/8:22:40:11.924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17:40:11, Info                  CSI    0000231a@2017/2/8:22:40:11.940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17:40:11, Info                  CSI    0000231b@2017/2/8:22:40:11.954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17:40:11, Info                  CSI    0000231c@2017/2/8:22:40:11.966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17:40:11, Info                  CSI    0000231d@2017/2/8:22:40:11.978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17:40:11, Info                  CSI    0000231e@2017/2/8:22:40:11.992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17:40:12, Info                  CSI    0000231f@2017/2/8:22:40:12.013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17:40:12, Info                  CSI    00002320@2017/2/8:22:40:12.027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17:40:12, Info                  CSI    00002321@2017/2/8:22:40:12.040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17:40:12, Info                  CSI    00002322@2017/2/8:22:40:12.053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17:40:12, Info                  CSI    00002323@2017/2/8:22:40:12.066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17:40:12, Info                  CSI    00002324 Error - Overlap: Duplicate ownership for directory [l:68]"\??\C:\WINDOWS\SystemApps\Microsoft.MicrosoftEdge_8wekyb3d8bbwe\pris" in component Microsoft-Windows-MicrosoftEdge.Resources, version 10.0.10586.218,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17:40:12, Info                  CSI    00002325@2017/2/8:22:40:12.182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17:40:12, Info                  CSI    00002326@2017/2/8:22:40:12.197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17:40:12, Info                  CSI    00002327@2017/2/8:22:40:12.357 CSIPERF - FileMapsCreated 145ms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17:40:12, Info                  CSI    00002328 CSIPERF - FilePI Commit 146ms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17:40:12, Info                  CSI    00002329@2017/2/8:22:40:12.363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17:40:12, Info                  CSI    0000232a@2017/2/8:22:40:12.376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17:40:12, Info                  CSI    0000232b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17:40:12, Info                  CSI    0000232c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17:40:12, Info                  CSI    0000232d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17:40:15, Info                  CSI    0000232e@2017/2/8:22:40:15.832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17:40:15, Info                  CSI    0000232f@2017/2/8:22:40:15.849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17:40:15, Info                  CSI    00002330@2017/2/8:22:40:15.868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17:40:15, Info                  CSI    00002331@2017/2/8:22:40:15.896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17:40:15, Info                  CSI    00002332@2017/2/8:22:40:15.911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17:40:15, Info                  CSI    00002333@2017/2/8:22:40:15.924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17:40:15, Info                  CSI    00002334@2017/2/8:22:40:15.940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17:40:15, Info                  CSI    00002335@2017/2/8:22:40:15.953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17:40:15, Info                  CSI    00002336@2017/2/8:22:40:15.967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17:40:15, Info                  CSI    00002337@2017/2/8:22:40:15.980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17:40:15, Info                  CSI    00002338@2017/2/8:22:40:15.994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17:40:16, Info                  CSI    00002339@2017/2/8:22:40:16.09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17:40:16, Info                  CSI    0000233a@2017/2/8:22:40:16.023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17:40:16, Info                  CSI    0000233b@2017/2/8:22:40:16.038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17:40:16, Info                  CSI    0000233c@2017/2/8:22:40:16.052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17:40:16, Info                  CSI    0000233d@2017/2/8:22:40:16.068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17:40:16, Info                  CSI    0000233e@2017/2/8:22:40:16.082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17:40:16, Info                  CSI    0000233f@2017/2/8:22:40:16.095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17:40:16, Info                  CSI    00002340@2017/2/8:22:40:16.109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17:40:16, Info                  CSI    00002341@2017/2/8:22:40:16.126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17:40:16, Info                  CSI    00002342@2017/2/8:22:40:16.139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17:40:16, Info                  CSI    00002343@2017/2/8:22:40:16.156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17:40:16, Info                  CSI    00002344@2017/2/8:22:40:16.170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17:40:16, Info                  CSI    00002345@2017/2/8:22:40:16.185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17:40:16, Info                  CSI    00002346@2017/2/8:22:40:16.198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17:40:16, Info                  CSI    00002347@2017/2/8:22:40:16.288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17:40:16, Info                  CSI    00002348@2017/2/8:22:40:16.302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17:40:16, Info                  CSI    00002349@2017/2/8:22:40:16.317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17:40:16, Info                  CSI    0000234a@2017/2/8:22:40:16.368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17:40:16, Info                  CSI    0000234b@2017/2/8:22:40:16.475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17:40:16, Info                  CSI    0000234c@2017/2/8:22:40:16.493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17:40:16, Info                  CSI    0000234d@2017/2/8:22:40:16.508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17:40:16, Info                  CSI    0000234e@2017/2/8:22:40:16.520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17:40:16, Info                  CSI    0000234f@2017/2/8:22:40:16.533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17:40:16, Info                  CSI    00002350@2017/2/8:22:40:16.547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17:40:16, Info                  CSI    00002351@2017/2/8:22:40:16.560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17:40:16, Info                  CSI    00002352@2017/2/8:22:40:16.575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17:40:16, Info                  CSI    00002353@2017/2/8:22:40:16.589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17:40:16, Info                  CSI    00002354@2017/2/8:22:40:16.603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17:40:16, Info                  CSI    00002355@2017/2/8:22:40:16.619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17:40:16, Info                  CSI    00002356@2017/2/8:22:40:16.645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17:40:16, Info                  CSI    00002357@2017/2/8:22:40:16.659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17:40:16, Info                  CSI    00002358@2017/2/8:22:40:16.675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17:40:16, Info                  CSI    00002359@2017/2/8:22:40:16.689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17:40:16, Info                  CSI    0000235a@2017/2/8:22:40:16.890 CSIPERF - FileMapsCreated 160ms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17:40:16, Info                  CSI    0000235b CSIPERF - FilePI Commit 161ms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17:40:16, Info                  CSI    0000235c@2017/2/8:22:40:16.899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17:40:16, Info                  CSI    0000235d@2017/2/8:22:40:16.915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17:40:16, Info                  CSI    0000235e@2017/2/8:22:40:16.928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17:40:16, Info                  CSI    0000235f@2017/2/8:22:40:16.940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17:40:16, Info                  CSI    00002360@2017/2/8:22:40:16.954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00002361@2017/2/8:22:40:17.146 CSIPERF - FileMapsCreated 127ms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00002362 CSIPERF - FilePI Commit 146ms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00002363@2017/2/8:22:40:17.172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00002364@2017/2/8:22:40:17.186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00002365@2017/2/8:22:40:17.199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00002366@2017/2/8:22:40:17.212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00002367@2017/2/8:22:40:17.224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00002368@2017/2/8:22:40:17.239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00002369@2017/2/8:22:40:17.269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0000236a@2017/2/8:22:40:17.287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0000236b@2017/2/8:22:40:17.300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0000236c@2017/2/8:22:40:17.317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0000236d@2017/2/8:22:40:17.331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0000236e CSIPERF - FilePI Queue 114ms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0000236f@2017/2/8:22:40:17.463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00002370@2017/2/8:22:40:17.560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00002371@2017/2/8:22:40:17.582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00002372@2017/2/8:22:40:17.600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00002373@2017/2/8:22:40:17.613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00002374@2017/2/8:22:40:17.627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00002375@2017/2/8:22:40:17.640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00002376@2017/2/8:22:40:17.660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00002377@2017/2/8:22:40:17.679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00002378@2017/2/8:22:40:17.698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00002379 [DIRSD OWNER WARNING] Directory [l:39 ml:40]"\??\C:\Program Files\Windows Mail\en-US" is not owned but specifies SDDL in component Microsoft-Windows-Mail-App.Resources,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0000237a Error - Overlap: Duplicate ownership for directory [l:39]"\??\C:\Program Files\Windows Mail\en-US" in component Microsoft-Windows-Mail-App.Resources,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0000237b@2017/2/8:22:40:17.722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0000237c@2017/2/8:22:40:17.737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0000237d@2017/2/8:22:40:17.750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0000237e@2017/2/8:22:40:17.763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0000237f@2017/2/8:22:40:17.775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00002380@2017/2/8:22:40:17.789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00002381@2017/2/8:22:40:17.804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00002382@2017/2/8:22:40:17.817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00002383@2017/2/8:22:40:17.831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00002384@2017/2/8:22:40:17.847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00002385@2017/2/8:22:40:17.861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00002386@2017/2/8:22:40:17.873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00002387@2017/2/8:22:40:17.895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00002388@2017/2/8:22:40:17.913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00002389@2017/2/8:22:40:17.929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0000238a@2017/2/8:22:40:17.943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0000238b@2017/2/8:22:40:17.956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0000238c@2017/2/8:22:40:17.969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0000238d@2017/2/8:22:40:17.981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17:40:17, Info                  CSI    0000238e@2017/2/8:22:40:17.995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17:40:18, Info                  CSI    0000238f@2017/2/8:22:40:18.08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17:40:18, Info                  CSI    00002390@2017/2/8:22:40:18.023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17:40:18, Info                  CSI    00002391@2017/2/8:22:40:18.041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17:40:18, Info                  CSI    00002392 [DIRSD OWNER WARNING] Directory [l:48 ml:49]"\??\C:\WINDOWS\diagnostics\scheduled\Maintenance" is not owned but specifies SDDL in component Microsoft-Windows-MaintenanceDiagnostic,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17:40:18, Info                  CSI    00002393@2017/2/8:22:40:18.078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17:40:18, Info                  CSI    00002394@2017/2/8:22:40:18.093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17:40:18, Info                  CSI    00002395@2017/2/8:22:40:18.106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17:40:18, Info                  CSI    00002396@2017/2/8:22:40:18.122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17:40:18, Info                  CSI    00002397@2017/2/8:22:40:18.137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17:40:18, Info                  CSI    00002398@2017/2/8:22:40:18.152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17:40:18, Info                  CSI    00002399@2017/2/8:22:40:18.165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17:40:18, Info                  CSI    0000239a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17:40:18, Info                  CSI    0000239b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17:40:18, Info                  CSI    0000239c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17:40:27, Info                  CSI    0000239d@2017/2/8:22:40:27.899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17:40:27, Info                  CSI    0000239e@2017/2/8:22:40:27.918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17:40:28, Info                  CSI    0000239f CSIPERF - FilePI Queue 223ms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17:40:28, Info                  CSI    000023a0@2017/2/8:22:40:28.158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17:40:28, Info                  CSI    000023a1@2017/2/8:22:40:28.181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17:40:28, Info                  CSI    000023a2 CSIPERF - FilePI Queue 231ms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17:40:28, Info                  CSI    000023a3 Error - Overlap: Duplicate ownership for directory [l:41]"\??\C:\Program Files\Windows Media Player" in component Microsoft-Windows-MediaPlayer-Core,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17:40:28, Info                  CSI    000023a4 Error - Overlap: Duplicate ownership for directory [l:57]"\??\C:\Program Files\Windows Media Player\Network Sharing" in component Microsoft-Windows-MediaPlayer-Core,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17:40:28, Info                  CSI    000023a5@2017/2/8:22:40:28.536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17:40:28, Info                  CSI    000023a6@2017/2/8:22:40:28.553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17:40:28, Info                  CSI    000023a7@2017/2/8:22:40:28.571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17:40:28, Info                  CSI    000023a8@2017/2/8:22:40:28.594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17:40:28, Info                  CSI    000023a9@2017/2/8:22:40:28.609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17:40:28, Info                  CSI    000023aa@2017/2/8:22:40:28.629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17:40:28, Info                  CSI    000023ab@2017/2/8:22:40:28.643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17:40:28, Info                  CSI    000023ac@2017/2/8:22:40:28.668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17:40:28, Info                  CSI    000023ad@2017/2/8:22:40:28.683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17:40:28, Info                  CSI    000023ae@2017/2/8:22:40:28.708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17:40:28, Info                  CSI    000023af@2017/2/8:22:40:28.738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17:40:28, Info                  CSI    000023b0@2017/2/8:22:40:28.752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17:40:28, Info                  CSI    000023b1@2017/2/8:22:40:28.822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17:40:28, Info                  CSI    000023b2@2017/2/8:22:40:28.882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17:40:28, Info                  CSI    000023b3@2017/2/8:22:40:28.899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17:40:28, Info                  CSI    000023b4@2017/2/8:22:40:28.914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17:40:28, Info                  CSI    000023b5@2017/2/8:22:40:28.935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17:40:28, Info                  CSI    000023b6@2017/2/8:22:40:28.956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17:40:28, Info                  CSI    000023b7@2017/2/8:22:40:28.981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17:40:28, Info                  CSI    000023b8@2017/2/8:22:40:28.996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17:40:29, Info                  CSI    000023b9@2017/2/8:22:40:29.08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17:40:29, Info                  CSI    000023ba@2017/2/8:22:40:29.024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17:40:29, Info                  CSI    000023bb@2017/2/8:22:40:29.050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17:40:29, Info                  CSI    000023bc@2017/2/8:22:40:29.066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17:40:29, Info                  CSI    000023bd@2017/2/8:22:40:29.079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17:40:29, Info                  CSI    000023be@2017/2/8:22:40:29.093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17:40:29, Info                  CSI    000023bf@2017/2/8:22:40:29.106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17:40:29, Info                  CSI    000023c0@2017/2/8:22:40:29.121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17:40:29, Info                  CSI    000023c1@2017/2/8:22:40:29.146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17:40:29, Info                  CSI    000023c2@2017/2/8:22:40:29.177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17:40:29, Info                  CSI    000023c3@2017/2/8:22:40:29.194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17:40:29, Info                  CSI    000023c4@2017/2/8:22:40:29.206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17:40:29, Info                  CSI    000023c5@2017/2/8:22:40:29.234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17:40:29, Info                  CSI    000023c6 CSIPERF - FilePI Queue 313ms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17:40:29, Info                  CSI    000023c7@2017/2/8:22:40:29.699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17:40:29, Info                  CSI    000023c8@2017/2/8:22:40:29.718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17:40:29, Info                  CSI    000023c9@2017/2/8:22:40:29.746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17:40:29, Info                  CSI    000023ca@2017/2/8:22:40:29.772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17:40:29, Info                  CSI    000023cb@2017/2/8:22:40:29.786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17:40:29, Info                  CSI    000023cc@2017/2/8:22:40:29.803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17:40:29, Info                  CSI    000023cd@2017/2/8:22:40:29.820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17:40:29, Info                  CSI    000023ce@2017/2/8:22:40:29.834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17:40:29, Info                  CSI    000023cf [DIRSD OWNER WARNING] Directory [l:41 ml:42]"\??\C:\Program Files\Windows Media Player" is not owned but specifies SDDL in component Microsoft-Windows-MediaPlayer-Common,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17:40:29, Info                  CSI    000023d0@2017/2/8:22:40:29.850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17:40:29, Info                  CSI    000023d1@2017/2/8:22:40:29.863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17:40:29, Info                  CSI    000023d2@2017/2/8:22:40:29.945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17:40:29, Info                  CSI    000023d3@2017/2/8:22:40:29.959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17:40:29, Info                  CSI    000023d4@2017/2/8:22:40:29.997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17:40:30, Info                  CSI    000023d5@2017/2/8:22:40:30.013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17:40:30, Info                  CSI    000023d6@2017/2/8:22:40:30.026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17:40:30, Info                  CSI    000023d7@2017/2/8:22:40:30.039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17:40:30, Info                  CSI    000023d8@2017/2/8:22:40:30.054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17:40:30, Info                  CSI    000023d9@2017/2/8:22:40:30.073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17:40:30, Info                  CSI    000023da@2017/2/8:22:40:30.087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17:40:30, Info                  CSI    000023db@2017/2/8:22:40:30.107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17:40:30, Info                  CSI    000023dc Error - Overlap: Duplicate ownership for directory [l:14]"\??\C:\WINDOWS" in component Microsoft-Windows-MinWin-Security,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17:40:30, Info                  CSI    000023dd Error - Overlap: Duplicate ownership for directory [l:28]"\??\C:\WINDOWS\System32\wbem" in component Microsoft-Windows-MinWin-Security,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17:40:30, Info                  CSI    000023de Error - Overlap: Duplicate ownership for directory [l:31]"\??\C:\WINDOWS\System32\drivers" in component Microsoft-Windows-MinWin-Security,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17:40:30, Info                  CSI    000023df Error - Overlap: Duplicate ownership for directory [l:28]"\??\C:\ProgramData\Microsoft" in component Microsoft-Windows-MinWin-Security,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17:40:30, Info                  CSI    000023e0@2017/2/8:22:40:30.440 CSIPERF - FileMapsCreated 322ms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17:40:30, Info                  CSI    000023e1 CSIPERF - FilePI Commit 351ms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17:40:30, Info                  CSI    000023e2@2017/2/8:22:40:30.476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17:40:30, Info                  CSI    000023e3@2017/2/8:22:40:30.490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17:40:30, Info                  CSI    000023e4@2017/2/8:22:40:30.503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17:40:30, Info                  CSI    000023e5@2017/2/8:22:40:30.518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17:40:30, Info                  CSI    000023e6@2017/2/8:22:40:30.543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17:40:30, Info                  CSI    000023e7@2017/2/8:22:40:30.559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17:40:30, Info                  CSI    000023e8@2017/2/8:22:40:30.576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17:40:30, Info                  CSI    000023e9@2017/2/8:22:40:30.590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17:40:30, Info                  CSI    000023ea@2017/2/8:22:40:30.604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17:40:30, Info                  CSI    000023eb@2017/2/8:22:40:30.630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17:40:30, Info                  CSI    000023ec@2017/2/8:22:40:30.643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17:40:30, Info                  CSI    000023ed@2017/2/8:22:40:30.661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17:40:30, Info                  CSI    000023ee@2017/2/8:22:40:30.676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17:40:30, Info                  CSI    000023ef@2017/2/8:22:40:30.694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17:40:30, Info                  CSI    000023f0@2017/2/8:22:40:30.708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17:40:30, Info                  CSI    000023f1@2017/2/8:22:40:30.727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17:40:30, Info                  CSI    000023f2@2017/2/8:22:40:30.742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17:40:30, Info                  CSI    000023f3@2017/2/8:22:40:30.757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17:40:30, Info                  CSI    000023f4@2017/2/8:22:40:30.770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17:40:30, Info                  CSI    000023f5@2017/2/8:22:40:30.784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17:40:30, Info                  CSI    000023f6 [DIRSD OWNER WARNING] Directory [l:48 ml:49]"\??\C:\WINDOWS\System32\MailContactsCalendarSync" is not owned but specifies SDDL in component Microsoft-Windows-MCCS-SyncUtil,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17:40:30, Info                  CSI    000023f7@2017/2/8:22:40:30.912 CSIPERF - FileMapsCreated 114ms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17:40:30, Info                  CSI    000023f8 CSIPERF - FilePI Commit 114ms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17:40:30, Info                  CSI    000023f9@2017/2/8:22:40:30.918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17:40:30, Info                  CSI    000023fa@2017/2/8:22:40:30.931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17:40:30, Info                  CSI    000023fb@2017/2/8:22:40:30.964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17:40:30, Info                  CSI    000023fc@2017/2/8:22:40:30.984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17:40:31, Info                  CSI    000023fd@2017/2/8:22:40:31.05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17:40:31, Info                  CSI    000023fe@2017/2/8:22:40:31.023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17:40:31, Info                  CSI    000023ff@2017/2/8:22:40:31.051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17:40:31, Info                  CSI    00002400 Error - Overlap: Duplicate ownership for directory [l:40]"\??\C:\ProgramData\Microsoft\Windows\DRM" in component Microsoft-Windows-MediaPlayer-DRM,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17:40:31, Info                  CSI    00002401 Error - Overlap: Duplicate ownership for directory [l:46]"\??\C:\ProgramData\Microsoft\Windows\DRM\Cache" in component Microsoft-Windows-MediaPlayer-DRM,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17:40:31, Info                  CSI    00002402@2017/2/8:22:40:31.178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17:40:31, Info                  CSI    00002403@2017/2/8:22:40:31.225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17:40:31, Info                  CSI    00002404@2017/2/8:22:40:31.240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17:40:31, Info                  CSI    00002405@2017/2/8:22:40:31.256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17:40:31, Info                  CSI    00002406@2017/2/8:22:40:31.317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17:40:31, Info                  CSI    00002407@2017/2/8:22:40:31.344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17:40:31, Info                  CSI    00002408@2017/2/8:22:40:31.359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17:40:31, Info                  CSI    00002409@2017/2/8:22:40:31.372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17:40:31, Info                  CSI    0000240a@2017/2/8:22:40:31.387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17:40:31, Info                  CSI    0000240b@2017/2/8:22:40:31.401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17:40:31, Info                  CSI    0000240c@2017/2/8:22:40:31.415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17:40:31, Info                  CSI    0000240d@2017/2/8:22:40:31.444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17:40:31, Info                  CSI    0000240e@2017/2/8:22:40:31.459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17:40:31, Info                  CSI    0000240f CSIPERF - FilePI Queue 162ms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17:40:31, Info                  CSI    00002410@2017/2/8:22:40:31.702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17:40:31, Info                  CSI    00002411@2017/2/8:22:40:31.716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17:40:31, Info                  CSI    00002412@2017/2/8:22:40:31.732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17:40:31, Info                  CSI    00002413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17:40:31, Info                  CSI    00002414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17:40:31, Info                  CSI    00002415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17:40:34, Info                  CSI    00002416 Error - Overlap: Duplicate ownership for directory [l:29]"\??\C:\WINDOWS\System32\el-GR" in component Microsoft-Windows-mlang.Resources, version 10.0.10586.0, arch amd64, culture [l:5]"el-gr",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17:40:34, Info                  CSI    00002417@2017/2/8:22:40:34.676 CSIPERF - FileMapsCreated 110ms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17:40:34, Info                  CSI    00002418 CSIPERF - FilePI Commit 110ms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17:40:34, Info                  CSI    00002419@2017/2/8:22:40:34.695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17:40:34, Info                  CSI    0000241a Error - Overlap: Duplicate ownership for directory [l:29]"\??\C:\WINDOWS\System32\nb-NO" in component Microsoft-Windows-mlang.Resources, version 10.0.10586.0, arch amd64, culture [l:5]"nb-no",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17:40:34, Info                  CSI    0000241b@2017/2/8:22:40:34.807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17:40:34, Info                  CSI    0000241c Error - Overlap: Duplicate ownership for directory [l:29]"\??\C:\WINDOWS\System32\sl-SI" in component Microsoft-Windows-mlang.Resources, version 10.0.10586.0, arch amd64, culture [l:5]"sl-si",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17:40:34, Info                  CSI    0000241d@2017/2/8:22:40:34.920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17:40:34, Info                  CSI    0000241e@2017/2/8:22:40:34.933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17:40:34, Info                  CSI    0000241f@2017/2/8:22:40:34.946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17:40:34, Info                  CSI    00002420@2017/2/8:22:40:34.961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17:40:34, Info                  CSI    00002421@2017/2/8:22:40:34.974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17:40:34, Info                  CSI    00002422@2017/2/8:22:40:34.993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17:40:35, Info                  CSI    00002423@2017/2/8:22:40:35.06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17:40:35, Info                  CSI    00002424@2017/2/8:22:40:35.020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17:40:35, Info                  CSI    00002425@2017/2/8:22:40:35.034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17:40:35, Info                  CSI    00002426@2017/2/8:22:40:35.049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17:40:35, Info                  CSI    00002427@2017/2/8:22:40:35.068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17:40:35, Info                  CSI    00002428@2017/2/8:22:40:35.084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17:40:35, Info                  CSI    00002429@2017/2/8:22:40:35.103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17:40:35, Info                  CSI    0000242a Error - Overlap: Duplicate ownership for directory [l:29]"\??\C:\WINDOWS\System32\en-GB" in component Microsoft-Windows-mlang.Resources, version 10.0.10586.0, arch amd64, culture [l:5]"en-gb",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17:40:35, Info                  CSI    0000242b@2017/2/8:22:40:35.214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17:40:35, Info                  CSI    0000242c@2017/2/8:22:40:35.291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17:40:35, Info                  CSI    0000242d@2017/2/8:22:40:35.307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17:40:35, Info                  CSI    0000242e Error - Overlap: Duplicate ownership for directory [l:29]"\??\C:\WINDOWS\System32\ko-KR" in component Microsoft-Windows-mlang.Resources, version 10.0.10586.0, arch amd64, culture [l:5]"ko-kr",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17:40:35, Info                  CSI    0000242f@2017/2/8:22:40:35.420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17:40:35, Info                  CSI    00002430@2017/2/8:22:40:35.434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17:40:35, Info                  CSI    00002431@2017/2/8:22:40:35.451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17:40:35, Info                  CSI    00002432@2017/2/8:22:40:35.465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17:40:35, Info                  CSI    00002433 Error - Overlap: Duplicate ownership for directory [l:29]"\??\C:\WINDOWS\System32\da-DK" in component Microsoft-Windows-mlang.Resources, version 10.0.10586.0, arch amd64, culture [l:5]"da-dk",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17:40:35, Info                  CSI    00002434@2017/2/8:22:40:35.577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17:40:35, Info                  CSI    00002435@2017/2/8:22:40:35.592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17:40:35, Info                  CSI    00002436@2017/2/8:22:40:35.604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17:40:35, Info                  CSI    00002437 CSIPERF - FilePI Queue 128ms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17:40:35, Info                  CSI    00002438@2017/2/8:22:40:35.756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17:40:36, Info                  CSI    00002439@2017/2/8:22:40:36.014 CSIPERF - FileMapsCreated 222ms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17:40:36, Info                  CSI    0000243a CSIPERF - FilePI Commit 227ms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17:40:36, Info                  CSI    0000243b@2017/2/8:22:40:36.026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17:40:36, Info                  CSI    0000243c Error - Overlap: Duplicate ownership for directory [l:29]"\??\C:\WINDOWS\System32\et-EE" in component Microsoft-Windows-mlang.Resources, version 10.0.10586.0, arch amd64, culture [l:5]"et-ee",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17:40:36, Info                  CSI    0000243d@2017/2/8:22:40:36.140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17:40:36, Info                  CSI    0000243e Error - Overlap: Duplicate ownership for directory [l:29]"\??\C:\WINDOWS\System32\fr-CA" in component Microsoft-Windows-mlang.Resources, version 10.0.10586.0, arch amd64, culture [l:5]"fr-ca",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17:40:36, Info                  CSI    0000243f@2017/2/8:22:40:36.253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17:40:36, Info                  CSI    00002440@2017/2/8:22:40:36.266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17:40:36, Info                  CSI    00002441@2017/2/8:22:40:36.280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17:40:36, Info                  CSI    00002442@2017/2/8:22:40:36.294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17:40:36, Info                  CSI    00002443@2017/2/8:22:40:36.307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17:40:36, Info                  CSI    00002444@2017/2/8:22:40:36.321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17:40:36, Info                  CSI    00002445@2017/2/8:22:40:36.334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17:40:36, Info                  CSI    00002446 Error - Overlap: Duplicate ownership for directory [l:29]"\??\C:\WINDOWS\System32\pt-PT" in component Microsoft-Windows-mlang.Resources, version 10.0.10586.0, arch amd64, culture [l:5]"pt-pt",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17:40:36, Info                  CSI    00002447@2017/2/8:22:40:36.446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17:40:36, Info                  CSI    00002448 Error - Overlap: Duplicate ownership for directory [l:29]"\??\C:\WINDOWS\System32\pl-PL" in component Microsoft-Windows-mlang.Resources, version 10.0.10586.0, arch amd64, culture [l:5]"pl-pl",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17:40:36, Info                  CSI    00002449@2017/2/8:22:40:36.558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17:40:36, Info                  CSI    0000244a@2017/2/8:22:40:36.580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17:40:36, Info                  CSI    0000244b@2017/2/8:22:40:36.593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17:40:36, Info                  CSI    0000244c@2017/2/8:22:40:36.608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17:40:36, Info                  CSI    0000244d@2017/2/8:22:40:36.620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17:40:36, Info                  CSI    0000244e Error - Overlap: Duplicate ownership for directory [l:29]"\??\C:\WINDOWS\System32\es-ES" in component Microsoft-Windows-mlang.Resources, version 10.0.10586.0, arch amd64, culture [l:5]"es-es",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17:40:36, Info                  CSI    0000244f@2017/2/8:22:40:36.733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17:40:36, Info                  CSI    00002450@2017/2/8:22:40:36.746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17:40:36, Info                  CSI    00002451 Error - Overlap: Duplicate ownership for directory [l:29]"\??\C:\WINDOWS\System32\ru-RU" in component Microsoft-Windows-mlang.Resources, version 10.0.10586.0, arch amd64, culture [l:5]"ru-ru",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17:40:36, Info                  CSI    00002452@2017/2/8:22:40:36.858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17:40:36, Info                  CSI    00002453@2017/2/8:22:40:36.969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17:40:37, Info                  CSI    00002454 Error - Overlap: Duplicate ownership for directory [l:29]"\??\C:\WINDOWS\System32\ro-RO" in component Microsoft-Windows-mlang.Resources, version 10.0.10586.0, arch amd64, culture [l:5]"ro-ro",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17:40:37, Info                  CSI    00002455@2017/2/8:22:40:37.080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17:40:37, Info                  CSI    00002456@2017/2/8:22:40:37.100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17:40:37, Info                  CSI    00002457@2017/2/8:22:40:37.183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17:40:37, Info                  CSI    00002458 Error - Overlap: Duplicate ownership for directory [l:29]"\??\C:\WINDOWS\System32\lv-LV" in component Microsoft-Windows-mlang.Resources, version 10.0.10586.0, arch amd64, culture [l:5]"lv-lv",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17:40:37, Info                  CSI    00002459@2017/2/8:22:40:37.327 CSIPERF - FileMapsCreated 121ms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17:40:37, Info                  CSI    0000245a CSIPERF - FilePI Commit 121ms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17:40:37, Info                  CSI    0000245b@2017/2/8:22:40:37.333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17:40:37, Info                  CSI    0000245c@2017/2/8:22:40:37.445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17:40:37, Info                  CSI    0000245d Error - Overlap: Duplicate ownership for directory [l:29]"\??\C:\WINDOWS\System32\de-DE" in component Microsoft-Windows-mlang.Resources, version 10.0.10586.0, arch amd64, culture [l:5]"de-de",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17:40:37, Info                  CSI    0000245e@2017/2/8:22:40:37.558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17:40:37, Info                  CSI    0000245f Error - Overlap: Duplicate ownership for directory [l:29]"\??\C:\WINDOWS\System32\th-TH" in component Microsoft-Windows-mlang.Resources, version 10.0.10586.0, arch amd64, culture [l:5]"th-th",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17:40:37, Info                  CSI    00002460@2017/2/8:22:40:37.669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17:40:37, Info                  CSI    00002461@2017/2/8:22:40:37.784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17:40:37, Info                  CSI    00002462@2017/2/8:22:40:37.797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17:40:37, Info                  CSI    00002463@2017/2/8:22:40:37.810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17:40:37, Info                  CSI    00002464 Error - Overlap: Duplicate ownership for directory [l:29]"\??\C:\WINDOWS\System32\it-IT" in component Microsoft-Windows-mlang.Resources, version 10.0.10586.0, arch amd64, culture [l:5]"it-it",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17:40:37, Info                  CSI    00002465@2017/2/8:22:40:37.925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17:40:38, Info                  CSI    00002466@2017/2/8:22:40:38.038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17:40:38, Info                  CSI    00002467@2017/2/8:22:40:38.149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17:40:38, Info                  CSI    00002468@2017/2/8:22:40:38.262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17:40:38, Info                  CSI    00002469@2017/2/8:22:40:38.281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17:40:38, Info                  CSI    0000246a@2017/2/8:22:40:38.394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17:40:38, Info                  CSI    0000246b@2017/2/8:22:40:38.407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17:40:38, Info                  CSI    0000246c Error - Overlap: Duplicate ownership for directory [l:29]"\??\C:\WINDOWS\System32\sk-SK" in component Microsoft-Windows-mlang.Resources, version 10.0.10586.0, arch amd64, culture [l:5]"sk-sk",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17:40:38, Info                  CSI    0000246d@2017/2/8:22:40:38.520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17:40:38, Info                  CSI    0000246e@2017/2/8:22:40:38.534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17:40:38, Info                  CSI    0000246f@2017/2/8:22:40:38.647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17:40:38, Info                  CSI    00002470 Error - Overlap: Duplicate ownership for directory [l:29]"\??\C:\WINDOWS\System32\hu-HU" in component Microsoft-Windows-mlang.Resources, version 10.0.10586.0, arch amd64, culture [l:5]"hu-hu",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17:40:38, Info                  CSI    00002471@2017/2/8:22:40:38.758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17:40:38, Info                  CSI    00002472@2017/2/8:22:40:38.771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17:40:38, Info                  CSI    00002473 Error - Overlap: Duplicate ownership for directory [l:34]"\??\C:\WINDOWS\System32\sr-Latn-CS" in component Microsoft-Windows-mlang.Resources, version 10.0.10586.0, arch amd64, culture [l:10]"sr-latn-cs",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17:40:38, Info                  CSI    00002474@2017/2/8:22:40:38.885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17:40:38, Info                  CSI    00002475@2017/2/8:22:40:38.906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17:40:38, Info                  CSI    00002476@2017/2/8:22:40:38.918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17:40:38, Info                  CSI    00002477@2017/2/8:22:40:38.932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17:40:38, Info                  CSI    00002478@2017/2/8:22:40:38.947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17:40:38, Info                  CSI    00002479@2017/2/8:22:40:38.960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17:40:39, Info                  CSI    0000247a Error - Overlap: Duplicate ownership for directory [l:29]"\??\C:\WINDOWS\System32\uk-UA" in component Microsoft-Windows-mlang.Resources, version 10.0.10586.0, arch amd64, culture [l:5]"uk-ua",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17:40:39, Info                  CSI    0000247b@2017/2/8:22:40:39.073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17:40:39, Info                  CSI    0000247c Error - Overlap: Duplicate ownership for directory [l:29]"\??\C:\WINDOWS\System32\cs-CZ" in component Microsoft-Windows-mlang.Resources, version 10.0.10586.0, arch amd64, culture [l:5]"cs-cz",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17:40:39, Info                  CSI    0000247d@2017/2/8:22:40:39.186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17:40:39, Info                  CSI    0000247e Error - Overlap: Duplicate ownership for directory [l:29]"\??\C:\WINDOWS\System32\sv-SE" in component Microsoft-Windows-mlang.Resources, version 10.0.10586.0, arch amd64, culture [l:5]"sv-se",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17:40:39, Info                  CSI    0000247f@2017/2/8:22:40:39.300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17:40:39, Info                  CSI    00002480@2017/2/8:22:40:39.326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17:40:39, Info                  CSI    00002481@2017/2/8:22:40:39.339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17:40:39, Info                  CSI    00002482@2017/2/8:22:40:39.418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17:40:39, Info                  CSI    00002483 Error - Overlap: Duplicate ownership for directory [l:34]"\??\C:\WINDOWS\System32\sr-Latn-RS" in component Microsoft-Windows-mlang.Resources, version 10.0.10586.0, arch amd64, culture [l:10]"sr-latn-rs",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17:40:39, Info                  CSI    00002484@2017/2/8:22:40:39.530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17:40:39, Info                  CSI    00002485@2017/2/8:22:40:39.543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17:40:39, Info                  CSI    00002486@2017/2/8:22:40:39.556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17:40:39, Info                  CSI    00002487@2017/2/8:22:40:39.574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17:40:39, Info                  CSI    00002488@2017/2/8:22:40:39.725 CSIPERF - FileMapsCreated 142ms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17:40:39, Info                  CSI    00002489 CSIPERF - FilePI Commit 142ms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17:40:39, Info                  CSI    0000248a@2017/2/8:22:40:39.732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17:40:39, Info                  CSI    0000248b Error - Overlap: Duplicate ownership for directory [l:29]"\??\C:\WINDOWS\System32\es-MX" in component Microsoft-Windows-mlang.Resources, version 10.0.10586.0, arch amd64, culture [l:5]"es-mx",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17:40:39, Info                  CSI    0000248c@2017/2/8:22:40:39.849 CSIPERF - FileMapsCreated 108ms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17:40:39, Info                  CSI    0000248d CSIPERF - FilePI Commit 108ms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17:40:39, Info                  CSI    0000248e@2017/2/8:22:40:39.856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17:40:39, Info                  CSI    0000248f@2017/2/8:22:40:39.871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17:40:39, Info                  CSI    00002490@2017/2/8:22:40:39.914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17:40:39, Info                  CSI    00002491@2017/2/8:22:40:39.933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17:40:40, Info                  CSI    00002492 Error - Overlap: Duplicate ownership for directory [l:29]"\??\C:\WINDOWS\System32\zh-CN" in component Microsoft-Windows-mlang.Resources, version 10.0.10586.0, arch amd64, culture [l:5]"zh-cn",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17:40:40, Info                  CSI    00002493@2017/2/8:22:40:40.047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17:40:40, Info                  CSI    00002494 Error - Overlap: Duplicate ownership for directory [l:29]"\??\C:\WINDOWS\System32\zh-HK" in component Microsoft-Windows-mlang.Resources, version 10.0.10586.0, arch amd64, culture [l:5]"zh-hk",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17:40:40, Info                  CSI    00002495@2017/2/8:22:40:40.162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17:40:40, Info                  CSI    00002496 Error - Overlap: Duplicate ownership for directory [l:29]"\??\C:\WINDOWS\System32\zh-TW" in component Microsoft-Windows-mlang.Resources, version 10.0.10586.0, arch amd64, culture [l:5]"zh-tw",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17:40:40, Info                  CSI    00002497@2017/2/8:22:40:40.277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17:40:40, Info                  CSI    00002498@2017/2/8:22:40:40.291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17:40:40, Info                  CSI    00002499@2017/2/8:22:40:40.311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17:40:40, Info                  CSI    0000249a@2017/2/8:22:40:40.327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17:40:40, Info                  CSI    0000249b@2017/2/8:22:40:40.348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17:40:40, Info                  CSI    0000249c@2017/2/8:22:40:40.460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17:40:40, Info                  CSI    0000249d@2017/2/8:22:40:40.484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17:40:40, Info                  CSI    0000249e Error - Overlap: Duplicate ownership for directory [l:29]"\??\C:\WINDOWS\System32\pt-BR" in component Microsoft-Windows-mlang.Resources, version 10.0.10586.0, arch amd64, culture [l:5]"pt-br",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17:40:40, Info                  CSI    0000249f@2017/2/8:22:40:40.595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17:40:40, Info                  CSI    000024a0@2017/2/8:22:40:40.608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17:40:40, Info                  CSI    000024a1 Error - Overlap: Duplicate ownership for directory [l:29]"\??\C:\WINDOWS\System32\ar-SA" in component Microsoft-Windows-mlang.Resources, version 10.0.10586.0, arch amd64, culture [l:5]"ar-sa",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17:40:40, Info                  CSI    000024a2@2017/2/8:22:40:40.720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17:40:40, Info                  CSI    000024a3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17:40:40, Info                  CSI    000024a4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17:40:40, Info                  CSI    000024a5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17:40:43, Info                  CSI    000024a6@2017/2/8:22:40:43.861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17:40:43, Info                  CSI    000024a7@2017/2/8:22:40:43.886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17:40:43, Info                  CSI    000024a8@2017/2/8:22:40:43.906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17:40:43, Info                  CSI    000024a9@2017/2/8:22:40:43.921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17:40:43, Info                  CSI    000024aa@2017/2/8:22:40:43.934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17:40:43, Info                  CSI    000024ab@2017/2/8:22:40:43.970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17:40:43, Info                  CSI    000024ac@2017/2/8:22:40:43.983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000024ad@2017/2/8:22:40:44.09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000024ae@2017/2/8:22:40:44.140 CSIPERF - FileMapsCreated 116ms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000024af CSIPERF - FilePI Commit 116ms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000024b0@2017/2/8:22:40:44.146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000024b1@2017/2/8:22:40:44.159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000024b2@2017/2/8:22:40:44.173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000024b3@2017/2/8:22:40:44.186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000024b4@2017/2/8:22:40:44.224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000024b5@2017/2/8:22:40:44.246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000024b6@2017/2/8:22:40:44.260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000024b7@2017/2/8:22:40:44.280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000024b8@2017/2/8:22:40:44.294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000024b9@2017/2/8:22:40:44.336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000024ba@2017/2/8:22:40:44.352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000024bb@2017/2/8:22:40:44.368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000024bc@2017/2/8:22:40:44.382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000024bd@2017/2/8:22:40:44.395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000024be@2017/2/8:22:40:44.409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000024bf@2017/2/8:22:40:44.422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000024c0@2017/2/8:22:40:44.435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000024c1@2017/2/8:22:40:44.448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000024c2@2017/2/8:22:40:44.466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000024c3@2017/2/8:22:40:44.480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000024c4@2017/2/8:22:40:44.497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000024c5@2017/2/8:22:40:44.511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000024c6@2017/2/8:22:40:44.524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000024c7@2017/2/8:22:40:44.537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000024c8@2017/2/8:22:40:44.550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000024c9@2017/2/8:22:40:44.565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000024ca@2017/2/8:22:40:44.578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000024cb [DIRSD OWNER WARNING] Directory [l:31 ml:32]"\??\C:\WINDOWS\rescache\_merged" is not owned but specifies SDDL in component Microsoft-Windows-MUI-Settings,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000024cc [DIRSD OWNER WARNING] Directory [l:23 ml:24]"\??\C:\WINDOWS\rescache" is not owned but specifies SDDL in component Microsoft-Windows-MUI-Settings,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000024cd Error - Overlap: Duplicate ownership for directory [l:23]"\??\C:\WINDOWS\rescache" in component Microsoft-Windows-MUI-Settings,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000024ce Error - Overlap: Duplicate ownership for directory [l:31]"\??\C:\WINDOWS\rescache\_merged" in component Microsoft-Windows-MUI-Settings,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000024cf@2017/2/8:22:40:44.636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000024d0@2017/2/8:22:40:44.649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000024d1@2017/2/8:22:40:44.661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000024d2@2017/2/8:22:40:44.677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000024d3@2017/2/8:22:40:44.692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000024d4@2017/2/8:22:40:44.706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000024d5@2017/2/8:22:40:44.723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000024d6@2017/2/8:22:40:44.739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000024d7@2017/2/8:22:40:44.752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000024d8@2017/2/8:22:40:44.764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000024d9@2017/2/8:22:40:44.779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000024da@2017/2/8:22:40:44.792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000024db@2017/2/8:22:40:44.807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000024dc@2017/2/8:22:40:44.823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000024dd@2017/2/8:22:40:44.836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000024de@2017/2/8:22:40:44.850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000024df@2017/2/8:22:40:44.868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000024e0@2017/2/8:22:40:44.880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17:40:44, Info                  CSI    000024e1@2017/2/8:22:40:44.894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000024e2@2017/2/8:22:40:45.130 CSIPERF - FileMapsCreated 220ms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000024e3 CSIPERF - FilePI Commit 221ms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000024e4@2017/2/8:22:40:45.143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000024e5@2017/2/8:22:40:45.161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000024e6@2017/2/8:22:40:45.178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000024e7@2017/2/8:22:40:45.307 CSIPERF - FileMapsCreated 120ms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000024e8 CSIPERF - FilePI Commit 121ms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000024e9@2017/2/8:22:40:45.314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000024ea@2017/2/8:22:40:45.345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000024eb@2017/2/8:22:40:45.358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000024ec@2017/2/8:22:40:45.383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000024ed@2017/2/8:22:40:45.407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000024ee@2017/2/8:22:40:45.419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000024ef@2017/2/8:22:40:45.432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000024f0@2017/2/8:22:40:45.483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000024f1@2017/2/8:22:40:45.496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000024f2@2017/2/8:22:40:45.510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000024f3@2017/2/8:22:40:45.528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000024f4@2017/2/8:22:40:45.553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000024f5@2017/2/8:22:40:45.569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000024f6@2017/2/8:22:40:45.588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000024f7@2017/2/8:22:40:45.607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000024f8@2017/2/8:22:40:45.620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000024f9@2017/2/8:22:40:45.656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000024fa@2017/2/8:22:40:45.673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000024fb@2017/2/8:22:40:45.690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000024fc@2017/2/8:22:40:45.709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000024fd@2017/2/8:22:40:45.723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000024fe@2017/2/8:22:40:45.737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000024ff@2017/2/8:22:40:45.750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00002500@2017/2/8:22:40:45.763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00002501@2017/2/8:22:40:45.776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00002502@2017/2/8:22:40:45.789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00002503@2017/2/8:22:40:45.803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00002504@2017/2/8:22:40:45.816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00002505@2017/2/8:22:40:45.833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00002506@2017/2/8:22:40:45.847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00002507@2017/2/8:22:40:45.860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00002508@2017/2/8:22:40:45.875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00002509@2017/2/8:22:40:45.888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0000250a@2017/2/8:22:40:45.901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0000250b@2017/2/8:22:40:45.918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0000250c@2017/2/8:22:40:45.931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17:40:45, Info                  CSI    0000250d@2017/2/8:22:40:45.994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17:40:46, Info                  CSI    0000250e@2017/2/8:22:40:46.08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17:40:46, Info                  CSI    0000250f@2017/2/8:22:40:46.030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17:40:46, Info                  CSI    00002510@2017/2/8:22:40:46.043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17:40:46, Info                  CSI    00002511@2017/2/8:22:40:46.056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17:40:46, Info                  CSI    00002512@2017/2/8:22:40:46.069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17:40:46, Info                  CSI    00002513@2017/2/8:22:40:46.083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17:40:46, Info                  CSI    00002514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17:40:46, Info                  CSI    00002515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17:40:46, Info                  CSI    00002516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17:40:48, Info                  CSI    00002517@2017/2/8:22:40:48.367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17:40:48, Info                  CSI    00002518@2017/2/8:22:40:48.388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17:40:48, Info                  CSI    00002519@2017/2/8:22:40:48.401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17:40:48, Info                  CSI    0000251a@2017/2/8:22:40:48.414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17:40:48, Info                  CSI    0000251b@2017/2/8:22:40:48.429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17:40:48, Info                  CSI    0000251c@2017/2/8:22:40:48.441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17:40:48, Info                  CSI    0000251d@2017/2/8:22:40:48.456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17:40:48, Info                  CSI    0000251e@2017/2/8:22:40:48.469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17:40:48, Info                  CSI    0000251f@2017/2/8:22:40:48.482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17:40:48, Info                  CSI    00002520@2017/2/8:22:40:48.497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17:40:48, Info                  CSI    00002521 [DIRSD OWNER WARNING] Directory [l:27 ml:28]"\??\C:\WINDOWS\System32\ias" is not owned but specifies SDDL in component Microsoft-Windows-Networking-Internet_Authentication_Service_DataStore,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17:40:48, Info                  CSI    00002522@2017/2/8:22:40:48.740 CSIPERF - FileMapsCreated 212ms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17:40:48, Info                  CSI    00002523 CSIPERF - FilePI Commit 212ms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17:40:48, Info                  CSI    00002524@2017/2/8:22:40:48.755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17:40:48, Info                  CSI    00002525@2017/2/8:22:40:48.781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17:40:48, Info                  CSI    00002526@2017/2/8:22:40:48.801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17:40:48, Info                  CSI    00002527@2017/2/8:22:40:48.815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17:40:48, Info                  CSI    00002528@2017/2/8:22:40:48.832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17:40:48, Info                  CSI    00002529@2017/2/8:22:40:48.845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17:40:48, Info                  CSI    0000252a@2017/2/8:22:40:48.858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17:40:48, Info                  CSI    0000252b@2017/2/8:22:40:48.877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17:40:48, Info                  CSI    0000252c@2017/2/8:22:40:48.891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17:40:48, Info                  CSI    0000252d@2017/2/8:22:40:48.905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17:40:48, Info                  CSI    0000252e@2017/2/8:22:40:48.920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17:40:48, Info                  CSI    0000252f@2017/2/8:22:40:48.936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17:40:48, Info                  CSI    00002530@2017/2/8:22:40:48.949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17:40:48, Info                  CSI    00002531@2017/2/8:22:40:48.964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17:40:48, Info                  CSI    00002532@2017/2/8:22:40:48.977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17:40:48, Info                  CSI    00002533@2017/2/8:22:40:48.989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00002534@2017/2/8:22:40:49.02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00002535@2017/2/8:22:40:49.015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00002536@2017/2/8:22:40:49.027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00002537@2017/2/8:22:40:49.040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00002538@2017/2/8:22:40:49.054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00002539@2017/2/8:22:40:49.081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0000253a@2017/2/8:22:40:49.094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0000253b@2017/2/8:22:40:49.110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0000253c@2017/2/8:22:40:49.123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0000253d@2017/2/8:22:40:49.168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0000253e@2017/2/8:22:40:49.181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0000253f@2017/2/8:22:40:49.199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00002540@2017/2/8:22:40:49.213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00002541@2017/2/8:22:40:49.227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00002542@2017/2/8:22:40:49.240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00002543@2017/2/8:22:40:49.253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00002544@2017/2/8:22:40:49.272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00002545@2017/2/8:22:40:49.289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00002546@2017/2/8:22:40:49.306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00002547@2017/2/8:22:40:49.329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00002548@2017/2/8:22:40:49.341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00002549@2017/2/8:22:40:49.354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0000254a@2017/2/8:22:40:49.374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0000254b@2017/2/8:22:40:49.386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0000254c@2017/2/8:22:40:49.399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0000254d@2017/2/8:22:40:49.416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0000254e@2017/2/8:22:40:49.428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0000254f@2017/2/8:22:40:49.448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00002550@2017/2/8:22:40:49.466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00002551@2017/2/8:22:40:49.481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00002552@2017/2/8:22:40:49.495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00002553@2017/2/8:22:40:49.513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00002554@2017/2/8:22:40:49.527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00002555@2017/2/8:22:40:49.540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00002556@2017/2/8:22:40:49.553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00002557@2017/2/8:22:40:49.566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00002558@2017/2/8:22:40:49.579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00002559@2017/2/8:22:40:49.591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0000255a@2017/2/8:22:40:49.604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0000255b@2017/2/8:22:40:49.617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0000255c [DIRSD OWNER WARNING] Directory [l:27 ml:28]"\??\C:\WINDOWS\System32\NDF" is not owned but specifies SDDL in component Microsoft-Windows-NetworkDiagnosticsFrameworkSettings,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0000255d@2017/2/8:22:40:49.740 CSIPERF - FileMapsCreated 114ms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0000255e CSIPERF - FilePI Commit 116ms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0000255f@2017/2/8:22:40:49.748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00002560@2017/2/8:22:40:49.762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00002561@2017/2/8:22:40:49.776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00002562@2017/2/8:22:40:49.791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00002563@2017/2/8:22:40:49.807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00002564@2017/2/8:22:40:49.820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00002565@2017/2/8:22:40:49.833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00002566 [DIRSD OWNER WARNING] Directory [l:44 ml:45]"\??\C:\WINDOWS\diagnostics\system\Networking" is not owned but specifies SDDL in component Microsoft-Windows-NetworkDiagnostics-Package,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00002567@2017/2/8:22:40:49.932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00002568@2017/2/8:22:40:49.952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00002569@2017/2/8:22:40:49.975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17:40:49, Info                  CSI    0000256a@2017/2/8:22:40:49.991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17:40:50, Info                  CSI    0000256b@2017/2/8:22:40:50.09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17:40:50, Info                  CSI    0000256c@2017/2/8:22:40:50.023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17:40:50, Info                  CSI    0000256d@2017/2/8:22:40:50.038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17:40:50, Info                  CSI    0000256e@2017/2/8:22:40:50.051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17:40:50, Info                  CSI    0000256f@2017/2/8:22:40:50.064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17:40:50, Info                  CSI    00002570@2017/2/8:22:40:50.078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17:40:50, Info                  CSI    00002571@2017/2/8:22:40:50.092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17:40:50, Info                  CSI    00002572@2017/2/8:22:40:50.105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17:40:50, Info                  CSI    00002573@2017/2/8:22:40:50.118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17:40:50, Info                  CSI    00002574@2017/2/8:22:40:50.131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17:40:50, Info                  CSI    00002575@2017/2/8:22:40:50.143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17:40:50, Info                  CSI    00002576@2017/2/8:22:40:50.157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17:40:50, Info                  CSI    00002577@2017/2/8:22:40:50.196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17:40:50, Info                  CSI    00002578@2017/2/8:22:40:50.209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17:40:50, Info                  CSI    00002579@2017/2/8:22:40:50.222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17:40:50, Info                  CSI    0000257a@2017/2/8:22:40:50.236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17:40:50, Info                  CSI    0000257b@2017/2/8:22:40:50.257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17:40:50, Info                  CSI    0000257c@2017/2/8:22:40:50.276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17:40:50, Info                  CSI    0000257d@2017/2/8:22:40:50.288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17:40:50, Info                  CSI    0000257e@2017/2/8:22:40:50.301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17:40:50, Info                  CSI    0000257f@2017/2/8:22:40:50.315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17:40:50, Info                  CSI    00002580@2017/2/8:22:40:50.328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17:40:50, Info                  CSI    00002581@2017/2/8:22:40:50.345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17:40:50, Info                  CSI    00002582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17:40:50, Info                  CSI    00002583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17:40:50, Info                  CSI    00002584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00002585@2017/2/8:22:40:52.178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00002586@2017/2/8:22:40:52.192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00002587@2017/2/8:22:40:52.206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00002588@2017/2/8:22:40:52.219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00002589 [DIRSD OWNER WARNING] Directory [l:33 ml:34]"\??\C:\WINDOWS\schemas\EAPMethods" is not owned but specifies SDDL in component Microsoft-Windows-NativeEapMethods,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0000258a@2017/2/8:22:40:52.256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0000258b@2017/2/8:22:40:52.269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0000258c@2017/2/8:22:40:52.283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0000258d@2017/2/8:22:40:52.324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0000258e@2017/2/8:22:40:52.396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0000258f@2017/2/8:22:40:52.427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00002590@2017/2/8:22:40:52.440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00002591@2017/2/8:22:40:52.458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00002592@2017/2/8:22:40:52.470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00002593@2017/2/8:22:40:52.516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00002594@2017/2/8:22:40:52.529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00002595@2017/2/8:22:40:52.542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00002596@2017/2/8:22:40:52.554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00002597@2017/2/8:22:40:52.571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00002598@2017/2/8:22:40:52.584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00002599@2017/2/8:22:40:52.596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0000259a@2017/2/8:22:40:52.609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0000259b@2017/2/8:22:40:52.621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0000259c@2017/2/8:22:40:52.633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0000259d@2017/2/8:22:40:52.649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0000259e@2017/2/8:22:40:52.667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0000259f@2017/2/8:22:40:52.679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000025a0@2017/2/8:22:40:52.692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000025a1@2017/2/8:22:40:52.704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000025a2@2017/2/8:22:40:52.721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000025a3@2017/2/8:22:40:52.733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000025a4@2017/2/8:22:40:52.746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000025a5@2017/2/8:22:40:52.759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000025a6@2017/2/8:22:40:52.772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000025a7@2017/2/8:22:40:52.786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000025a8@2017/2/8:22:40:52.799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000025a9@2017/2/8:22:40:52.812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000025aa@2017/2/8:22:40:52.824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000025ab@2017/2/8:22:40:52.838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000025ac@2017/2/8:22:40:52.853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000025ad@2017/2/8:22:40:52.866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000025ae@2017/2/8:22:40:52.881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000025af@2017/2/8:22:40:52.896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000025b0@2017/2/8:22:40:52.910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000025b1@2017/2/8:22:40:52.922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000025b2@2017/2/8:22:40:52.935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000025b3@2017/2/8:22:40:52.951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000025b4@2017/2/8:22:40:52.964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000025b5@2017/2/8:22:40:52.978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17:40:52, Info                  CSI    000025b6@2017/2/8:22:40:52.990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000025b7@2017/2/8:22:40:53.03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000025b8@2017/2/8:22:40:53.018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000025b9@2017/2/8:22:40:53.033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000025ba@2017/2/8:22:40:53.046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000025bb@2017/2/8:22:40:53.059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000025bc@2017/2/8:22:40:53.083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000025bd@2017/2/8:22:40:53.096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000025be@2017/2/8:22:40:53.109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000025bf@2017/2/8:22:40:53.123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000025c0@2017/2/8:22:40:53.138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000025c1 [DIRSD OWNER WARNING] Directory [l:61 ml:62]"\??\C:\WINDOWS\System32\WindowsPowerShell\v1.0\Modules\NetNat" is not owned but specifies SDDL in component Microsoft-Windows-Nat-Powershell,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000025c2@2017/2/8:22:40:53.287 CSIPERF - FileMapsCreated 123ms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000025c3 CSIPERF - FilePI Commit 123ms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000025c4@2017/2/8:22:40:53.293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000025c5@2017/2/8:22:40:53.306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000025c6@2017/2/8:22:40:53.320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000025c7@2017/2/8:22:40:53.332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000025c8@2017/2/8:22:40:53.345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000025c9 [DIRSD OWNER WARNING] Directory [l:76 ml:77]"\??\C:\WINDOWS\System32\WindowsPowerShell\v1.0\Modules\NetEventPacketCapture" is not owned but specifies SDDL in component Microsoft-Windows-NetEventPacketCapture-Powershell,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000025ca@2017/2/8:22:40:53.487 CSIPERF - FileMapsCreated 113ms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000025cb CSIPERF - FilePI Commit 113ms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000025cc@2017/2/8:22:40:53.493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000025cd@2017/2/8:22:40:53.511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000025ce@2017/2/8:22:40:53.523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000025cf@2017/2/8:22:40:53.535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000025d0 [DIRSD OWNER WARNING] Directory [l:43 ml:44]"\??\C:\WINDOWS\Inf\.NET CLR Networking\0409" is not owned but specifies SDDL in component Microsoft-Windows-NETFXCoreComp.Resources,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000025d1 [DIRSD OWNER WARNING] Directory [l:56 ml:57]"\??\C:\WINDOWS\Inf\.NET Data Provider for SqlServer\0409" is not owned but specifies SDDL in component Microsoft-Windows-NETFXCoreComp.Resources,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000025d2 [DIRSD OWNER WARNING] Directory [l:53 ml:54]"\??\C:\WINDOWS\Inf\.NET Data Provider for Oracle\0409" is not owned but specifies SDDL in component Microsoft-Windows-NETFXCoreComp.Resources,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000025d3 [DIRSD OWNER WARNING] Directory [l:37 ml:38]"\??\C:\WINDOWS\Inf\.NET CLR Data\0409" is not owned but specifies SDDL in component Microsoft-Windows-NETFXCoreComp.Resources,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000025d4 [DIRSD OWNER WARNING] Directory [l:37 ml:38]"\??\C:\WINDOWS\Inf\.NETFramework\0409" is not owned but specifies SDDL in component Microsoft-Windows-NETFXCoreComp.Resources,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000025d5@2017/2/8:22:40:53.680 CSIPERF - FileMapsCreated 137ms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000025d6 CSIPERF - FilePI Commit 233ms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000025d7@2017/2/8:22:40:53.787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000025d8@2017/2/8:22:40:53.814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000025d9@2017/2/8:22:40:53.830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000025da@2017/2/8:22:40:53.843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000025db@2017/2/8:22:40:53.856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000025dc@2017/2/8:22:40:53.871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000025dd@2017/2/8:22:40:53.885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000025de@2017/2/8:22:40:53.901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000025df@2017/2/8:22:40:53.915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000025e0@2017/2/8:22:40:53.941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000025e1@2017/2/8:22:40:53.953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000025e2@2017/2/8:22:40:53.966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000025e3@2017/2/8:22:40:53.982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17:40:53, Info                  CSI    000025e4@2017/2/8:22:40:53.995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17:40:54, Info                  CSI    000025e5@2017/2/8:22:40:54.08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17:40:54, Info                  CSI    000025e6@2017/2/8:22:40:54.021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17:40:54, Info                  CSI    000025e7@2017/2/8:22:40:54.033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17:40:54, Info                  CSI    000025e8 [DIRSD OWNER WARNING] Directory [l:50 ml:51]"\??\C:\WINDOWS\diagnostics\system\Networking\en-US" is not owned but specifies SDDL in component Microsoft-Windows-NetworkDiagnostics-Package.Resources,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17:40:54, Info                  CSI    000025e9@2017/2/8:22:40:54.100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17:40:54, Info                  CSI    000025ea@2017/2/8:22:40:54.113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17:40:54, Info                  CSI    000025eb@2017/2/8:22:40:54.126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17:40:54, Info                  CSI    000025ec@2017/2/8:22:40:54.139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17:40:54, Info                  CSI    000025ed@2017/2/8:22:40:54.152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17:40:54, Info                  CSI    000025ee@2017/2/8:22:40:54.167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17:40:54, Info                  CSI    000025ef@2017/2/8:22:40:54.182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17:40:54, Info                  CSI    000025f0@2017/2/8:22:40:54.198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17:40:54, Info                  CSI    000025f1@2017/2/8:22:40:54.212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17:40:54, Info                  CSI    000025f2@2017/2/8:22:40:54.229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17:40:54, Info                  CSI    000025f3@2017/2/8:22:40:54.243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17:40:54, Info                  CSI    000025f4@2017/2/8:22:40:54.256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17:40:54, Info                  CSI    000025f5@2017/2/8:22:40:54.268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17:40:54, Info                  CSI    000025f6@2017/2/8:22:40:54.282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17:40:54, Info                  CSI    000025f7@2017/2/8:22:40:54.295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17:40:54, Info                  CSI    000025f8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17:40:54, Info                  CSI    000025f9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17:40:54, Info                  CSI    000025fa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000025fb@2017/2/8:22:40:58.022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000025fc [DIRSD OWNER WARNING] Directory [l:66 ml:67]"\??\C:\Program Files\Reference Assemblies\Microsoft\Framework\v3.5" is not owned but specifies SDDL in component Microsoft-Windows-NETFX35LinqComp,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000025fd [DIRSD OWNER WARNING] Directory [l:45 ml:46]"\??\C:\WINDOWS\Microsoft.NET\Framework64\v3.5" is not owned but specifies SDDL in component Microsoft-Windows-NETFX35LinqComp,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000025fe [DIRSD OWNER WARNING] Directory [l:77 ml:78]"\??\C:\Program Files\Reference Assemblies\Microsoft\Framework\v3.5\RedistList" is not owned but specifies SDDL in component Microsoft-Windows-NETFX35LinqComp,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000025ff [DIRSD OWNER WARNING] Directory [l:50 ml:51]"\??\C:\WINDOWS\Microsoft.NET\Framework64\v3.5\1033" is not owned but specifies SDDL in component Microsoft-Windows-NETFX35LinqComp,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00002600@2017/2/8:22:40:58.232 CSIPERF - FileMapsCreated 198ms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00002601 CSIPERF - FilePI Commit 240ms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00002602@2017/2/8:22:40:58.283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00002603@2017/2/8:22:40:58.301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00002604@2017/2/8:22:40:58.321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00002605@2017/2/8:22:40:58.336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00002606@2017/2/8:22:40:58.351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00002607@2017/2/8:22:40:58.366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00002608@2017/2/8:22:40:58.380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00002609 [DIRSD OWNER WARNING] Directory [l:60 ml:61]"\??\C:\WINDOWS\Microsoft.NET\Framework64\v2.0.50727\MUI\0409" is not owned but specifies SDDL in component Microsoft-Windows-NETFXCoreComp,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0000260a [DIRSD OWNER WARNING] Directory [l:43 ml:44]"\??\C:\WINDOWS\Inf\.NET CLR Networking\0000" is not owned but specifies SDDL in component Microsoft-Windows-NETFXCoreComp,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0000260b [DIRSD OWNER WARNING] Directory [l:40 ml:41]"\??\C:\WINDOWS\Microsoft.NET\Framework64" is not owned but specifies SDDL in component Microsoft-Windows-NETFXCoreComp,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0000260c [DIRSD OWNER WARNING] Directory [l:56 ml:57]"\??\C:\WINDOWS\Microsoft.NET\Framework64\v2.0.50727\1033" is not owned but specifies SDDL in component Microsoft-Windows-NETFXCoreComp,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0000260d [DIRSD OWNER WARNING] Directory [l:51 ml:52]"\??\C:\WINDOWS\Microsoft.NET\Framework64\v2.0.50727" is not owned but specifies SDDL in component Microsoft-Windows-NETFXCoreComp,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0000260e [DIRSD OWNER WARNING] Directory [l:56 ml:57]"\??\C:\WINDOWS\Inf\.NET Data Provider for SqlServer\0000" is not owned but specifies SDDL in component Microsoft-Windows-NETFXCoreComp,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0000260f [DIRSD OWNER WARNING] Directory [l:32 ml:33]"\??\C:\WINDOWS\System32\MUI\0409" is not owned but specifies SDDL in component Microsoft-Windows-NETFXCoreComp,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00002610 [DIRSD OWNER WARNING] Directory [l:51 ml:52]"\??\C:\WINDOWS\Inf\.NET Data Provider for SqlServer" is not owned but specifies SDDL in component Microsoft-Windows-NETFXCoreComp,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00002611 [DIRSD OWNER WARNING] Directory [l:48 ml:49]"\??\C:\WINDOWS\Inf\.NET Data Provider for Oracle" is not owned but specifies SDDL in component Microsoft-Windows-NETFXCoreComp,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00002612 [DIRSD OWNER WARNING] Directory [l:53 ml:54]"\??\C:\WINDOWS\Inf\.NET Data Provider for Oracle\0000" is not owned but specifies SDDL in component Microsoft-Windows-NETFXCoreComp,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00002613 [DIRSD OWNER WARNING] Directory [l:37 ml:38]"\??\C:\WINDOWS\Inf\.NET CLR Data\0000" is not owned but specifies SDDL in component Microsoft-Windows-NETFXCoreComp,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00002614 [DIRSD OWNER WARNING] Directory [l:58 ml:59]"\??\C:\WINDOWS\Microsoft.NET\Framework64\v2.0.50727\CONFIG" is not owned but specifies SDDL in component Microsoft-Windows-NETFXCoreComp,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00002615 [DIRSD OWNER WARNING] Directory [l:38 ml:39]"\??\C:\WINDOWS\Inf\.NET CLR Networking" is not owned but specifies SDDL in component Microsoft-Windows-NETFXCoreComp,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00002616 [DIRSD OWNER WARNING] Directory [l:32 ml:33]"\??\C:\WINDOWS\Inf\.NETFramework" is not owned but specifies SDDL in component Microsoft-Windows-NETFXCoreComp,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00002617 [DIRSD OWNER WARNING] Directory [l:37 ml:38]"\??\C:\WINDOWS\Inf\.NETFramework\0000" is not owned but specifies SDDL in component Microsoft-Windows-NETFXCoreComp,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00002618 [DIRSD OWNER WARNING] Directory [l:32 ml:33]"\??\C:\WINDOWS\Inf\.NET CLR Data" is not owned but specifies SDDL in component Microsoft-Windows-NETFXCoreComp,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00002619 Error - Overlap: Duplicate ownership for directory [l:32]"\??\C:\WINDOWS\System32\MUI\0409" in component Microsoft-Windows-NETFXCoreComp,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0000261a Error - Overlap: Duplicate ownership for directory [l:51]"\??\C:\WINDOWS\Microsoft.NET\Framework64\v2.0.50727" in component Microsoft-Windows-NETFXCoreComp,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0000261b Error - Overlap: Duplicate ownership for directory [l:32]"\??\C:\WINDOWS\Inf\.NETFramework" in component Microsoft-Windows-NETFXCoreComp,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0000261c Error - Overlap: Duplicate ownership for directory [l:37]"\??\C:\WINDOWS\Inf\.NETFramework\0000" in component Microsoft-Windows-NETFXCoreComp,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0000261d Error - Overlap: Duplicate ownership for directory [l:51]"\??\C:\WINDOWS\Inf\.NET Data Provider for SqlServer" in component Microsoft-Windows-NETFXCoreComp,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0000261e Error - Overlap: Duplicate ownership for directory [l:56]"\??\C:\WINDOWS\Inf\.NET Data Provider for SqlServer\0000" in component Microsoft-Windows-NETFXCoreComp,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0000261f Error - Overlap: Duplicate ownership for directory [l:48]"\??\C:\WINDOWS\Inf\.NET Data Provider for Oracle" in component Microsoft-Windows-NETFXCoreComp,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00002620 Error - Overlap: Duplicate ownership for directory [l:53]"\??\C:\WINDOWS\Inf\.NET Data Provider for Oracle\0000" in component Microsoft-Windows-NETFXCoreComp,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00002621 Error - Overlap: Duplicate ownership for directory [l:38]"\??\C:\WINDOWS\Inf\.NET CLR Networking" in component Microsoft-Windows-NETFXCoreComp,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00002622 Error - Overlap: Duplicate ownership for directory [l:43]"\??\C:\WINDOWS\Inf\.NET CLR Networking\0000" in component Microsoft-Windows-NETFXCoreComp,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00002623 Error - Overlap: Duplicate ownership for directory [l:32]"\??\C:\WINDOWS\Inf\.NET CLR Data" in component Microsoft-Windows-NETFXCoreComp,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00002624 Error - Overlap: Duplicate ownership for directory [l:37]"\??\C:\WINDOWS\Inf\.NET CLR Data\0000" in component Microsoft-Windows-NETFXCoreComp,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00002625@2017/2/8:22:40:58.752 CSIPERF - FileMapsCreated 352ms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00002626 CSIPERF - FilePI Commit 403ms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00002627@2017/2/8:22:40:58.809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00002628@2017/2/8:22:40:58.824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00002629@2017/2/8:22:40:58.838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0000262a@2017/2/8:22:40:58.852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0000262b@2017/2/8:22:40:58.869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0000262c@2017/2/8:22:40:58.888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0000262d@2017/2/8:22:40:58.904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0000262e@2017/2/8:22:40:58.919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0000262f@2017/2/8:22:40:58.931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00002630@2017/2/8:22:40:58.947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17:40:58, Info                  CSI    00002631@2017/2/8:22:40:58.960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00002632@2017/2/8:22:40:59.011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00002633@2017/2/8:22:40:59.024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00002634@2017/2/8:22:40:59.038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00002635@2017/2/8:22:40:59.051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00002636@2017/2/8:22:40:59.068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00002637@2017/2/8:22:40:59.082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00002638@2017/2/8:22:40:59.097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00002639@2017/2/8:22:40:59.111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0000263a@2017/2/8:22:40:59.126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0000263b@2017/2/8:22:40:59.141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0000263c@2017/2/8:22:40:59.158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0000263d [DIRSD OWNER WARNING] Directory [l:61 ml:62]"\??\C:\WINDOWS\System32\WindowsPowerShell\v1.0\Modules\NetQos" is not owned but specifies SDDL in component Microsoft-Windows-Network-QoS-WMI,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0000263e@2017/2/8:22:40:59.298 CSIPERF - FileMapsCreated 122ms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0000263f CSIPERF - FilePI Commit 122ms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00002640@2017/2/8:22:40:59.304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00002641@2017/2/8:22:40:59.328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00002642@2017/2/8:22:40:59.341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00002643@2017/2/8:22:40:59.360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00002644 [DIRSD OWNER WARNING] Directory [l:40 ml:41]"\??\C:\ProgramData\Microsoft\Windows\wfp" is not owned but specifies SDDL in component Microsoft-Windows-Network-Security,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00002645@2017/2/8:22:40:59.447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00002646@2017/2/8:22:40:59.461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00002647 [DIRSD OWNER WARNING] Directory [l:66 ml:67]"\??\C:\Program Files\Reference Assemblies\Microsoft\Framework\v3.5" is not owned but specifies SDDL in component Microsoft-Windows-NETFX35CDFComp,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00002648 [DIRSD OWNER WARNING] Directory [l:45 ml:46]"\??\C:\WINDOWS\Microsoft.NET\Framework64\v3.5" is not owned but specifies SDDL in component Microsoft-Windows-NETFX35CDFComp,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00002649 [DIRSD OWNER WARNING] Directory [l:71 ml:72]"\??\C:\Program Files\MSBuild\Microsoft\Windows Workflow Foundation\v3.5" is not owned but specifies SDDL in component Microsoft-Windows-NETFX35CDFComp,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0000264a Error - Overlap: Duplicate ownership for directory [l:45]"\??\C:\WINDOWS\Microsoft.NET\Framework64\v3.5" in component Microsoft-Windows-NETFX35CDFComp,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0000264b Error - Overlap: Duplicate ownership for directory [l:66]"\??\C:\Program Files\Reference Assemblies\Microsoft\Framework\v3.5" in component Microsoft-Windows-NETFX35CDFComp,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0000264c@2017/2/8:22:40:59.513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0000264d@2017/2/8:22:40:59.527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0000264e@2017/2/8:22:40:59.541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0000264f@2017/2/8:22:40:59.554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00002650@2017/2/8:22:40:59.567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00002651@2017/2/8:22:40:59.580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00002652@2017/2/8:22:40:59.596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00002653@2017/2/8:22:40:59.610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00002654@2017/2/8:22:40:59.627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00002655@2017/2/8:22:40:59.640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00002656@2017/2/8:22:40:59.653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00002657@2017/2/8:22:40:59.672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00002658@2017/2/8:22:40:59.685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00002659@2017/2/8:22:40:59.699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0000265a@2017/2/8:22:40:59.714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0000265b@2017/2/8:22:40:59.742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0000265c@2017/2/8:22:40:59.755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0000265d@2017/2/8:22:40:59.770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0000265e@2017/2/8:22:40:59.784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0000265f@2017/2/8:22:40:59.797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00002660@2017/2/8:22:40:59.816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00002661@2017/2/8:22:40:59.835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00002662@2017/2/8:22:40:59.848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00002663@2017/2/8:22:40:59.870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00002664@2017/2/8:22:40:59.888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00002665@2017/2/8:22:40:59.902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00002666@2017/2/8:22:40:59.918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00002667 [DIRSD OWNER WARNING] Directory [l:68 ml:69]"\??\C:\WINDOWS\System32\WindowsPowerShell\v1.0\Modules\NetSwitchTeam" is not owned but specifies SDDL in component Microsoft-Windows-Ndis-IMPlatform,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17:40:59, Info                  CSI    00002668 [DIRSD OWNER WARNING] Directory [l:62 ml:63]"\??\C:\WINDOWS\System32\WindowsPowerShell\v1.0\Modules\NetLbfo" is not owned but specifies SDDL in component Microsoft-Windows-Ndis-IMPlatform,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17:41:00, Info                  CSI    00002669@2017/2/8:22:41:00.109 CSIPERF - FileMapsCreated 137ms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17:41:00, Info                  CSI    0000266a CSIPERF - FilePI Commit 137ms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17:41:00, Info                  CSI    0000266b@2017/2/8:22:41:00.116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17:41:00, Info                  CSI    0000266c@2017/2/8:22:41:00.129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17:41:00, Info                  CSI    0000266d [DIRSD OWNER WARNING] Directory [l:65 ml:66]"\??\C:\WINDOWS\System32\WindowsPowerShell\v1.0\Modules\NetAdapter" is not owned but specifies SDDL in component Microsoft-Windows-NetAdapterCim,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17:41:00, Info                  CSI    0000266e@2017/2/8:22:41:00.317 CSIPERF - FileMapsCreated 137ms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17:41:00, Info                  CSI    0000266f CSIPERF - FilePI Commit 138ms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17:41:00, Info                  CSI    00002670@2017/2/8:22:41:00.327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17:41:00, Info                  CSI    00002671@2017/2/8:22:41:00.354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17:41:00, Info                  CSI    00002672@2017/2/8:22:41:00.369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17:41:00, Info                  CSI    00002673@2017/2/8:22:41:00.383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17:41:00, Info                  CSI    00002674@2017/2/8:22:41:00.398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17:41:00, Info                  CSI    00002675 [DIRSD OWNER WARNING] Directory [l:66 ml:67]"\??\C:\Program Files\Reference Assemblies\Microsoft\Framework\v3.5" is not owned but specifies SDDL in component Microsoft-Windows-NETFX35WPFComp,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17:41:00, Info                  CSI    00002676 [DIRSD OWNER WARNING] Directory [l:45 ml:46]"\??\C:\WINDOWS\Microsoft.NET\Framework64\v3.5" is not owned but specifies SDDL in component Microsoft-Windows-NETFX35WPFComp,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17:41:00, Info                  CSI    00002677 Error - Overlap: Duplicate ownership for directory [l:45]"\??\C:\WINDOWS\Microsoft.NET\Framework64\v3.5" in component Microsoft-Windows-NETFX35WPFComp,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17:41:00, Info                  CSI    00002678 Error - Overlap: Duplicate ownership for directory [l:66]"\??\C:\Program Files\Reference Assemblies\Microsoft\Framework\v3.5" in component Microsoft-Windows-NETFX35WPFComp,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17:41:00, Info                  CSI    00002679@2017/2/8:22:41:00.422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17:41:00, Info                  CSI    0000267a@2017/2/8:22:41:00.436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17:41:00, Info                  CSI    0000267b@2017/2/8:22:41:00.663 CSIPERF - FileMapsCreated 127ms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17:41:00, Info                  CSI    0000267c CSIPERF - FilePI Commit 127ms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17:41:00, Info                  CSI    0000267d@2017/2/8:22:41:00.671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17:41:00, Info                  CSI    0000267e@2017/2/8:22:41:00.688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17:41:00, Info                  CSI    0000267f@2017/2/8:22:41:00.702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17:41:00, Info                  CSI    00002680@2017/2/8:22:41:00.719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17:41:00, Info                  CSI    00002681@2017/2/8:22:41:00.734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17:41:00, Info                  CSI    00002682@2017/2/8:22:41:00.748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17:41:00, Info                  CSI    00002683@2017/2/8:22:41:00.762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17:41:00, Info                  CSI    00002684@2017/2/8:22:41:00.776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17:41:00, Info                  CSI    00002685@2017/2/8:22:41:00.788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17:41:00, Info                  CSI    00002686@2017/2/8:22:41:00.802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17:41:00, Info                  CSI    00002687@2017/2/8:22:41:00.816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17:41:00, Info                  CSI    00002688@2017/2/8:22:41:00.842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17:41:00, Info                  CSI    00002689@2017/2/8:22:41:00.861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17:41:00, Info                  CSI    0000268a@2017/2/8:22:41:00.874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17:41:00, Info                  CSI    0000268b@2017/2/8:22:41:00.890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17:41:00, Info                  CSI    0000268c@2017/2/8:22:41:00.903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17:41:00, Info                  CSI    0000268d@2017/2/8:22:41:00.918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17:41:00, Info                  CSI    0000268e@2017/2/8:22:41:00.930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17:41:00, Info                  CSI    0000268f@2017/2/8:22:41:00.945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17:41:00, Info                  CSI    00002690@2017/2/8:22:41:00.958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17:41:00, Info                  CSI    00002691@2017/2/8:22:41:00.981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17:41:00, Info                  CSI    00002692@2017/2/8:22:41:00.994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17:41:01, Info                  CSI    00002693@2017/2/8:22:41:01.021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17:41:01, Info                  CSI    00002694@2017/2/8:22:41:01.034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17:41:01, Info                  CSI    00002695@2017/2/8:22:41:01.050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17:41:01, Info                  CSI    00002696@2017/2/8:22:41:01.064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17:41:01, Info                  CSI    00002697@2017/2/8:22:41:01.078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17:41:01, Info                  CSI    00002698 [DIRSD OWNER WARNING] Directory [l:68 ml:69]"\??\C:\WINDOWS\System32\WindowsPowerShell\v1.0\Modules\NetConnection" is not owned but specifies SDDL in component Microsoft-Windows-NetworkProfile,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17:41:01, Info                  CSI    00002699@2017/2/8:22:41:01.307 CSIPERF - FileMapsCreated 114ms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17:41:01, Info                  CSI    0000269a CSIPERF - FilePI Commit 114ms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17:41:01, Info                  CSI    0000269b@2017/2/8:22:41:01.313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17:41:01, Info                  CSI    0000269c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17:41:01, Info                  CSI    0000269d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17:41:01, Info                  CSI    0000269e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17:41:03, Info                  CSI    0000269f@2017/2/8:22:41:03.783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17:41:03, Info                  CSI    000026a0@2017/2/8:22:41:03.800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17:41:03, Info                  CSI    000026a1@2017/2/8:22:41:03.814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17:41:03, Info                  CSI    000026a2@2017/2/8:22:41:03.828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17:41:03, Info                  CSI    000026a3@2017/2/8:22:41:03.844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17:41:03, Info                  CSI    000026a4@2017/2/8:22:41:03.859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17:41:03, Info                  CSI    000026a5@2017/2/8:22:41:03.874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17:41:03, Info                  CSI    000026a6@2017/2/8:22:41:03.888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000026a7 CSIPERF - SysprepPI Commit 158ms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000026a8@2017/2/8:22:41:04.064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000026a9@2017/2/8:22:41:04.103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000026aa@2017/2/8:22:41:04.117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000026ab@2017/2/8:22:41:04.145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000026ac@2017/2/8:22:41:04.158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000026ad@2017/2/8:22:41:04.172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000026ae@2017/2/8:22:41:04.193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000026af@2017/2/8:22:41:04.207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000026b0@2017/2/8:22:41:04.222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000026b1@2017/2/8:22:41:04.236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000026b2@2017/2/8:22:41:04.249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000026b3@2017/2/8:22:41:04.262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000026b4@2017/2/8:22:41:04.275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000026b5@2017/2/8:22:41:04.290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000026b6@2017/2/8:22:41:04.315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000026b7@2017/2/8:22:41:04.329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000026b8@2017/2/8:22:41:04.342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000026b9@2017/2/8:22:41:04.358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000026ba@2017/2/8:22:41:04.371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000026bb@2017/2/8:22:41:04.386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000026bc@2017/2/8:22:41:04.399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000026bd@2017/2/8:22:41:04.413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000026be@2017/2/8:22:41:04.436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000026bf@2017/2/8:22:41:04.451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000026c0@2017/2/8:22:41:04.466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000026c1@2017/2/8:22:41:04.484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000026c2@2017/2/8:22:41:04.498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000026c3@2017/2/8:22:41:04.512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000026c4@2017/2/8:22:41:04.529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000026c5@2017/2/8:22:41:04.542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000026c6@2017/2/8:22:41:04.555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000026c7@2017/2/8:22:41:04.569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000026c8@2017/2/8:22:41:04.595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000026c9@2017/2/8:22:41:04.608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000026ca@2017/2/8:22:41:04.625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000026cb@2017/2/8:22:41:04.639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000026cc@2017/2/8:22:41:04.653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000026cd@2017/2/8:22:41:04.666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000026ce@2017/2/8:22:41:04.685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000026cf@2017/2/8:22:41:04.697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000026d0@2017/2/8:22:41:04.710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000026d1@2017/2/8:22:41:04.725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000026d2@2017/2/8:22:41:04.738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000026d3@2017/2/8:22:41:04.763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000026d4@2017/2/8:22:41:04.777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000026d5@2017/2/8:22:41:04.791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000026d6@2017/2/8:22:41:04.805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000026d7@2017/2/8:22:41:04.834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000026d8@2017/2/8:22:41:04.846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000026d9@2017/2/8:22:41:04.861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000026da@2017/2/8:22:41:04.880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000026db@2017/2/8:22:41:04.895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000026dc@2017/2/8:22:41:04.909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000026dd@2017/2/8:22:41:04.923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000026de@2017/2/8:22:41:04.936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000026df@2017/2/8:22:41:04.950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000026e0@2017/2/8:22:41:04.962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17:41:04, Info                  CSI    000026e1@2017/2/8:22:41:04.977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17:41:05, Info                  CSI    000026e2@2017/2/8:22:41:05.042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17:41:05, Info                  CSI    000026e3@2017/2/8:22:41:05.055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17:41:05, Info                  CSI    000026e4@2017/2/8:22:41:05.067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17:41:05, Info                  CSI    000026e5@2017/2/8:22:41:05.105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17:41:05, Info                  CSI    000026e6@2017/2/8:22:41:05.119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17:41:05, Info                  CSI    000026e7@2017/2/8:22:41:05.132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17:41:05, Info                  CSI    000026e8@2017/2/8:22:41:05.146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17:41:05, Info                  CSI    000026e9@2017/2/8:22:41:05.159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17:41:05, Info                  CSI    000026ea@2017/2/8:22:41:05.214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17:41:05, Info                  CSI    000026eb@2017/2/8:22:41:05.243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17:41:05, Info                  CSI    000026ec@2017/2/8:22:41:05.258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17:41:05, Info                  CSI    000026ed@2017/2/8:22:41:05.284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17:41:05, Info                  CSI    000026ee@2017/2/8:22:41:05.312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17:41:05, Info                  CSI    000026ef@2017/2/8:22:41:05.327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17:41:05, Info                  CSI    000026f0@2017/2/8:22:41:05.341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17:41:05, Info                  CSI    000026f1@2017/2/8:22:41:05.355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17:41:05, Info                  CSI    000026f2@2017/2/8:22:41:05.369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17:41:05, Info                  CSI    000026f3@2017/2/8:22:41:05.381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17:41:05, Info                  CSI    000026f4@2017/2/8:22:41:05.396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17:41:05, Info                  CSI    000026f5@2017/2/8:22:41:05.410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17:41:05, Info                  CSI    000026f6@2017/2/8:22:41:05.426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17:41:05, Info                  CSI    000026f7@2017/2/8:22:41:05.439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17:41:05, Info                  CSI    000026f8@2017/2/8:22:41:05.453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17:41:05, Info                  CSI    000026f9@2017/2/8:22:41:05.466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17:41:05, Info                  CSI    000026fa@2017/2/8:22:41:05.480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17:41:05, Info                  CSI    000026fb@2017/2/8:22:41:05.494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17:41:05, Info                  CSI    000026fc@2017/2/8:22:41:05.508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17:41:05, Info                  CSI    000026fd@2017/2/8:22:41:05.521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17:41:05, Info                  CSI    000026fe@2017/2/8:22:41:05.533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17:41:05, Info                  CSI    000026ff@2017/2/8:22:41:05.546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17:41:05, Info                  CSI    00002700@2017/2/8:22:41:05.564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17:41:05, Info                  CSI    00002701@2017/2/8:22:41:05.578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17:41:05, Info                  CSI    00002702@2017/2/8:22:41:05.590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17:41:05, Info                  CSI    00002703@2017/2/8:22:41:05.616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17:41:05, Info                  CSI    00002704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17:41:05, Info                  CSI    00002705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17:41:05, Info                  CSI    00002706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17:41:09, Info                  CSI    00002707@2017/2/8:22:41:09.097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17:41:09, Info                  CSI    00002708@2017/2/8:22:41:09.111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17:41:09, Info                  CSI    00002709@2017/2/8:22:41:09.125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17:41:09, Info                  CSI    0000270a@2017/2/8:22:41:09.139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17:41:09, Info                  CSI    0000270b@2017/2/8:22:41:09.153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17:41:09, Info                  CSI    0000270c@2017/2/8:22:41:09.167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17:41:09, Info                  CSI    0000270d@2017/2/8:22:41:09.181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17:41:09, Info                  CSI    0000270e@2017/2/8:22:41:09.194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17:41:09, Info                  CSI    0000270f [DIRSD OWNER WARNING] Directory [l:36 ml:37]"\??\C:\WINDOWS\PurchaseDialog\Assets" is not owned but specifies SDDL in component Microsoft-Windows-PurchaseDialog.AppxMain,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17:41:09, Info                  CSI    00002710 [DIRSD OWNER WARNING] Directory [l:29 ml:30]"\??\C:\WINDOWS\PurchaseDialog" is not owned but specifies SDDL in component Microsoft-Windows-PurchaseDialog.AppxMain,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17:41:09, Info                  CSI    00002711@2017/2/8:22:41:09.271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17:41:09, Info                  CSI    00002712@2017/2/8:22:41:09.284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17:41:09, Info                  CSI    00002713@2017/2/8:22:41:09.297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17:41:09, Info                  CSI    00002714@2017/2/8:22:41:09.314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17:41:09, Info                  CSI    00002715@2017/2/8:22:41:09.330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17:41:09, Info                  CSI    00002716 Error - Overlap: Duplicate ownership for directory [l:61]"\??\C:\WINDOWS\SystemApps\ParentalControls_cw5n1h2txyewy\pris" in component Microsoft-Windows-ParentalControls.AppxMain.Resources,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17:41:09, Info                  CSI    00002717@2017/2/8:22:41:09.423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17:41:09, Info                  CSI    00002718@2017/2/8:22:41:09.453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17:41:09, Info                  CSI    00002719@2017/2/8:22:41:09.468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17:41:09, Info                  CSI    0000271a@2017/2/8:22:41:09.481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17:41:09, Info                  CSI    0000271b@2017/2/8:22:41:09.716 CSIPERF - FileMapsCreated 223ms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17:41:09, Info                  CSI    0000271c CSIPERF - FilePI Commit 224ms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17:41:09, Info                  CSI    0000271d@2017/2/8:22:41:09.732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17:41:09, Info                  CSI    0000271e@2017/2/8:22:41:09.760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17:41:09, Info                  CSI    0000271f@2017/2/8:22:41:09.780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17:41:09, Info                  CSI    00002720@2017/2/8:22:41:09.793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17:41:09, Info                  CSI    00002721@2017/2/8:22:41:09.807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17:41:09, Info                  CSI    00002722@2017/2/8:22:41:09.820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17:41:09, Info                  CSI    00002723@2017/2/8:22:41:09.834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17:41:09, Info                  CSI    00002724 [DIRSD OWNER WARNING] Directory [l:47 ml:48]"\??\C:\WINDOWS\diagnostics\system\Printer\en-US" is not owned but specifies SDDL in component Microsoft-Windows-PrinterDiagnostic.Resources,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17:41:09, Info                  CSI    00002725@2017/2/8:22:41:09.932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17:41:09, Info                  CSI    00002726@2017/2/8:22:41:09.944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17:41:09, Info                  CSI    00002727@2017/2/8:22:41:09.958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17:41:09, Info                  CSI    00002728@2017/2/8:22:41:09.972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17:41:09, Info                  CSI    00002729@2017/2/8:22:41:09.987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0000272a@2017/2/8:22:41:10.00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0000272b [DIRSD OWNER WARNING] Directory [l:30 ml:31]"\??\C:\WINDOWS\PLA\Rules\en-US" is not owned but specifies SDDL in component Microsoft-Windows-PerformanceCounterInfrastructureConsumer.Resources,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0000272c [DIRSD OWNER WARNING] Directory [l:32 ml:33]"\??\C:\WINDOWS\PLA\Reports\en-US" is not owned but specifies SDDL in component Microsoft-Windows-PerformanceCounterInfrastructureConsumer.Resources,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0000272d Error - Overlap: Duplicate ownership for directory [l:30]"\??\C:\WINDOWS\PLA\Rules\en-US" in component Microsoft-Windows-PerformanceCounterInfrastructureConsumer.Resources,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0000272e Error - Overlap: Duplicate ownership for directory [l:32]"\??\C:\WINDOWS\PLA\Reports\en-US" in component Microsoft-Windows-PerformanceCounterInfrastructureConsumer.Resources,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0000272f@2017/2/8:22:41:10.124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00002730@2017/2/8:22:41:10.137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00002731@2017/2/8:22:41:10.152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00002732@2017/2/8:22:41:10.165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00002733@2017/2/8:22:41:10.178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00002734@2017/2/8:22:41:10.191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00002735@2017/2/8:22:41:10.203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00002736@2017/2/8:22:41:10.217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00002737@2017/2/8:22:41:10.231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00002738@2017/2/8:22:41:10.244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00002739@2017/2/8:22:41:10.273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0000273a@2017/2/8:22:41:10.296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0000273b@2017/2/8:22:41:10.309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0000273c [DIRSD OWNER WARNING] Directory [l:65 ml:66]"\??\C:\WINDOWS\System32\spool\tools\Microsoft XPS Document Writer" is not owned but specifies SDDL in component Microsoft-Windows-Printing-XpsDocumentWriter,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0000273d@2017/2/8:22:41:10.544 CSIPERF - FileMapsCreated 223ms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0000273e CSIPERF - FilePI Commit 223ms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0000273f@2017/2/8:22:41:10.558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00002740@2017/2/8:22:41:10.589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00002741@2017/2/8:22:41:10.606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00002742@2017/2/8:22:41:10.624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00002743@2017/2/8:22:41:10.637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00002744@2017/2/8:22:41:10.653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00002745@2017/2/8:22:41:10.667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00002746@2017/2/8:22:41:10.680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00002747@2017/2/8:22:41:10.694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00002748@2017/2/8:22:41:10.707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00002749@2017/2/8:22:41:10.720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0000274a@2017/2/8:22:41:10.734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0000274b@2017/2/8:22:41:10.747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0000274c [DIRSD OWNER WARNING] Directory [l:35 ml:36]"\??\C:\WINDOWS\PurchaseDialog\en-US" is not owned but specifies SDDL in component Microsoft-Windows-PurchaseDialog.AppxMain.Resources,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0000274d@2017/2/8:22:41:10.780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0000274e@2017/2/8:22:41:10.802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0000274f@2017/2/8:22:41:10.815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00002750@2017/2/8:22:41:10.832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00002751@2017/2/8:22:41:10.844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00002752@2017/2/8:22:41:10.858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00002753@2017/2/8:22:41:10.874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00002754@2017/2/8:22:41:10.889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00002755@2017/2/8:22:41:10.901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00002756 [DIRSD OWNER WARNING] Directory [l:51 ml:52]"\??\C:\WINDOWS\diagnostics\system\Performance\en-US" is not owned but specifies SDDL in component Microsoft-Windows-PerformanceDiagnostic.Resources,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00002757@2017/2/8:22:41:10.962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00002758@2017/2/8:22:41:10.976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17:41:10, Info                  CSI    00002759@2017/2/8:22:41:10.989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17:41:11, Info                  CSI    0000275a@2017/2/8:22:41:11.02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17:41:11, Info                  CSI    0000275b@2017/2/8:22:41:11.019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17:41:11, Info                  CSI    0000275c@2017/2/8:22:41:11.033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17:41:11, Info                  CSI    0000275d@2017/2/8:22:41:11.061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17:41:11, Info                  CSI    0000275e@2017/2/8:22:41:11.077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17:41:11, Info                  CSI    0000275f@2017/2/8:22:41:11.102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17:41:11, Info                  CSI    00002760@2017/2/8:22:41:11.164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17:41:11, Info                  CSI    00002761@2017/2/8:22:41:11.181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17:41:11, Info                  CSI    00002762@2017/2/8:22:41:11.197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17:41:11, Info                  CSI    00002763@2017/2/8:22:41:11.210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17:41:11, Info                  CSI    00002764@2017/2/8:22:41:11.224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17:41:11, Info                  CSI    00002765@2017/2/8:22:41:11.241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17:41:11, Info                  CSI    00002766@2017/2/8:22:41:11.255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17:41:11, Info                  CSI    00002767@2017/2/8:22:41:11.275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17:41:11, Info                  CSI    00002768@2017/2/8:22:41:11.288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17:41:11, Info                  CSI    00002769@2017/2/8:22:41:11.301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17:41:11, Info                  CSI    0000276a@2017/2/8:22:41:11.321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17:41:11, Info                  CSI    0000276b@2017/2/8:22:41:11.337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17:41:11, Info                  CSI    0000276c@2017/2/8:22:41:11.351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17:41:11, Info                  CSI    0000276d@2017/2/8:22:41:11.423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17:41:11, Info                  CSI    0000276e [DIRSD OWNER WARNING] Directory [l:43 ml:44]"\??\C:\WINDOWS\diagnostics\system\PCW\en-US" is not owned but specifies SDDL in component Microsoft-Windows-PCWDiagnostic.Resources,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17:41:11, Info                  CSI    0000276f@2017/2/8:22:41:11.506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17:41:11, Info                  CSI    00002770@2017/2/8:22:41:11.521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17:41:11, Info                  CSI    00002771@2017/2/8:22:41:11.537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17:41:11, Info                  CSI    00002772@2017/2/8:22:41:11.567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17:41:11, Info                  CSI    00002773@2017/2/8:22:41:11.581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17:41:11, Info                  CSI    00002774 [DIRSD OWNER WARNING] Directory [l:91 ml:92]"\??\C:\ProgramData\Microsoft\Device Stage\Task\{e35be42d-f742-4d96-a50a-1775fb1a7a42}\en-US" is not owned but specifies SDDL in component Microsoft-Windows-Printing-FDPrint.Resources,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17:41:11, Info                  CSI    00002775@2017/2/8:22:41:11.680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17:41:11, Info                  CSI    00002776@2017/2/8:22:41:11.703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17:41:11, Info                  CSI    00002777@2017/2/8:22:41:11.736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17:41:11, Info                  CSI    00002778@2017/2/8:22:41:11.757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17:41:11, Info                  CSI    00002779 [DIRSD OWNER WARNING] Directory [l:32 ml:33]"\??\C:\WINDOWS\PrintDialog\en-US" is not owned but specifies SDDL in component Microsoft-Windows-PrintDialog.AppxMain.Resources,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17:41:11, Info                  CSI    0000277a@2017/2/8:22:41:11.829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17:41:11, Info                  CSI    0000277b [DIRSD OWNER WARNING] Directory [l:45 ml:46]"\??\C:\WINDOWS\diagnostics\system\Power\en-US" is not owned but specifies SDDL in component Microsoft-Windows-PowerDiagnostic.Resources,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17:41:11, Info                  CSI    0000277c@2017/2/8:22:41:11.948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17:41:11, Info                  CSI    0000277d@2017/2/8:22:41:11.987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17:41:12, Info                  CSI    0000277e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17:41:12, Info                  CSI    0000277f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17:41:12, Info                  CSI    00002780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17:41:14, Info                  CSI    00002781@2017/2/8:22:41:14.562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17:41:14, Info                  CSI    00002782 Error - Overlap: Duplicate ownership for directory [l:31]"\??\C:\WINDOWS\Inf\PNRPSvc\0409" in component Microsoft-Windows-PeerToPeerPNRP.Resources,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17:41:14, Info                  CSI    00002783@2017/2/8:22:41:14.676 CSIPERF - FileMapsCreated 104ms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17:41:14, Info                  CSI    00002784 CSIPERF - FilePI Commit 149ms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17:41:14, Info                  CSI    00002785@2017/2/8:22:41:14.734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17:41:14, Info                  CSI    00002786@2017/2/8:22:41:14.774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17:41:14, Info                  CSI    00002787 [DIRSD OWNER WARNING] Directory [l:26 ml:27]"\??\C:\WINDOWS\PrintDialog" is not owned but specifies SDDL in component Microsoft-Windows-PrintDialog.AppxMain.Deploy,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17:41:14, Info                  CSI    00002788 [DIRSD OWNER WARNING] Directory [l:31 ml:32]"\??\C:\WINDOWS\PrintDialog\pris" is not owned but specifies SDDL in component Microsoft-Windows-PrintDialog.AppxMain.Deploy,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17:41:14, Info                  CSI    00002789 Error - Overlap: Duplicate ownership for directory [l:26]"\??\C:\WINDOWS\PrintDialog" in component Microsoft-Windows-PrintDialog.AppxMain.Deploy,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17:41:14, Info                  CSI    0000278a@2017/2/8:22:41:14.850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17:41:14, Info                  CSI    0000278b@2017/2/8:22:41:14.877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17:41:14, Info                  CSI    0000278c@2017/2/8:22:41:14.896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17:41:15, Info                  CSI    0000278d@2017/2/8:22:41:15.163 CSIPERF - FileMapsCreated 178ms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17:41:15, Info                  CSI    0000278e CSIPERF - FilePI Commit 179ms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17:41:15, Info                  CSI    0000278f@2017/2/8:22:41:15.178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17:41:15, Info                  CSI    00002790@2017/2/8:22:41:15.209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17:41:15, Info                  CSI    00002791@2017/2/8:22:41:15.290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17:41:15, Info                  CSI    00002792@2017/2/8:22:41:15.323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17:41:15, Info                  CSI    00002793@2017/2/8:22:41:15.339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17:41:15, Info                  CSI    00002794 [DIRSD OWNER WARNING] Directory [l:52 ml:53]"\??\C:\WINDOWS\System32\WindowsPowerShell\v1.0\en-US" is not owned but specifies SDDL in component Microsoft-Windows-PowerShell-PreLoc.Resources,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17:41:15, Info                  CSI    00002795@2017/2/8:22:41:15.558 CSIPERF - FileMapsCreated 206ms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17:41:15, Info                  CSI    00002796 CSIPERF - FilePI Commit 206ms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17:41:15, Info                  CSI    00002797@2017/2/8:22:41:15.573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17:41:15, Info                  CSI    00002798@2017/2/8:22:41:15.601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17:41:15, Info                  CSI    00002799@2017/2/8:22:41:15.623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17:41:15, Info                  CSI    0000279a@2017/2/8:22:41:15.637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17:41:15, Info                  CSI    0000279b@2017/2/8:22:41:15.650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17:41:15, Info                  CSI    0000279c@2017/2/8:22:41:15.665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17:41:15, Info                  CSI    0000279d [DIRSD OWNER WARNING] Directory [l:29 ml:30]"\??\C:\WINDOWS\PurchaseDialog" is not owned but specifies SDDL in component Microsoft-Windows-PurchaseDialog.AppxMain.Deploy,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17:41:15, Info                  CSI    0000279e [DIRSD OWNER WARNING] Directory [l:34 ml:35]"\??\C:\WINDOWS\PurchaseDialog\pris" is not owned but specifies SDDL in component Microsoft-Windows-PurchaseDialog.AppxMain.Deploy,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17:41:15, Info                  CSI    0000279f Error - Overlap: Duplicate ownership for directory [l:29]"\??\C:\WINDOWS\PurchaseDialog" in component Microsoft-Windows-PurchaseDialog.AppxMain.Deploy,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17:41:15, Info                  CSI    000027a0@2017/2/8:22:41:15.703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17:41:15, Info                  CSI    000027a1@2017/2/8:22:41:15.717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17:41:15, Info                  CSI    000027a2@2017/2/8:22:41:15.730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17:41:15, Info                  CSI    000027a3@2017/2/8:22:41:15.743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17:41:15, Info                  CSI    000027a4@2017/2/8:22:41:15.756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17:41:15, Info                  CSI    000027a5@2017/2/8:22:41:15.775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17:41:15, Info                  CSI    000027a6@2017/2/8:22:41:15.789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17:41:15, Info                  CSI    000027a7@2017/2/8:22:41:15.804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17:41:15, Info                  CSI    000027a8@2017/2/8:22:41:15.817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17:41:15, Info                  CSI    000027a9@2017/2/8:22:41:15.830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17:41:15, Info                  CSI    000027aa@2017/2/8:22:41:15.844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17:41:15, Info                  CSI    000027ab@2017/2/8:22:41:15.856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17:41:15, Info                  CSI    000027ac@2017/2/8:22:41:15.870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17:41:15, Info                  CSI    000027ad@2017/2/8:22:41:15.960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17:41:15, Info                  CSI    000027ae@2017/2/8:22:41:15.975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17:41:15, Info                  CSI    000027af@2017/2/8:22:41:15.989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000027b0@2017/2/8:22:41:16.02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000027b1@2017/2/8:22:41:16.015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000027b2@2017/2/8:22:41:16.029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000027b3@2017/2/8:22:41:16.043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000027b4@2017/2/8:22:41:16.056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000027b5@2017/2/8:22:41:16.071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000027b6@2017/2/8:22:41:16.087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000027b7@2017/2/8:22:41:16.100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000027b8@2017/2/8:22:41:16.127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000027b9@2017/2/8:22:41:16.140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000027ba@2017/2/8:22:41:16.153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000027bb@2017/2/8:22:41:16.165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000027bc@2017/2/8:22:41:16.179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000027bd@2017/2/8:22:41:16.192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000027be@2017/2/8:22:41:16.205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000027bf@2017/2/8:22:41:16.222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000027c0@2017/2/8:22:41:16.239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000027c1@2017/2/8:22:41:16.252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000027c2@2017/2/8:22:41:16.267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000027c3@2017/2/8:22:41:16.282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000027c4@2017/2/8:22:41:16.296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000027c5@2017/2/8:22:41:16.309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000027c6@2017/2/8:22:41:16.321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000027c7@2017/2/8:22:41:16.341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000027c8@2017/2/8:22:41:16.354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000027c9@2017/2/8:22:41:16.367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000027ca@2017/2/8:22:41:16.382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000027cb@2017/2/8:22:41:16.396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000027cc@2017/2/8:22:41:16.409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000027cd@2017/2/8:22:41:16.429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000027ce@2017/2/8:22:41:16.444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000027cf@2017/2/8:22:41:16.457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000027d0@2017/2/8:22:41:16.470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000027d1@2017/2/8:22:41:16.484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000027d2@2017/2/8:22:41:16.498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000027d3@2017/2/8:22:41:16.515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000027d4@2017/2/8:22:41:16.528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000027d5@2017/2/8:22:41:16.549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000027d6@2017/2/8:22:41:16.575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000027d7@2017/2/8:22:41:16.612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000027d8@2017/2/8:22:41:16.626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000027d9@2017/2/8:22:41:16.643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000027da@2017/2/8:22:41:16.655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000027db@2017/2/8:22:41:16.668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000027dc@2017/2/8:22:41:16.687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000027dd@2017/2/8:22:41:16.700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000027de@2017/2/8:22:41:16.719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000027df@2017/2/8:22:41:16.733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000027e0@2017/2/8:22:41:16.748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000027e1@2017/2/8:22:41:16.762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000027e2@2017/2/8:22:41:16.775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000027e3@2017/2/8:22:41:16.791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000027e4@2017/2/8:22:41:16.804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000027e5@2017/2/8:22:41:16.817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000027e6@2017/2/8:22:41:16.829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000027e7@2017/2/8:22:41:16.842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000027e8@2017/2/8:22:41:16.856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000027e9@2017/2/8:22:41:16.868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000027ea@2017/2/8:22:41:16.882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000027eb@2017/2/8:22:41:16.895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000027ec@2017/2/8:22:41:16.908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000027ed@2017/2/8:22:41:16.920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000027ee@2017/2/8:22:41:16.934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000027ef@2017/2/8:22:41:16.947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000027f0@2017/2/8:22:41:16.960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000027f1@2017/2/8:22:41:16.974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17:41:16, Info                  CSI    000027f2@2017/2/8:22:41:16.988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17:41:17, Info                  CSI    000027f3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17:41:17, Info                  CSI    000027f4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17:41:17, Info                  CSI    000027f5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000027f6@2017/2/8:22:41:20.049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000027f7@2017/2/8:22:41:20.066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000027f8@2017/2/8:22:41:20.080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000027f9@2017/2/8:22:41:20.094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000027fa@2017/2/8:22:41:20.108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000027fb@2017/2/8:22:41:20.120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000027fc@2017/2/8:22:41:20.137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000027fd@2017/2/8:22:41:20.154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000027fe@2017/2/8:22:41:20.170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000027ff CSIPERF - SysprepPI Commit 144ms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00002800@2017/2/8:22:41:20.322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00002801@2017/2/8:22:41:20.355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00002802@2017/2/8:22:41:20.377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00002803@2017/2/8:22:41:20.399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00002804@2017/2/8:22:41:20.422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00002805@2017/2/8:22:41:20.436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00002806@2017/2/8:22:41:20.450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00002807@2017/2/8:22:41:20.466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00002808 [DIRSD OWNER WARNING] Directory [l:37 ml:38]"\??\C:\WINDOWS\diagnostics\system\PCW" is not owned but specifies SDDL in component Microsoft-Windows-PCWDiagnostic,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00002809@2017/2/8:22:41:20.513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0000280a@2017/2/8:22:41:20.527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0000280b@2017/2/8:22:41:20.542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0000280c@2017/2/8:22:41:20.555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0000280d@2017/2/8:22:41:20.567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0000280e@2017/2/8:22:41:20.582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0000280f@2017/2/8:22:41:20.696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00002810@2017/2/8:22:41:20.717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00002811@2017/2/8:22:41:20.731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00002812@2017/2/8:22:41:20.744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00002813@2017/2/8:22:41:20.757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00002814@2017/2/8:22:41:20.770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00002815@2017/2/8:22:41:20.783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00002816@2017/2/8:22:41:20.798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00002817@2017/2/8:22:41:20.812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00002818@2017/2/8:22:41:20.825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00002819@2017/2/8:22:41:20.838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0000281a@2017/2/8:22:41:20.858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0000281b@2017/2/8:22:41:20.872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0000281c@2017/2/8:22:41:20.885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0000281d@2017/2/8:22:41:20.898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0000281e@2017/2/8:22:41:20.911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0000281f@2017/2/8:22:41:20.924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00002820@2017/2/8:22:41:20.953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00002821@2017/2/8:22:41:20.967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00002822@2017/2/8:22:41:20.981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17:41:20, Info                  CSI    00002823@2017/2/8:22:41:20.994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00002824@2017/2/8:22:41:21.09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00002825@2017/2/8:22:41:21.022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00002826@2017/2/8:22:41:21.036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00002827@2017/2/8:22:41:21.049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00002828@2017/2/8:22:41:21.062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00002829@2017/2/8:22:41:21.075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0000282a@2017/2/8:22:41:21.092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0000282b@2017/2/8:22:41:21.105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0000282c@2017/2/8:22:41:21.121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0000282d@2017/2/8:22:41:21.138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0000282e@2017/2/8:22:41:21.151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0000282f@2017/2/8:22:41:21.164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00002830@2017/2/8:22:41:21.181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00002831@2017/2/8:22:41:21.195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00002832@2017/2/8:22:41:21.210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00002833@2017/2/8:22:41:21.258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00002834@2017/2/8:22:41:21.271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00002835@2017/2/8:22:41:21.284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00002836@2017/2/8:22:41:21.297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00002837@2017/2/8:22:41:21.310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00002838@2017/2/8:22:41:21.439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00002839@2017/2/8:22:41:21.473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0000283a@2017/2/8:22:41:21.486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0000283b@2017/2/8:22:41:21.500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0000283c@2017/2/8:22:41:21.513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0000283d@2017/2/8:22:41:21.528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0000283e@2017/2/8:22:41:21.542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0000283f@2017/2/8:22:41:21.555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00002840@2017/2/8:22:41:21.576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00002841@2017/2/8:22:41:21.598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00002842@2017/2/8:22:41:21.611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00002843@2017/2/8:22:41:21.629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00002844@2017/2/8:22:41:21.642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00002845@2017/2/8:22:41:21.655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00002846@2017/2/8:22:41:21.667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00002847@2017/2/8:22:41:21.680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00002848 [DIRSD OWNER WARNING] Directory [l:25 ml:26]"\??\C:\WINDOWS\PLA\System" is not owned but specifies SDDL in component Microsoft-Windows-PerformanceCounterInfrastructureConsumer,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00002849 [DIRSD OWNER WARNING] Directory [l:58 ml:59]"\??\C:\WINDOWS\System32\Tasks\Microsoft\Windows\PLA\System" is not owned but specifies SDDL in component Microsoft-Windows-PerformanceCounterInfrastructureConsumer,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0000284a [DIRSD OWNER WARNING] Directory [l:28 ml:29]"\??\C:\WINDOWS\PLA\Templates" is not owned but specifies SDDL in component Microsoft-Windows-PerformanceCounterInfrastructureConsumer,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0000284b [DIRSD OWNER WARNING] Directory [l:15 ml:16]"\??\C:\PerfLogs" is not owned but specifies SDDL in component Microsoft-Windows-PerformanceCounterInfrastructureConsumer,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0000284c [DIRSD OWNER WARNING] Directory [l:21 ml:22]"\??\C:\PerfLogs\Admin" is not owned but specifies SDDL in component Microsoft-Windows-PerformanceCounterInfrastructureConsumer,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0000284d [DIRSD OWNER WARNING] Directory [l:24 ml:25]"\??\C:\WINDOWS\PLA\Rules" is not owned but specifies SDDL in component Microsoft-Windows-PerformanceCounterInfrastructureConsumer,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0000284e [DIRSD OWNER WARNING] Directory [l:26 ml:27]"\??\C:\WINDOWS\PLA\Reports" is not owned but specifies SDDL in component Microsoft-Windows-PerformanceCounterInfrastructureConsumer,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0000284f [DIRSD OWNER WARNING] Directory [l:51 ml:52]"\??\C:\WINDOWS\System32\Tasks\Microsoft\Windows\PLA" is not owned but specifies SDDL in component Microsoft-Windows-PerformanceCounterInfrastructureConsumer,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00002850 Error - Overlap: Duplicate ownership for directory [l:28]"\??\C:\WINDOWS\PLA\Templates" in component Microsoft-Windows-PerformanceCounterInfrastructureConsumer,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00002851 Error - Overlap: Duplicate ownership for directory [l:25]"\??\C:\WINDOWS\PLA\System" in component Microsoft-Windows-PerformanceCounterInfrastructureConsumer,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00002852 Error - Overlap: Duplicate ownership for directory [l:24]"\??\C:\WINDOWS\PLA\Rules" in component Microsoft-Windows-PerformanceCounterInfrastructureConsumer,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00002853 Error - Overlap: Duplicate ownership for directory [l:26]"\??\C:\WINDOWS\PLA\Reports" in component Microsoft-Windows-PerformanceCounterInfrastructureConsumer,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00002854 Error - Overlap: Duplicate ownership for directory [l:15]"\??\C:\PerfLogs" in component Microsoft-Windows-PerformanceCounterInfrastructureConsumer,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00002855 Error - Overlap: Duplicate ownership for directory [l:21]"\??\C:\PerfLogs\Admin" in component Microsoft-Windows-PerformanceCounterInfrastructureConsumer,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00002856@2017/2/8:22:41:21.921 CSIPERF - FileMapsCreated 192ms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00002857 CSIPERF - FilePI Commit 219ms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00002858@2017/2/8:22:41:21.954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00002859@2017/2/8:22:41:21.969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0000285a@2017/2/8:22:41:21.982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17:41:21, Info                  CSI    0000285b@2017/2/8:22:41:21.997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17:41:22, Info                  CSI    0000285c@2017/2/8:22:41:22.010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17:41:22, Info                  CSI    0000285d@2017/2/8:22:41:22.022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17:41:22, Info                  CSI    0000285e@2017/2/8:22:41:22.038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17:41:22, Info                  CSI    0000285f@2017/2/8:22:41:22.051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17:41:22, Info                  CSI    00002860@2017/2/8:22:41:22.066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17:41:22, Info                  CSI    00002861@2017/2/8:22:41:22.079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17:41:22, Info                  CSI    00002862@2017/2/8:22:41:22.092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17:41:22, Info                  CSI    00002863@2017/2/8:22:41:22.106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17:41:22, Info                  CSI    00002864@2017/2/8:22:41:22.120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17:41:22, Info                  CSI    00002865@2017/2/8:22:41:22.133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17:41:22, Info                  CSI    00002866@2017/2/8:22:41:22.155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17:41:22, Info                  CSI    00002867@2017/2/8:22:41:22.171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17:41:22, Info                  CSI    00002868@2017/2/8:22:41:22.185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17:41:22, Info                  CSI    00002869@2017/2/8:22:41:22.197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17:41:22, Info                  CSI    0000286a@2017/2/8:22:41:22.219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17:41:22, Info                  CSI    0000286b@2017/2/8:22:41:22.232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17:41:22, Info                  CSI    0000286c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17:41:22, Info                  CSI    0000286d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17:41:22, Info                  CSI    0000286e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17:41:25, Info                  CSI    0000286f@2017/2/8:22:41:25.506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17:41:25, Info                  CSI    00002870@2017/2/8:22:41:25.535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17:41:25, Info                  CSI    00002871@2017/2/8:22:41:25.558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17:41:25, Info                  CSI    00002872@2017/2/8:22:41:25.572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17:41:25, Info                  CSI    00002873@2017/2/8:22:41:25.585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17:41:25, Info                  CSI    00002874 [DIRSD OWNER WARNING] Directory [l:45 ml:46]"\??\C:\WINDOWS\diagnostics\system\Performance" is not owned but specifies SDDL in component Microsoft-Windows-PerformanceDiagnostic,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17:41:25, Info                  CSI    00002875@2017/2/8:22:41:25.634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17:41:25, Info                  CSI    00002876@2017/2/8:22:41:25.651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17:41:25, Info                  CSI    00002877@2017/2/8:22:41:25.665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17:41:25, Info                  CSI    00002878@2017/2/8:22:41:25.680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17:41:25, Info                  CSI    00002879 [DIRSD OWNER WARNING] Directory [l:39 ml:40]"\??\C:\WINDOWS\diagnostics\system\Power" is not owned but specifies SDDL in component Microsoft-Windows-PowerDiagnostic,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17:41:25, Info                  CSI    0000287a@2017/2/8:22:41:25.713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17:41:25, Info                  CSI    0000287b@2017/2/8:22:41:25.726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17:41:25, Info                  CSI    0000287c@2017/2/8:22:41:25.742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17:41:25, Info                  CSI    0000287d@2017/2/8:22:41:25.764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17:41:25, Info                  CSI    0000287e@2017/2/8:22:41:25.777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17:41:25, Info                  CSI    0000287f@2017/2/8:22:41:25.806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17:41:25, Info                  CSI    00002880@2017/2/8:22:41:25.821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17:41:25, Info                  CSI    00002881@2017/2/8:22:41:25.835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17:41:25, Info                  CSI    00002882@2017/2/8:22:41:25.850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17:41:25, Info                  CSI    00002883@2017/2/8:22:41:25.864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17:41:25, Info                  CSI    00002884@2017/2/8:22:41:25.876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17:41:25, Info                  CSI    00002885@2017/2/8:22:41:25.891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17:41:25, Info                  CSI    00002886@2017/2/8:22:41:25.904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17:41:25, Info                  CSI    00002887@2017/2/8:22:41:25.917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17:41:25, Info                  CSI    00002888@2017/2/8:22:41:25.953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17:41:25, Info                  CSI    00002889@2017/2/8:22:41:25.986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0000288a@2017/2/8:22:41:26.01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0000288b@2017/2/8:22:41:26.013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0000288c@2017/2/8:22:41:26.026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0000288d CSIPERF - FilePI Queue 157ms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0000288e@2017/2/8:22:41:26.331 CSIPERF - FileMapsCreated 137ms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0000288f CSIPERF - FilePI Commit 138ms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00002890@2017/2/8:22:41:26.338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00002891@2017/2/8:22:41:26.352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00002892@2017/2/8:22:41:26.365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00002893@2017/2/8:22:41:26.379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00002894@2017/2/8:22:41:26.393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00002895@2017/2/8:22:41:26.425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00002896@2017/2/8:22:41:26.439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00002897@2017/2/8:22:41:26.456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00002898@2017/2/8:22:41:26.469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00002899@2017/2/8:22:41:26.484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0000289a@2017/2/8:22:41:26.501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0000289b@2017/2/8:22:41:26.517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0000289c@2017/2/8:22:41:26.530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0000289d@2017/2/8:22:41:26.545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0000289e@2017/2/8:22:41:26.560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0000289f@2017/2/8:22:41:26.573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000028a0@2017/2/8:22:41:26.586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000028a1@2017/2/8:22:41:26.605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000028a2@2017/2/8:22:41:26.618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000028a3@2017/2/8:22:41:26.636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000028a4@2017/2/8:22:41:26.649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000028a5@2017/2/8:22:41:26.664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000028a6@2017/2/8:22:41:26.676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000028a7@2017/2/8:22:41:26.689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000028a8@2017/2/8:22:41:26.705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000028a9@2017/2/8:22:41:26.718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000028aa@2017/2/8:22:41:26.731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000028ab@2017/2/8:22:41:26.744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000028ac@2017/2/8:22:41:26.756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000028ad@2017/2/8:22:41:26.777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000028ae@2017/2/8:22:41:26.790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000028af@2017/2/8:22:41:26.803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000028b0@2017/2/8:22:41:26.816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000028b1@2017/2/8:22:41:26.831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000028b2@2017/2/8:22:41:26.845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000028b3@2017/2/8:22:41:26.860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000028b4@2017/2/8:22:41:26.876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000028b5@2017/2/8:22:41:26.889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000028b6@2017/2/8:22:41:26.901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000028b7@2017/2/8:22:41:26.918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000028b8 [DIRSD OWNER WARNING] Directory [l:41 ml:42]"\??\C:\Program Files\Windows Photo Viewer" is not owned but specifies SDDL in component Microsoft-Windows-Photo-Common,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000028b9@2017/2/8:22:41:26.959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000028ba@2017/2/8:22:41:26.974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17:41:26, Info                  CSI    000028bb@2017/2/8:22:41:26.991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17:41:27, Info                  CSI    000028bc@2017/2/8:22:41:27.05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17:41:27, Info                  CSI    000028bd@2017/2/8:22:41:27.049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17:41:27, Info                  CSI    000028be@2017/2/8:22:41:27.062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17:41:27, Info                  CSI    000028bf@2017/2/8:22:41:27.076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17:41:27, Info                  CSI    000028c0@2017/2/8:22:41:27.091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17:41:27, Info                  CSI    000028c1@2017/2/8:22:41:27.108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17:41:27, Info                  CSI    000028c2@2017/2/8:22:41:27.122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17:41:27, Info                  CSI    000028c3@2017/2/8:22:41:27.136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17:41:27, Info                  CSI    000028c4 Error - Overlap: Duplicate ownership for directory [l:26]"\??\C:\WINDOWS\Inf\PNRPSvc" in component Microsoft-Windows-PeerToPeerPNRP,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17:41:27, Info                  CSI    000028c5 Error - Overlap: Duplicate ownership for directory [l:31]"\??\C:\WINDOWS\Inf\PNRPSvc\0000" in component Microsoft-Windows-PeerToPeerPNRP,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17:41:27, Info                  CSI    000028c6@2017/2/8:22:41:27.205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17:41:27, Info                  CSI    000028c7@2017/2/8:22:41:27.264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17:41:27, Info                  CSI    000028c8@2017/2/8:22:41:27.281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17:41:27, Info                  CSI    000028c9@2017/2/8:22:41:27.298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17:41:27, Info                  CSI    000028ca@2017/2/8:22:41:27.314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17:41:27, Info                  CSI    000028cb@2017/2/8:22:41:27.328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17:41:27, Info                  CSI    000028cc@2017/2/8:22:41:27.341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17:41:27, Info                  CSI    000028cd@2017/2/8:22:41:27.361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17:41:27, Info                  CSI    000028ce@2017/2/8:22:41:27.373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17:41:27, Info                  CSI    000028cf@2017/2/8:22:41:27.386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17:41:27, Info                  CSI    000028d0@2017/2/8:22:41:27.399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17:41:27, Info                  CSI    000028d1@2017/2/8:22:41:27.415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17:41:27, Info                  CSI    000028d2@2017/2/8:22:41:27.428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17:41:27, Info                  CSI    000028d3@2017/2/8:22:41:27.443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17:41:27, Info                  CSI    000028d4 [DIRSD OWNER WARNING] Directory [l:64 ml:65]"\??\C:\WINDOWS\System32\WindowsPowerShell\v1.0\Modules\PnpDevice" is not owned but specifies SDDL in component Microsoft-Windows-PnPDevice-Powershell,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17:41:27, Info                  CSI    000028d5@2017/2/8:22:41:27.592 CSIPERF - FileMapsCreated 118ms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17:41:27, Info                  CSI    000028d6 CSIPERF - FilePI Commit 118ms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17:41:27, Info                  CSI    000028d7@2017/2/8:22:41:27.598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17:41:27, Info                  CSI    000028d8@2017/2/8:22:41:27.612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17:41:27, Info                  CSI    000028d9@2017/2/8:22:41:27.627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17:41:27, Info                  CSI    000028da [DIRSD OWNER WARNING] Directory [l:93 ml:94]"\??\C:\Users\Default\AppData\Roaming\Microsoft\Windows\Start Menu\Programs\Windows PowerShell" is not owned but specifies SDDL in component Microsoft-Windows-PowerShell-ISE,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17:41:27, Info                  CSI    000028db@2017/2/8:22:41:27.748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17:41:27, Info                  CSI    000028dc@2017/2/8:22:41:27.777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17:41:27, Info                  CSI    000028dd@2017/2/8:22:41:27.790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17:41:27, Info                  CSI    000028de@2017/2/8:22:41:27.809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17:41:27, Info                  CSI    000028df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17:41:27, Info                  CSI    000028e0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17:41:27, Info                  CSI    000028e1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17:41:31, Info                  CSI    000028e2@2017/2/8:22:41:31.944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17:41:31, Info                  CSI    000028e3@2017/2/8:22:41:31.957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17:41:31, Info                  CSI    000028e4@2017/2/8:22:41:31.971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17:41:32, Info                  CSI    000028e5@2017/2/8:22:41:32.168 CSIPERF - FileMapsCreated 174ms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17:41:32, Info                  CSI    000028e6 CSIPERF - FilePI Commit 183ms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17:41:32, Info                  CSI    000028e7@2017/2/8:22:41:32.186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17:41:32, Info                  CSI    000028e8 Error - Overlap: Duplicate ownership for directory [l:35]"\??\C:\WINDOWS\System32\WinMetadata" in component Microsoft-Windows-Runtime-Metadata-Directory,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17:41:32, Info                  CSI    000028e9@2017/2/8:22:41:32.422 CSIPERF - FileMapsCreated 225ms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17:41:32, Info                  CSI    000028ea CSIPERF - FilePI Commit 227ms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17:41:32, Info                  CSI    000028eb@2017/2/8:22:41:32.439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17:41:32, Info                  CSI    000028ec@2017/2/8:22:41:32.467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17:41:32, Info                  CSI    000028ed@2017/2/8:22:41:32.486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17:41:32, Info                  CSI    000028ee@2017/2/8:22:41:32.501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17:41:32, Info                  CSI    000028ef@2017/2/8:22:41:32.514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17:41:32, Info                  CSI    000028f0@2017/2/8:22:41:32.554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17:41:32, Info                  CSI    000028f1@2017/2/8:22:41:32.567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17:41:32, Info                  CSI    000028f2@2017/2/8:22:41:32.591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17:41:32, Info                  CSI    000028f3 [DIRSD OWNER WARNING] Directory [l:70 ml:71]"\??\C:\WINDOWS\System32\WindowsPowerShell\v1.0\Modules\PrintManagement" is not owned but specifies SDDL in component Microsoft-Windows-Printing-PowerShell,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17:41:32, Info                  CSI    000028f4@2017/2/8:22:41:32.806 CSIPERF - FileMapsCreated 160ms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17:41:32, Info                  CSI    000028f5 CSIPERF - FilePI Commit 161ms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17:41:32, Info                  CSI    000028f6@2017/2/8:22:41:32.821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17:41:32, Info                  CSI    000028f7@2017/2/8:22:41:32.874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17:41:32, Info                  CSI    000028f8@2017/2/8:22:41:32.891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17:41:32, Info                  CSI    000028f9@2017/2/8:22:41:32.906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17:41:32, Info                  CSI    000028fa@2017/2/8:22:41:32.919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17:41:32, Info                  CSI    000028fb [DIRSD OWNER WARNING] Directory [l:87 ml:88]"\??\C:\ProgramData\Microsoft\Device Stage\Device\{113527a4-45d4-4b6f-b567-97838f1b04b0}" is not owned but specifies SDDL in component Microsoft-Windows-Printing-FDPrint,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17:41:32, Info                  CSI    000028fc [DIRSD OWNER WARNING] Directory [l:85 ml:86]"\??\C:\ProgramData\Microsoft\Device Stage\Task\{e35be42d-f742-4d96-a50a-1775fb1a7a42}" is not owned but specifies SDDL in component Microsoft-Windows-Printing-FDPrint,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17:41:32, Info                  CSI    000028fd [DIRSD OWNER WARNING] Directory [l:62 ml:63]"\??\C:\ProgramData\Microsoft\Windows\DeviceMetadataStore\en-US" is not owned but specifies SDDL in component Microsoft-Windows-Printing-FDPrint,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17:41:32, Info                  CSI    000028fe Error - Overlap: Duplicate ownership for directory [l:62]"\??\C:\ProgramData\Microsoft\Windows\DeviceMetadataStore\en-US" in component Microsoft-Windows-Printing-FDPrint,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17:41:33, Info                  CSI    000028ff@2017/2/8:22:41:33.040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17:41:33, Info                  CSI    00002900@2017/2/8:22:41:33.108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17:41:33, Info                  CSI    00002901@2017/2/8:22:41:33.126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17:41:33, Info                  CSI    00002902@2017/2/8:22:41:33.145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17:41:33, Info                  CSI    00002903@2017/2/8:22:41:33.163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17:41:33, Info                  CSI    00002904@2017/2/8:22:41:33.178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17:41:33, Info                  CSI    00002905@2017/2/8:22:41:33.217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17:41:33, Info                  CSI    00002906@2017/2/8:22:41:33.230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17:41:33, Info                  CSI    00002907@2017/2/8:22:41:33.252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17:41:33, Info                  CSI    00002908 [DIRSD OWNER WARNING] Directory [l:38 ml:39]"\??\C:\WINDOWS\System32\ProximityToast" is not owned but specifies SDDL in component Microsoft-Windows-ProximityUxHost,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17:41:33, Info                  CSI    00002909@2017/2/8:22:41:33.485 CSIPERF - FileMapsCreated 222ms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17:41:33, Info                  CSI    0000290a CSIPERF - FilePI Commit 237ms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17:41:33, Info                  CSI    0000290b@2017/2/8:22:41:33.514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17:41:33, Info                  CSI    0000290c@2017/2/8:22:41:33.544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17:41:33, Info                  CSI    0000290d@2017/2/8:22:41:33.563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17:41:33, Info                  CSI    0000290e@2017/2/8:22:41:33.576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17:41:33, Info                  CSI    0000290f@2017/2/8:22:41:33.591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17:41:33, Info                  CSI    00002910@2017/2/8:22:41:33.604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17:41:33, Info                  CSI    00002911@2017/2/8:22:41:33.619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17:41:33, Info                  CSI    00002912@2017/2/8:22:41:33.637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17:41:33, Info                  CSI    00002913@2017/2/8:22:41:33.652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17:41:33, Info                  CSI    00002914@2017/2/8:22:41:33.672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17:41:33, Info                  CSI    00002915@2017/2/8:22:41:33.686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17:41:33, Info                  CSI    00002916@2017/2/8:22:41:33.701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17:41:33, Info                  CSI    00002917 [DIRSD OWNER WARNING] Directory [l:29 ml:30]"\??\C:\WINDOWS\PurchaseDialog" is not owned but specifies SDDL in component Microsoft-Windows-PurchaseDialog.Core,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17:41:33, Info                  CSI    00002918 [DIRSD OWNER WARNING] Directory [l:61 ml:62]"\??\C:\WINDOWS\SystemResources\Windows.UI.PurchaseDialog\pris" is not owned but specifies SDDL in component Microsoft-Windows-PurchaseDialog.Core,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17:41:33, Info                  CSI    00002919 [DIRSD OWNER WARNING] Directory [l:56 ml:57]"\??\C:\WINDOWS\SystemResources\Windows.UI.PurchaseDialog" is not owned but specifies SDDL in component Microsoft-Windows-PurchaseDialog.Core,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17:41:33, Info                  CSI    0000291a Error - Overlap: Duplicate ownership for directory [l:30]"\??\C:\WINDOWS\SystemResources" in component Microsoft-Windows-PurchaseDialog.Core, version 10.0.10586.212,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17:41:33, Info                  CSI    0000291b Error - Overlap: Duplicate ownership for directory [l:29]"\??\C:\WINDOWS\PurchaseDialog" in component Microsoft-Windows-PurchaseDialog.Core, version 10.0.10586.212,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17:41:33, Info                  CSI    0000291c@2017/2/8:22:41:33.812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17:41:33, Info                  CSI    0000291d@2017/2/8:22:41:33.969 CSIPERF - FileMapsCreated 141ms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17:41:33, Info                  CSI    0000291e CSIPERF - FilePI Commit 142ms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17:41:33, Info                  CSI    0000291f@2017/2/8:22:41:33.976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17:41:33, Info                  CSI    00002920@2017/2/8:22:41:33.989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17:41:34, Info                  CSI    00002921@2017/2/8:22:41:34.02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17:41:34, Info                  CSI    00002922@2017/2/8:22:41:34.017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17:41:34, Info                  CSI    00002923@2017/2/8:22:41:34.032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17:41:34, Info                  CSI    00002924@2017/2/8:22:41:34.045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17:41:34, Info                  CSI    00002925@2017/2/8:22:41:34.058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17:41:34, Info                  CSI    00002926@2017/2/8:22:41:34.072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17:41:34, Info                  CSI    00002927@2017/2/8:22:41:34.087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17:41:34, Info                  CSI    00002928@2017/2/8:22:41:34.101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17:41:34, Info                  CSI    00002929@2017/2/8:22:41:34.114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17:41:34, Info                  CSI    0000292a@2017/2/8:22:41:34.240 CSIPERF - FileMapsCreated 115ms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17:41:34, Info                  CSI    0000292b CSIPERF - FilePI Commit 123ms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17:41:34, Info                  CSI    0000292c@2017/2/8:22:41:34.263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17:41:34, Info                  CSI    0000292d@2017/2/8:22:41:34.292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17:41:34, Info                  CSI    0000292e@2017/2/8:22:41:34.316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17:41:34, Info                  CSI    0000292f@2017/2/8:22:41:34.329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17:41:34, Info                  CSI    00002930@2017/2/8:22:41:34.343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17:41:34, Info                  CSI    00002931@2017/2/8:22:41:34.357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17:41:34, Info                  CSI    00002932@2017/2/8:22:41:34.376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17:41:34, Info                  CSI    00002933@2017/2/8:22:41:34.389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17:41:34, Info                  CSI    00002934@2017/2/8:22:41:34.404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17:41:34, Info                  CSI    00002935@2017/2/8:22:41:34.416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17:41:34, Info                  CSI    00002936@2017/2/8:22:41:34.432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17:41:34, Info                  CSI    00002937 [DIRSD OWNER WARNING] Directory [l:44 ml:45]"\??\C:\WINDOWS\System32\config\systemprofile" is not owned but specifies SDDL in component Microsoft-Windows-Profapi,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17:41:34, Info                  CSI    00002938 [DIRSD OWNER WARNING] Directory [l:18 ml:19]"\??\C:\ProgramData" is not owned but specifies SDDL in component Microsoft-Windows-Profapi,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17:41:34, Info                  CSI    00002939 Error - Overlap: Duplicate ownership for directory [l:12]"\??\C:\Users" in component Microsoft-Windows-Profapi,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17:41:34, Info                  CSI    0000293a Error - Overlap: Duplicate ownership for directory [l:19]"\??\C:\Users\Public" in component Microsoft-Windows-Profapi,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17:41:34, Info                  CSI    0000293b Error - Overlap: Duplicate ownership for directory [l:20]"\??\C:\Users\Default" in component Microsoft-Windows-Profapi,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17:41:34, Info                  CSI    0000293c Error - Overlap: Duplicate ownership for directory [l:18]"\??\C:\ProgramData" in component Microsoft-Windows-Profapi,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17:41:34, Info                  CSI    0000293d@2017/2/8:22:41:34.614 CSIPERF - FileMapsCreated 171ms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17:41:34, Info                  CSI    0000293e CSIPERF - FilePI Commit 182ms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17:41:34, Info                  CSI    0000293f@2017/2/8:22:41:34.632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17:41:34, Info                  CSI    00002940@2017/2/8:22:41:34.646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17:41:34, Info                  CSI    00002941@2017/2/8:22:41:34.664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17:41:34, Info                  CSI    00002942@2017/2/8:22:41:34.677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17:41:34, Info                  CSI    00002943@2017/2/8:22:41:34.690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17:41:34, Info                  CSI    00002944@2017/2/8:22:41:34.704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17:41:34, Info                  CSI    00002945 [DIRSD OWNER WARNING] Directory [l:26 ml:27]"\??\C:\WINDOWS\PrintDialog" is not owned but specifies SDDL in component Microsoft-Windows-PrintDialog.Core,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17:41:34, Info                  CSI    00002946 [DIRSD OWNER WARNING] Directory [l:53 ml:54]"\??\C:\WINDOWS\SystemResources\Windows.UI.PrintDialog" is not owned but specifies SDDL in component Microsoft-Windows-PrintDialog.Core,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17:41:34, Info                  CSI    00002947 [DIRSD OWNER WARNING] Directory [l:58 ml:59]"\??\C:\WINDOWS\SystemResources\Windows.UI.PrintDialog\pris" is not owned but specifies SDDL in component Microsoft-Windows-PrintDialog.Core,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17:41:34, Info                  CSI    00002948 Error - Overlap: Duplicate ownership for directory [l:30]"\??\C:\WINDOWS\SystemResources" in component Microsoft-Windows-PrintDialog.Core,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17:41:34, Info                  CSI    00002949@2017/2/8:22:41:34.838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17:41:34, Info                  CSI    0000294a@2017/2/8:22:41:34.982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17:41:35, Info                  CSI    0000294b [DIRSD OWNER WARNING] Directory [l:26 ml:27]"\??\C:\WINDOWS\PrintDialog" is not owned but specifies SDDL in component Microsoft-Windows-PrintDialog.AppxMain,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17:41:35, Info                  CSI    0000294c [DIRSD OWNER WARNING] Directory [l:33 ml:34]"\??\C:\WINDOWS\PrintDialog\Assets" is not owned but specifies SDDL in component Microsoft-Windows-PrintDialog.AppxMain,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17:41:35, Info                  CSI    0000294d Error - Overlap: Duplicate ownership for directory [l:26]"\??\C:\WINDOWS\PrintDialog" in component Microsoft-Windows-PrintDialog.AppxMain,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17:41:35, Info                  CSI    0000294e@2017/2/8:22:41:35.048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17:41:35, Info                  CSI    0000294f@2017/2/8:22:41:35.063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17:41:35, Info                  CSI    00002950@2017/2/8:22:41:35.080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17:41:35, Info                  CSI    00002951 [DIRSD OWNER WARNING] Directory [l:41 ml:42]"\??\C:\WINDOWS\diagnostics\system\Printer" is not owned but specifies SDDL in component Microsoft-Windows-PrinterDiagnostic,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17:41:35, Info                  CSI    00002952@2017/2/8:22:41:35.126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17:41:35, Info                  CSI    00002953@2017/2/8:22:41:35.150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17:41:35, Info                  CSI    00002954@2017/2/8:22:41:35.169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17:41:35, Info                  CSI    00002955 [DIRSD OWNER WARNING] Directory [l:58 ml:59]"\??\C:\WINDOWS\System32\spool\tools\Microsoft Print To PDF" is not owned but specifies SDDL in component Microsoft-Windows-Printing-PrintToPDF,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17:41:35, Info                  CSI    00002956@2017/2/8:22:41:35.304 CSIPERF - FileMapsCreated 121ms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17:41:35, Info                  CSI    00002957 CSIPERF - FilePI Commit 122ms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17:41:35, Info                  CSI    00002958@2017/2/8:22:41:35.310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17:41:35, Info                  CSI    00002959@2017/2/8:22:41:35.337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17:41:35, Info                  CSI    0000295a@2017/2/8:22:41:35.353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17:41:35, Info                  CSI    0000295b@2017/2/8:22:41:35.368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17:41:35, Info                  CSI    0000295c@2017/2/8:22:41:35.381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17:41:35, Info                  CSI    0000295d@2017/2/8:22:41:35.402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17:41:35, Info                  CSI    0000295e [DIRSD OWNER WARNING] Directory [l:37 ml:38]"\??\C:\WINDOWS\System32\spool\drivers" is not owned but specifies SDDL in component Microsoft-Windows-Printing-Spooler-Core,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17:41:35, Info                  CSI    0000295f [DIRSD OWNER WARNING] Directory [l:38 ml:39]"\??\C:\WINDOWS\System32\spool\PRINTERS" is not owned but specifies SDDL in component Microsoft-Windows-Printing-Spooler-Core,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17:41:35, Info                  CSI    00002960@2017/2/8:22:41:35.592 CSIPERF - FileMapsCreated 150ms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17:41:35, Info                  CSI    00002961 CSIPERF - FilePI Commit 160ms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17:41:35, Info                  CSI    00002962@2017/2/8:22:41:35.617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17:41:35, Info                  CSI    00002963@2017/2/8:22:41:35.644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17:41:35, Info                  CSI    00002964@2017/2/8:22:41:35.660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17:41:35, Info                  CSI    00002965@2017/2/8:22:41:35.673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17:41:35, Info                  CSI    00002966@2017/2/8:22:41:35.687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17:41:35, Info                  CSI    00002967@2017/2/8:22:41:35.702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17:41:35, Info                  CSI    00002968@2017/2/8:22:41:35.727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17:41:35, Info                  CSI    00002969@2017/2/8:22:41:35.742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17:41:35, Info                  CSI    0000296a@2017/2/8:22:41:35.761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17:41:35, Info                  CSI    0000296b@2017/2/8:22:41:35.775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17:41:35, Info                  CSI    0000296c@2017/2/8:22:41:35.788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17:41:35, Info                  CSI    0000296d@2017/2/8:22:41:35.800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17:41:35, Info                  CSI    0000296e@2017/2/8:22:41:35.814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17:41:35, Info                  CSI    0000296f@2017/2/8:22:41:35.827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17:41:35, Info                  CSI    00002970@2017/2/8:22:41:35.840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17:41:35, Info                  CSI    00002971@2017/2/8:22:41:35.853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17:41:35, Info                  CSI    00002972@2017/2/8:22:41:35.866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17:41:35, Info                  CSI    00002973@2017/2/8:22:41:35.879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17:41:35, Info                  CSI    00002974@2017/2/8:22:41:35.903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17:41:36, Info                  CSI    00002975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17:41:36, Info                  CSI    00002976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17:41:36, Info                  CSI    00002977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17:41:38, Info                  CSI    00002978@2017/2/8:22:41:38.986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17:41:39, Info                  CSI    00002979@2017/2/8:22:41:39.02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17:41:39, Info                  CSI    0000297a@2017/2/8:22:41:39.019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17:41:39, Info                  CSI    0000297b@2017/2/8:22:41:39.032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17:41:39, Info                  CSI    0000297c@2017/2/8:22:41:39.044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17:41:39, Info                  CSI    0000297d@2017/2/8:22:41:39.059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17:41:39, Info                  CSI    0000297e@2017/2/8:22:41:39.074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17:41:39, Info                  CSI    0000297f@2017/2/8:22:41:39.089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17:41:39, Info                  CSI    00002980@2017/2/8:22:41:39.105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17:41:39, Info                  CSI    00002981@2017/2/8:22:41:39.119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17:41:39, Info                  CSI    00002982@2017/2/8:22:41:39.132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17:41:39, Info                  CSI    00002983@2017/2/8:22:41:39.144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17:41:39, Info                  CSI    00002984@2017/2/8:22:41:39.161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17:41:39, Info                  CSI    00002985@2017/2/8:22:41:39.174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17:41:39, Info                  CSI    00002986@2017/2/8:22:41:39.187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17:41:39, Info                  CSI    00002987@2017/2/8:22:41:39.200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17:41:39, Info                  CSI    00002988@2017/2/8:22:41:39.213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17:41:39, Info                  CSI    00002989@2017/2/8:22:41:39.226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17:41:39, Info                  CSI    0000298a@2017/2/8:22:41:39.238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17:41:39, Info                  CSI    0000298b@2017/2/8:22:41:39.251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17:41:39, Info                  CSI    0000298c@2017/2/8:22:41:39.264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17:41:39, Info                  CSI    0000298d@2017/2/8:22:41:39.418 CSIPERF - FileMapsCreated 141ms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17:41:39, Info                  CSI    0000298e CSIPERF - FilePI Commit 142ms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17:41:39, Info                  CSI    0000298f@2017/2/8:22:41:39.433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17:41:39, Info                  CSI    00002990@2017/2/8:22:41:39.468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17:41:39, Info                  CSI    00002991@2017/2/8:22:41:39.489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17:41:39, Info                  CSI    00002992@2017/2/8:22:41:39.502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17:41:39, Info                  CSI    00002993 [DIRSD OWNER WARNING] Directory [l:43 ml:44]"\??\C:\WINDOWS\System32\SystemResetPlatform" is not owned but specifies SDDL in component Microsoft-Windows-RecoveryCenter-Platform-Shell,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17:41:39, Info                  CSI    00002994@2017/2/8:22:41:39.615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17:41:39, Info                  CSI    00002995@2017/2/8:22:41:39.629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17:41:39, Info                  CSI    00002996@2017/2/8:22:41:39.643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17:41:39, Info                  CSI    00002997@2017/2/8:22:41:39.658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17:41:39, Info                  CSI    00002998@2017/2/8:22:41:39.671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17:41:39, Info                  CSI    00002999 [DIRSD OWNER WARNING] Directory [l:32 ml:33]"\??\C:\WINDOWS\System32\RasToast" is not owned but specifies SDDL in component Microsoft-Windows-RasApi,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17:41:39, Info                  CSI    0000299a@2017/2/8:22:41:39.866 CSIPERF - FileMapsCreated 177ms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17:41:39, Info                  CSI    0000299b CSIPERF - FilePI Commit 212ms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17:41:39, Info                  CSI    0000299c@2017/2/8:22:41:39.915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17:41:39, Info                  CSI    0000299d@2017/2/8:22:41:39.948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17:41:39, Info                  CSI    0000299e@2017/2/8:22:41:39.966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17:41:39, Info                  CSI    0000299f [DIRSD OWNER WARNING] Directory [l:39 ml:40]"\??\C:\ProgramData\Microsoft\DRM\Server" is not owned but specifies SDDL in component Microsoft-Windows-Rights-Management-Client-v1-API,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17:41:40, Info                  CSI    000029a0@2017/2/8:22:41:40.038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17:41:40, Info                  CSI    000029a1@2017/2/8:22:41:40.071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17:41:40, Info                  CSI    000029a2@2017/2/8:22:41:40.087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17:41:40, Info                  CSI    000029a3 [DIRSD OWNER WARNING] Directory [l:96 ml:97]"\??\C:\ProgramData\Microsoft\Windows\RetailDemo\OfflineContent\Microsoft\Content\Neutral\AppList" is not owned but specifies SDDL in component Microsoft-Windows-RetailDemo-OfflineContent,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17:41:40, Info                  CSI    000029a4 [DIRSD OWNER WARNING] Directory [l:112 ml:113]"\??\C:\ProgramData\Microsoft\Windows\RetailDemo\OfflineContent\Packages\Microsoft.BasicAttractLoop_8wekyb3d8bbwe" is not owned but specifies SDDL in component Microsoft-Windows-RetailDemo-OfflineContent,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17:41:40, Info                  CSI    000029a5 [DIRSD OWNER WARNING] Directory [l:71 ml:72]"\??\C:\ProgramData\Microsoft\Windows\RetailDemo\OfflineContent\Packages" is not owned but specifies SDDL in component Microsoft-Windows-RetailDemo-OfflineContent,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17:41:40, Info                  CSI    000029a6 [DIRSD OWNER WARNING] Directory [l:80 ml:81]"\??\C:\ProgramData\Microsoft\Windows\RetailDemo\OfflineContent\Microsoft\Content" is not owned but specifies SDDL in component Microsoft-Windows-RetailDemo-OfflineContent,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17:41:40, Info                  CSI    000029a7 [DIRSD OWNER WARNING] Directory [l:62 ml:63]"\??\C:\ProgramData\Microsoft\Windows\RetailDemo\OfflineContent" is not owned but specifies SDDL in component Microsoft-Windows-RetailDemo-OfflineContent,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17:41:40, Info                  CSI    000029a8 [DIRSD OWNER WARNING] Directory [l:88 ml:89]"\??\C:\ProgramData\Microsoft\Windows\RetailDemo\OfflineContent\Microsoft\Content\Neutral" is not owned but specifies SDDL in component Microsoft-Windows-RetailDemo-OfflineContent,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17:41:40, Info                  CSI    000029a9 [DIRSD OWNER WARNING] Directory [l:127 ml:128]"\??\C:\ProgramData\Microsoft\Windows\RetailDemo\OfflineContent\Packages\Microsoft.MicrosoftRetailDemoProvisioning_8wekyb3d8bbwe" is not owned but specifies SDDL in component Microsoft-Windows-RetailDemo-OfflineContent,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17:41:40, Info                  CSI    000029aa [DIRSD OWNER WARNING] Directory [l:72 ml:73]"\??\C:\ProgramData\Microsoft\Windows\RetailDemo\OfflineContent\Microsoft" is not owned but specifies SDDL in component Microsoft-Windows-RetailDemo-OfflineContent,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17:41:40, Info                  CSI    000029ab@2017/2/8:22:41:40.366 CSIPERF - FileMapsCreated 265ms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17:41:40, Info                  CSI    000029ac CSIPERF - FilePI Commit 269ms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17:41:40, Info                  CSI    000029ad@2017/2/8:22:41:40.384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17:41:40, Info                  CSI    000029ae@2017/2/8:22:41:40.409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17:41:40, Info                  CSI    000029af@2017/2/8:22:41:40.426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17:41:40, Info                  CSI    000029b0@2017/2/8:22:41:40.440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17:41:40, Info                  CSI    000029b1@2017/2/8:22:41:40.456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17:41:40, Info                  CSI    000029b2@2017/2/8:22:41:40.470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17:41:40, Info                  CSI    000029b3@2017/2/8:22:41:40.482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17:41:40, Info                  CSI    000029b4@2017/2/8:22:41:40.495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17:41:40, Info                  CSI    000029b5@2017/2/8:22:41:40.508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17:41:40, Info                  CSI    000029b6@2017/2/8:22:41:40.521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17:41:40, Info                  CSI    000029b7@2017/2/8:22:41:40.534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17:41:40, Info                  CSI    000029b8@2017/2/8:22:41:40.547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17:41:40, Info                  CSI    000029b9 Error - Overlap: Duplicate ownership for directory [l:43]"\??\C:\WINDOWS\System32\SystemResetPlatform" in component Microsoft-Windows-RecoveryCenter-Platform,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17:41:40, Info                  CSI    000029ba@2017/2/8:22:41:40.662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17:41:40, Info                  CSI    000029bb@2017/2/8:22:41:40.674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17:41:40, Info                  CSI    000029bc@2017/2/8:22:41:40.687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17:41:40, Info                  CSI    000029bd@2017/2/8:22:41:40.703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17:41:40, Info                  CSI    000029be [DIRSD OWNER WARNING] Directory [l:44 ml:45]"\??\C:\ProgramData\Microsoft\WinMSIPC\Server" is not owned but specifies SDDL in component Microsoft-Windows-Rights-Management-Client-v2-Core,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17:41:40, Info                  CSI    000029bf@2017/2/8:22:41:40.849 CSIPERF - FileMapsCreated 113ms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17:41:40, Info                  CSI    000029c0 CSIPERF - FilePI Commit 118ms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17:41:40, Info                  CSI    000029c1@2017/2/8:22:41:40.868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17:41:40, Info                  CSI    000029c2@2017/2/8:22:41:40.898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17:41:40, Info                  CSI    000029c3@2017/2/8:22:41:40.920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17:41:40, Info                  CSI    000029c4@2017/2/8:22:41:40.957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17:41:40, Info                  CSI    000029c5@2017/2/8:22:41:40.971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17:41:40, Info                  CSI    000029c6@2017/2/8:22:41:40.984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17:41:40, Info                  CSI    000029c7@2017/2/8:22:41:40.997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000029c8@2017/2/8:22:41:41.011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000029c9@2017/2/8:22:41:41.025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000029ca@2017/2/8:22:41:41.038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000029cb@2017/2/8:22:41:41.052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000029cc@2017/2/8:22:41:41.071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000029cd@2017/2/8:22:41:41.084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000029ce@2017/2/8:22:41:41.097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000029cf@2017/2/8:22:41:41.110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000029d0@2017/2/8:22:41:41.141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000029d1@2017/2/8:22:41:41.156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000029d2@2017/2/8:22:41:41.169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000029d3@2017/2/8:22:41:41.182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000029d4@2017/2/8:22:41:41.196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000029d5@2017/2/8:22:41:41.209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000029d6@2017/2/8:22:41:41.222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000029d7@2017/2/8:22:41:41.236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000029d8@2017/2/8:22:41:41.249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000029d9@2017/2/8:22:41:41.264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000029da@2017/2/8:22:41:41.277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000029db@2017/2/8:22:41:41.290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000029dc@2017/2/8:22:41:41.303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000029dd@2017/2/8:22:41:41.319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000029de@2017/2/8:22:41:41.332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000029df@2017/2/8:22:41:41.344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000029e0@2017/2/8:22:41:41.359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000029e1@2017/2/8:22:41:41.372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000029e2@2017/2/8:22:41:41.388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000029e3@2017/2/8:22:41:41.403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000029e4@2017/2/8:22:41:41.417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000029e5@2017/2/8:22:41:41.433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000029e6@2017/2/8:22:41:41.477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000029e7@2017/2/8:22:41:41.492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000029e8@2017/2/8:22:41:41.505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000029e9@2017/2/8:22:41:41.518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000029ea@2017/2/8:22:41:41.531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000029eb@2017/2/8:22:41:41.544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000029ec@2017/2/8:22:41:41.557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000029ed@2017/2/8:22:41:41.570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000029ee@2017/2/8:22:41:41.583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000029ef@2017/2/8:22:41:41.600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000029f0@2017/2/8:22:41:41.612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000029f1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000029f2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17:41:41, Info                  CSI    000029f3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17:41:44, Info                  CSI    000029f4@2017/2/8:22:41:44.450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17:41:44, Info                  CSI    000029f5 Error - Overlap: Duplicate ownership for directory [l:31]"\??\C:\WINDOWS\Inf\RemoteAccess" in component Microsoft-Windows-Rasctrs,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17:41:44, Info                  CSI    000029f6 Error - Overlap: Duplicate ownership for directory [l:36]"\??\C:\WINDOWS\Inf\RemoteAccess\0000" in component Microsoft-Windows-Rasctrs,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17:41:44, Info                  CSI    000029f7@2017/2/8:22:41:44.528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17:41:44, Info                  CSI    000029f8@2017/2/8:22:41:44.543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17:41:44, Info                  CSI    000029f9@2017/2/8:22:41:44.559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17:41:44, Info                  CSI    000029fa@2017/2/8:22:41:44.572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17:41:44, Info                  CSI    000029fb@2017/2/8:22:41:44.585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17:41:44, Info                  CSI    000029fc@2017/2/8:22:41:44.598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17:41:44, Info                  CSI    000029fd@2017/2/8:22:41:44.611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17:41:44, Info                  CSI    000029fe [DIRSD OWNER WARNING] Directory [l:37 ml:38]"\??\C:\WINDOWS\System32\ras\SSTPProxy" is not owned but specifies SDDL in component Microsoft-Windows-RasBase-RasSstp,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17:41:44, Info                  CSI    000029ff@2017/2/8:22:41:44.767 CSIPERF - FileMapsCreated 140ms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17:41:44, Info                  CSI    00002a00 CSIPERF - FilePI Commit 164ms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17:41:44, Info                  CSI    00002a01@2017/2/8:22:41:44.803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17:41:44, Info                  CSI    00002a02@2017/2/8:22:41:44.833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17:41:44, Info                  CSI    00002a03@2017/2/8:22:41:44.858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17:41:44, Info                  CSI    00002a04@2017/2/8:22:41:44.986 CSIPERF - FileMapsCreated 102ms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17:41:44, Info                  CSI    00002a05 CSIPERF - FilePI Commit 102ms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17:41:44, Info                  CSI    00002a06@2017/2/8:22:41:44.993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17:41:45, Info                  CSI    00002a07@2017/2/8:22:41:45.010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17:41:45, Info                  CSI    00002a08@2017/2/8:22:41:45.026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17:41:45, Info                  CSI    00002a09@2017/2/8:22:41:45.043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17:41:45, Info                  CSI    00002a0a@2017/2/8:22:41:45.166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17:41:45, Info                  CSI    00002a0b@2017/2/8:22:41:45.179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17:41:45, Info                  CSI    00002a0c@2017/2/8:22:41:45.201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17:41:45, Info                  CSI    00002a0d@2017/2/8:22:41:45.214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17:41:45, Info                  CSI    00002a0e@2017/2/8:22:41:45.228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17:41:45, Info                  CSI    00002a0f@2017/2/8:22:41:45.242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17:41:45, Info                  CSI    00002a10@2017/2/8:22:41:45.280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17:41:45, Info                  CSI    00002a11@2017/2/8:22:41:45.293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17:41:45, Info                  CSI    00002a12@2017/2/8:22:41:45.309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17:41:45, Info                  CSI    00002a13@2017/2/8:22:41:45.324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17:41:45, Info                  CSI    00002a14@2017/2/8:22:41:45.338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17:41:45, Info                  CSI    00002a15@2017/2/8:22:41:45.351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17:41:45, Info                  CSI    00002a16@2017/2/8:22:41:45.367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17:41:45, Info                  CSI    00002a17@2017/2/8:22:41:45.379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17:41:45, Info                  CSI    00002a18@2017/2/8:22:41:45.396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17:41:45, Info                  CSI    00002a19@2017/2/8:22:41:45.413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17:41:45, Info                  CSI    00002a1a@2017/2/8:22:41:45.587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17:41:45, Info                  CSI    00002a1b@2017/2/8:22:41:45.608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17:41:45, Info                  CSI    00002a1c@2017/2/8:22:41:45.626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17:41:45, Info                  CSI    00002a1d@2017/2/8:22:41:45.641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17:41:45, Info                  CSI    00002a1e@2017/2/8:22:41:45.656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17:41:45, Info                  CSI    00002a1f@2017/2/8:22:41:45.670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17:41:45, Info                  CSI    00002a20@2017/2/8:22:41:45.684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17:41:45, Info                  CSI    00002a21@2017/2/8:22:41:45.698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17:41:45, Info                  CSI    00002a22@2017/2/8:22:41:45.712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17:41:45, Info                  CSI    00002a23@2017/2/8:22:41:45.727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17:41:45, Info                  CSI    00002a24@2017/2/8:22:41:45.741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17:41:45, Info                  CSI    00002a25@2017/2/8:22:41:45.754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17:41:45, Info                  CSI    00002a26@2017/2/8:22:41:45.771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17:41:45, Info                  CSI    00002a27@2017/2/8:22:41:45.785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17:41:45, Info                  CSI    00002a28@2017/2/8:22:41:45.799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17:41:45, Info                  CSI    00002a29@2017/2/8:22:41:45.813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17:41:45, Info                  CSI    00002a2a@2017/2/8:22:41:45.828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17:41:45, Info                  CSI    00002a2b@2017/2/8:22:41:45.842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17:41:45, Info                  CSI    00002a2c@2017/2/8:22:41:45.864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17:41:45, Info                  CSI    00002a2d@2017/2/8:22:41:45.878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17:41:45, Info                  CSI    00002a2e@2017/2/8:22:41:45.971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00002a2f@2017/2/8:22:41:46.028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00002a30@2017/2/8:22:41:46.043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00002a31@2017/2/8:22:41:46.057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00002a32@2017/2/8:22:41:46.071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00002a33@2017/2/8:22:41:46.087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00002a34@2017/2/8:22:41:46.103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00002a35@2017/2/8:22:41:46.119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00002a36@2017/2/8:22:41:46.131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00002a37@2017/2/8:22:41:46.146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00002a38@2017/2/8:22:41:46.161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00002a39@2017/2/8:22:41:46.176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00002a3a@2017/2/8:22:41:46.188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00002a3b@2017/2/8:22:41:46.202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00002a3c@2017/2/8:22:41:46.216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00002a3d@2017/2/8:22:41:46.235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00002a3e@2017/2/8:22:41:46.249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00002a3f@2017/2/8:22:41:46.262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00002a40@2017/2/8:22:41:46.275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00002a41@2017/2/8:22:41:46.295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00002a42@2017/2/8:22:41:46.310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00002a43@2017/2/8:22:41:46.323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00002a44@2017/2/8:22:41:46.336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00002a45@2017/2/8:22:41:46.349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00002a46@2017/2/8:22:41:46.368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00002a47@2017/2/8:22:41:46.382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00002a48@2017/2/8:22:41:46.399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00002a49@2017/2/8:22:41:46.413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00002a4a@2017/2/8:22:41:46.426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00002a4b@2017/2/8:22:41:46.442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00002a4c@2017/2/8:22:41:46.455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00002a4d@2017/2/8:22:41:46.482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00002a4e@2017/2/8:22:41:46.495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00002a4f@2017/2/8:22:41:46.508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00002a50@2017/2/8:22:41:46.524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00002a51@2017/2/8:22:41:46.537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00002a52@2017/2/8:22:41:46.557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00002a53@2017/2/8:22:41:46.572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00002a54@2017/2/8:22:41:46.596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00002a55@2017/2/8:22:41:46.609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00002a56@2017/2/8:22:41:46.623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00002a57@2017/2/8:22:41:46.635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00002a58@2017/2/8:22:41:46.649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00002a59@2017/2/8:22:41:46.669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00002a5a@2017/2/8:22:41:46.688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00002a5b@2017/2/8:22:41:46.701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00002a5c@2017/2/8:22:41:46.714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00002a5d@2017/2/8:22:41:46.727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00002a5e@2017/2/8:22:41:46.750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00002a5f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00002a60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17:41:46, Info                  CSI    00002a61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17:41:48, Info                  CSI    00002a62@2017/2/8:22:41:48.802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17:41:48, Info                  CSI    00002a63@2017/2/8:22:41:48.817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17:41:48, Info                  CSI    00002a64@2017/2/8:22:41:48.830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17:41:48, Info                  CSI    00002a65@2017/2/8:22:41:48.843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17:41:48, Info                  CSI    00002a66@2017/2/8:22:41:48.857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17:41:48, Info                  CSI    00002a67@2017/2/8:22:41:48.871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17:41:48, Info                  CSI    00002a68@2017/2/8:22:41:48.883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17:41:48, Info                  CSI    00002a69@2017/2/8:22:41:48.896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17:41:48, Info                  CSI    00002a6a@2017/2/8:22:41:48.909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17:41:48, Info                  CSI    00002a6b@2017/2/8:22:41:48.924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17:41:48, Info                  CSI    00002a6c@2017/2/8:22:41:48.937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00002a6d@2017/2/8:22:41:49.051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00002a6e@2017/2/8:22:41:49.080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00002a6f@2017/2/8:22:41:49.099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00002a70@2017/2/8:22:41:49.112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00002a71@2017/2/8:22:41:49.126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00002a72@2017/2/8:22:41:49.140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00002a73@2017/2/8:22:41:49.206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00002a74@2017/2/8:22:41:49.219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00002a75@2017/2/8:22:41:49.232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00002a76@2017/2/8:22:41:49.245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00002a77@2017/2/8:22:41:49.260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00002a78@2017/2/8:22:41:49.273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00002a79@2017/2/8:22:41:49.356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00002a7a@2017/2/8:22:41:49.370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00002a7b@2017/2/8:22:41:49.383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00002a7c@2017/2/8:22:41:49.395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00002a7d@2017/2/8:22:41:49.408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00002a7e@2017/2/8:22:41:49.421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00002a7f@2017/2/8:22:41:49.435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00002a80@2017/2/8:22:41:49.448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00002a81@2017/2/8:22:41:49.461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00002a82@2017/2/8:22:41:49.474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00002a83@2017/2/8:22:41:49.487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00002a84@2017/2/8:22:41:49.500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00002a85@2017/2/8:22:41:49.512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00002a86@2017/2/8:22:41:49.531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00002a87@2017/2/8:22:41:49.544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00002a88@2017/2/8:22:41:49.557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00002a89@2017/2/8:22:41:49.570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00002a8a Error - Overlap: Duplicate ownership for directory [l:64]"\??\C:\WINDOWS\SystemApps\ShellExperienceHost_cw5n1h2txyewy\pris" in component Microsoft-Windows-ShellExperienceHost.AppxMain.Resources, version 10.0.10586.212,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00002a8b@2017/2/8:22:41:49.632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00002a8c@2017/2/8:22:41:49.649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00002a8d@2017/2/8:22:41:49.672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00002a8e@2017/2/8:22:41:49.685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00002a8f@2017/2/8:22:41:49.698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00002a90@2017/2/8:22:41:49.711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00002a91@2017/2/8:22:41:49.724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00002a92@2017/2/8:22:41:49.737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00002a93@2017/2/8:22:41:49.842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00002a94@2017/2/8:22:41:49.865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00002a95@2017/2/8:22:41:49.890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00002a96@2017/2/8:22:41:49.911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00002a97@2017/2/8:22:41:49.924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00002a98@2017/2/8:22:41:49.938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00002a99@2017/2/8:22:41:49.968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00002a9a@2017/2/8:22:41:49.985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17:41:49, Info                  CSI    00002a9b@2017/2/8:22:41:49.998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00002a9c@2017/2/8:22:41:50.010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00002a9d@2017/2/8:22:41:50.025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00002a9e@2017/2/8:22:41:50.039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00002a9f@2017/2/8:22:41:50.052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00002aa0@2017/2/8:22:41:50.065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00002aa1@2017/2/8:22:41:50.079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00002aa2@2017/2/8:22:41:50.094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00002aa3@2017/2/8:22:41:50.107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00002aa4@2017/2/8:22:41:50.120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00002aa5@2017/2/8:22:41:50.324 CSIPERF - FileMapsCreated 161ms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00002aa6 CSIPERF - FilePI Commit 162ms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00002aa7@2017/2/8:22:41:50.330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00002aa8@2017/2/8:22:41:50.343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00002aa9@2017/2/8:22:41:50.357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00002aaa [DIRSD OWNER WARNING] Directory [l:47 ml:48]"\??\C:\ProgramData\Microsoft\Windows\RetailDemo" is not owned but specifies SDDL in component Microsoft-Windows-Shell-RetailDemo-DesktopTaskFactory,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00002aab@2017/2/8:22:41:50.398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00002aac@2017/2/8:22:41:50.413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00002aad [DIRSD OWNER WARNING] Directory [l:35 ml:36]"\??\C:\WINDOWS\System32\WinMetadata" is not owned but specifies SDDL in component Microsoft-Windows-Runtime-Metadata,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00002aae@2017/2/8:22:41:50.553 CSIPERF - FileMapsCreated 101ms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00002aaf CSIPERF - FilePI Commit 101ms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00002ab0@2017/2/8:22:41:50.559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00002ab1@2017/2/8:22:41:50.573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00002ab2@2017/2/8:22:41:50.585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00002ab3@2017/2/8:22:41:50.599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00002ab4@2017/2/8:22:41:50.611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00002ab5@2017/2/8:22:41:50.624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00002ab6@2017/2/8:22:41:50.637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00002ab7@2017/2/8:22:41:50.665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00002ab8@2017/2/8:22:41:50.679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00002ab9@2017/2/8:22:41:50.692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00002aba@2017/2/8:22:41:50.704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00002abb@2017/2/8:22:41:50.717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00002abc@2017/2/8:22:41:50.736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00002abd@2017/2/8:22:41:50.756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00002abe@2017/2/8:22:41:50.772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00002abf@2017/2/8:22:41:50.914 CSIPERF - FileMapsCreated 112ms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00002ac0 CSIPERF - FilePI Commit 112ms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00002ac1@2017/2/8:22:41:50.921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00002ac2@2017/2/8:22:41:50.934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00002ac3@2017/2/8:22:41:50.947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00002ac4@2017/2/8:22:41:50.961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00002ac5@2017/2/8:22:41:50.974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17:41:50, Info                  CSI    00002ac6@2017/2/8:22:41:50.990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17:41:51, Info                  CSI    00002ac7@2017/2/8:22:41:51.03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17:41:51, Info                  CSI    00002ac8@2017/2/8:22:41:51.016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17:41:51, Info                  CSI    00002ac9@2017/2/8:22:41:51.031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17:41:51, Info                  CSI    00002aca@2017/2/8:22:41:51.044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17:41:51, Info                  CSI    00002acb@2017/2/8:22:41:51.059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17:41:51, Info                  CSI    00002acc@2017/2/8:22:41:51.074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17:41:51, Info                  CSI    00002acd@2017/2/8:22:41:51.212 CSIPERF - FileMapsCreated 115ms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17:41:51, Info                  CSI    00002ace CSIPERF - FilePI Commit 116ms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17:41:51, Info                  CSI    00002acf@2017/2/8:22:41:51.219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17:41:51, Info                  CSI    00002ad0@2017/2/8:22:41:51.232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17:41:51, Info                  CSI    00002ad1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17:41:51, Info                  CSI    00002ad2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17:41:51, Info                  CSI    00002ad3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17:41:54, Info                  CSI    00002ad4@2017/2/8:22:41:54.150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17:41:54, Info                  CSI    00002ad5 CSIPERF - SysprepPI Commit 111ms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17:41:54, Info                  CSI    00002ad6@2017/2/8:22:41:54.273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17:41:54, Info                  CSI    00002ad7@2017/2/8:22:41:54.300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17:41:54, Info                  CSI    00002ad8@2017/2/8:22:41:54.321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17:41:54, Info                  CSI    00002ad9@2017/2/8:22:41:54.335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17:41:54, Info                  CSI    00002ada@2017/2/8:22:41:54.350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17:41:54, Info                  CSI    00002adb@2017/2/8:22:41:54.363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17:41:54, Info                  CSI    00002adc@2017/2/8:22:41:54.399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17:41:54, Info                  CSI    00002add [DIRSD OWNER WARNING] Directory [l:33 ml:34]"\??\C:\WINDOWS\Diagnostics\system" is not owned but specifies SDDL in component Microsoft-Windows-ScriptedDiagnosticsEngine-NativeEngine,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17:41:54, Info                  CSI    00002ade [DIRSD OWNER WARNING] Directory [l:26 ml:27]"\??\C:\WINDOWS\Diagnostics" is not owned but specifies SDDL in component Microsoft-Windows-ScriptedDiagnosticsEngine-NativeEngine,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17:41:54, Info                  CSI    00002adf Error - Overlap: Duplicate ownership for directory [l:26]"\??\C:\WINDOWS\Diagnostics" in component Microsoft-Windows-ScriptedDiagnosticsEngine-NativeEngine,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17:41:54, Info                  CSI    00002ae0 Error - Overlap: Duplicate ownership for directory [l:33]"\??\C:\WINDOWS\Diagnostics\system" in component Microsoft-Windows-ScriptedDiagnosticsEngine-NativeEngine,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17:41:54, Info                  CSI    00002ae1@2017/2/8:22:41:54.436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17:41:54, Info                  CSI    00002ae2@2017/2/8:22:41:54.451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17:41:54, Info                  CSI    00002ae3@2017/2/8:22:41:54.464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17:41:54, Info                  CSI    00002ae4@2017/2/8:22:41:54.482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17:41:54, Info                  CSI    00002ae5@2017/2/8:22:41:54.494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17:41:54, Info                  CSI    00002ae6@2017/2/8:22:41:54.507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17:41:54, Info                  CSI    00002ae7@2017/2/8:22:41:54.522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17:41:54, Info                  CSI    00002ae8@2017/2/8:22:41:54.535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17:41:54, Info                  CSI    00002ae9@2017/2/8:22:41:54.549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17:41:54, Info                  CSI    00002aea@2017/2/8:22:41:54.562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17:41:54, Info                  CSI    00002aeb@2017/2/8:22:41:54.575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17:41:54, Info                  CSI    00002aec@2017/2/8:22:41:54.588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17:41:54, Info                  CSI    00002aed@2017/2/8:22:41:54.601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17:41:54, Info                  CSI    00002aee@2017/2/8:22:41:54.614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17:41:54, Info                  CSI    00002aef@2017/2/8:22:41:54.631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17:41:54, Info                  CSI    00002af0@2017/2/8:22:41:54.644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17:41:54, Info                  CSI    00002af1@2017/2/8:22:41:54.659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17:41:54, Info                  CSI    00002af2@2017/2/8:22:41:54.673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17:41:54, Info                  CSI    00002af3@2017/2/8:22:41:54.690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17:41:54, Info                  CSI    00002af4@2017/2/8:22:41:54.705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17:41:54, Info                  CSI    00002af5@2017/2/8:22:41:54.912 CSIPERF - FileMapsCreated 165ms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17:41:54, Info                  CSI    00002af6 CSIPERF - FilePI Commit 166ms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17:41:54, Info                  CSI    00002af7@2017/2/8:22:41:54.927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17:41:54, Info                  CSI    00002af8@2017/2/8:22:41:54.956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17:41:54, Info                  CSI    00002af9@2017/2/8:22:41:54.979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17:41:54, Info                  CSI    00002afa@2017/2/8:22:41:54.991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17:41:55, Info                  CSI    00002afb [DIRSD OWNER WARNING] Directory [l:51 ml:52]"\??\C:\WINDOWS\ImmersiveControlPanel\SystemSettings" is not owned but specifies SDDL in component Microsoft-Windows-SystemSettingsThreshold,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17:41:55, Info                  CSI    00002afc [DIRSD OWNER WARNING] Directory [l:58 ml:59]"\??\C:\WINDOWS\ImmersiveControlPanel\SystemSettings\Assets" is not owned but specifies SDDL in component Microsoft-Windows-SystemSettingsThreshold,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17:41:55, Info                  CSI    00002afd [DIRSD OWNER WARNING] Directory [l:56 ml:57]"\??\C:\WINDOWS\ImmersiveControlPanel\SystemSettings\View" is not owned but specifies SDDL in component Microsoft-Windows-SystemSettingsThreshold,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17:41:55, Info                  CSI    00002afe@2017/2/8:22:41:55.206 CSIPERF - FileMapsCreated 140ms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17:41:55, Info                  CSI    00002aff CSIPERF - FilePI Commit 157ms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17:41:55, Info                  CSI    00002b00@2017/2/8:22:41:55.252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17:41:55, Info                  CSI    00002b01@2017/2/8:22:41:55.305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17:41:55, Info                  CSI    00002b02 Error - Overlap: Duplicate ownership for directory [l:45]"\??\C:\WINDOWS\System32\spp\tokens\pkeyconfig" in component Microsoft-Windows-Security-SPP-Pkeyconfig-Professional,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17:41:55, Info                  CSI    00002b03@2017/2/8:22:41:55.528 CSIPERF - FileMapsCreated 180ms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17:41:55, Info                  CSI    00002b04 CSIPERF - FilePI Commit 191ms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17:41:55, Info                  CSI    00002b05 CSIPERF - SysprepPI Commit 109ms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17:41:55, Info                  CSI    00002b06@2017/2/8:22:41:55.650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17:41:55, Info                  CSI    00002b07@2017/2/8:22:41:55.705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17:41:55, Info                  CSI    00002b08@2017/2/8:22:41:55.773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17:41:55, Info                  CSI    00002b09@2017/2/8:22:41:55.819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17:41:55, Info                  CSI    00002b0a@2017/2/8:22:41:55.873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17:41:55, Info                  CSI    00002b0b@2017/2/8:22:41:55.942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17:41:56, Info                  CSI    00002b0c@2017/2/8:22:41:56.03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17:41:56, Info                  CSI    00002b0d@2017/2/8:22:41:56.057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17:41:56, Info                  CSI    00002b0e@2017/2/8:22:41:56.122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17:41:56, Info                  CSI    00002b0f@2017/2/8:22:41:56.183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17:41:56, Info                  CSI    00002b10@2017/2/8:22:41:56.310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17:41:56, Info                  CSI    00002b11@2017/2/8:22:41:56.326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17:41:56, Info                  CSI    00002b12@2017/2/8:22:41:56.339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17:41:56, Info                  CSI    00002b13 [DIRSD OWNER WARNING] Directory [l:36 ml:37]"\??\C:\WINDOWS\System32\LogFiles\Scm" is not owned but specifies SDDL in component Microsoft-Windows-Services-ServiceController-MinWin,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17:41:56, Info                  CSI    00002b14@2017/2/8:22:41:56.466 CSIPERF - FileMapsCreated 115ms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17:41:56, Info                  CSI    00002b15 CSIPERF - FilePI Commit 118ms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17:41:56, Info                  CSI    00002b16@2017/2/8:22:41:56.475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17:41:56, Info                  CSI    00002b17@2017/2/8:22:41:56.616 CSIPERF - FileMapsCreated 130ms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17:41:56, Info                  CSI    00002b18 CSIPERF - FilePI Commit 130ms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17:41:56, Info                  CSI    00002b19@2017/2/8:22:41:56.622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17:41:56, Info                  CSI    00002b1a@2017/2/8:22:41:56.636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17:41:56, Info                  CSI    00002b1b@2017/2/8:22:41:56.650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17:41:56, Info                  CSI    00002b1c@2017/2/8:22:41:56.662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17:41:56, Info                  CSI    00002b1d@2017/2/8:22:41:56.675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17:41:56, Info                  CSI    00002b1e@2017/2/8:22:41:56.689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17:41:56, Info                  CSI    00002b1f@2017/2/8:22:41:56.703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17:41:56, Info                  CSI    00002b20@2017/2/8:22:41:56.715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17:41:56, Info                  CSI    00002b21@2017/2/8:22:41:56.730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17:41:56, Info                  CSI    00002b22@2017/2/8:22:41:56.743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17:41:56, Info                  CSI    00002b23@2017/2/8:22:41:56.757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17:41:56, Info                  CSI    00002b24@2017/2/8:22:41:56.771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17:41:56, Info                  CSI    00002b25@2017/2/8:22:41:56.784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17:41:56, Info                  CSI    00002b26@2017/2/8:22:41:56.796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17:41:56, Info                  CSI    00002b27@2017/2/8:22:41:56.813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17:41:56, Info                  CSI    00002b28@2017/2/8:22:41:56.829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17:41:56, Info                  CSI    00002b29@2017/2/8:22:41:56.842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17:41:56, Info                  CSI    00002b2a@2017/2/8:22:41:56.856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17:41:56, Info                  CSI    00002b2b@2017/2/8:22:41:56.869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17:41:56, Info                  CSI    00002b2c@2017/2/8:22:41:56.904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17:41:56, Info                  CSI    00002b2d@2017/2/8:22:41:56.921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17:41:56, Info                  CSI    00002b2e@2017/2/8:22:41:56.934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17:41:56, Info                  CSI    00002b2f@2017/2/8:22:41:56.952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17:41:56, Info                  CSI    00002b30@2017/2/8:22:41:56.965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17:41:56, Info                  CSI    00002b31@2017/2/8:22:41:56.984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17:41:56, Info                  CSI    00002b32@2017/2/8:22:41:56.999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17:41:57, Info                  CSI    00002b33@2017/2/8:22:41:57.012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17:41:57, Info                  CSI    00002b34@2017/2/8:22:41:57.026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17:41:57, Info                  CSI    00002b35@2017/2/8:22:41:57.041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17:41:57, Info                  CSI    00002b36@2017/2/8:22:41:57.059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17:41:57, Info                  CSI    00002b37@2017/2/8:22:41:57.073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17:41:57, Info                  CSI    00002b38@2017/2/8:22:41:57.086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17:41:57, Info                  CSI    00002b39@2017/2/8:22:41:57.101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17:41:57, Info                  CSI    00002b3a@2017/2/8:22:41:57.113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17:41:57, Info                  CSI    00002b3b@2017/2/8:22:41:57.126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17:41:57, Info                  CSI    00002b3c CSIPERF - FilePI Queue 101ms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17:41:57, Info                  CSI    00002b3d@2017/2/8:22:41:57.379 CSIPERF - FileMapsCreated 142ms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17:41:57, Info                  CSI    00002b3e CSIPERF - FilePI Commit 142ms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17:41:57, Info                  CSI    00002b3f@2017/2/8:22:41:57.394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17:41:57, Info                  CSI    00002b40@2017/2/8:22:41:57.419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17:41:57, Info                  CSI    00002b41@2017/2/8:22:41:57.438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17:41:57, Info                  CSI    00002b42@2017/2/8:22:41:57.452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17:41:57, Info                  CSI    00002b43@2017/2/8:22:41:57.467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17:41:57, Info                  CSI    00002b44@2017/2/8:22:41:57.480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17:41:57, Info                  CSI    00002b45@2017/2/8:22:41:57.493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17:41:57, Info                  CSI    00002b46@2017/2/8:22:41:57.507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17:41:57, Info                  CSI    00002b47@2017/2/8:22:41:57.524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17:41:57, Info                  CSI    00002b48@2017/2/8:22:41:57.643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17:41:57, Info                  CSI    00002b49@2017/2/8:22:41:57.695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17:41:57, Info                  CSI    00002b4a@2017/2/8:22:41:57.723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17:41:57, Info                  CSI    00002b4b@2017/2/8:22:41:57.737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17:41:57, Info                  CSI    00002b4c@2017/2/8:22:41:57.750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17:41:57, Info                  CSI    00002b4d@2017/2/8:22:41:57.863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17:41:57, Info                  CSI    00002b4e@2017/2/8:22:41:57.877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17:41:57, Info                  CSI    00002b4f@2017/2/8:22:41:57.893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17:41:57, Info                  CSI    00002b50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17:41:58, Info                  CSI    00002b51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17:41:58, Info                  CSI    00002b52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17:42:00, Info                  CSI    00002b53@2017/2/8:22:42:00.226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17:42:00, Info                  CSI    00002b54@2017/2/8:22:42:00.240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17:42:00, Info                  CSI    00002b55@2017/2/8:22:42:00.253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17:42:00, Info                  CSI    00002b56@2017/2/8:22:42:00.268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17:42:00, Info                  CSI    00002b57@2017/2/8:22:42:00.282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17:42:00, Info                  CSI    00002b58@2017/2/8:22:42:00.295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17:42:00, Info                  CSI    00002b59@2017/2/8:22:42:00.310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17:42:00, Info                  CSI    00002b5a@2017/2/8:22:42:00.322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17:42:00, Info                  CSI    00002b5b@2017/2/8:22:42:00.348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17:42:00, Info                  CSI    00002b5c@2017/2/8:22:42:00.365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17:42:00, Info                  CSI    00002b5d@2017/2/8:22:42:00.378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17:42:00, Info                  CSI    00002b5e@2017/2/8:22:42:00.390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17:42:00, Info                  CSI    00002b5f@2017/2/8:22:42:00.406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17:42:00, Info                  CSI    00002b60@2017/2/8:22:42:00.422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17:42:00, Info                  CSI    00002b61@2017/2/8:22:42:00.589 CSIPERF - FileMapsCreated 138ms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17:42:00, Info                  CSI    00002b62 CSIPERF - FilePI Commit 139ms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17:42:00, Info                  CSI    00002b63@2017/2/8:22:42:00.595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17:42:00, Info                  CSI    00002b64@2017/2/8:22:42:00.609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17:42:00, Info                  CSI    00002b65@2017/2/8:22:42:00.622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17:42:00, Info                  CSI    00002b66 Error - Overlap: Duplicate ownership for directory [l:36]"\??\C:\WINDOWS\Web\Wallpaper\Windows" in component Microsoft-Windows-Shell-Wallpaper-Windows,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17:42:00, Info                  CSI    00002b67@2017/2/8:22:42:00.729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17:42:00, Info                  CSI    00002b68@2017/2/8:22:42:00.743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17:42:00, Info                  CSI    00002b69@2017/2/8:22:42:00.756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17:42:00, Info                  CSI    00002b6a@2017/2/8:22:42:00.769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17:42:00, Info                  CSI    00002b6b@2017/2/8:22:42:00.782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17:42:00, Info                  CSI    00002b6c [DIRSD OWNER WARNING] Directory [l:39 ml:40]"\??\C:\WINDOWS\System32\Speech\SpeechUX" is not owned but specifies SDDL in component Microsoft-Windows-Speech-UserExperience-Common,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17:42:00, Info                  CSI    00002b6d@2017/2/8:22:42:00.987 CSIPERF - FileMapsCreated 192ms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17:42:00, Info                  CSI    00002b6e CSIPERF - FilePI Commit 193ms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00002b6f@2017/2/8:22:42:01.02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00002b70@2017/2/8:22:42:01.029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00002b71@2017/2/8:22:42:01.065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00002b72@2017/2/8:22:42:01.081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00002b73 [DIRSD OWNER WARNING] Directory [l:32 ml:33]"\??\C:\WINDOWS\Diagnostics\index" is not owned but specifies SDDL in component Microsoft-Windows-ScriptedDiagnosticsProvider-Library,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00002b74 Error - Overlap: Duplicate ownership for directory [l:32]"\??\C:\WINDOWS\Diagnostics\index" in component Microsoft-Windows-ScriptedDiagnosticsProvider-Library,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00002b75@2017/2/8:22:42:01.149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00002b76@2017/2/8:22:42:01.172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00002b77@2017/2/8:22:42:01.191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00002b78@2017/2/8:22:42:01.203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00002b79 [DIRSD OWNER WARNING] Directory [l:36 ml:37]"\??\C:\WINDOWS\diagnostics\scheduled" is not owned but specifies SDDL in component Microsoft-Windows-ScriptedDiagnosticsClient-Scheduled,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00002b7a@2017/2/8:22:42:01.227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00002b7b@2017/2/8:22:42:01.240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00002b7c@2017/2/8:22:42:01.261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00002b7d@2017/2/8:22:42:01.279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00002b7e@2017/2/8:22:42:01.293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00002b7f@2017/2/8:22:42:01.306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00002b80@2017/2/8:22:42:01.320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00002b81@2017/2/8:22:42:01.332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00002b82@2017/2/8:22:42:01.347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00002b83@2017/2/8:22:42:01.360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00002b84@2017/2/8:22:42:01.373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00002b85@2017/2/8:22:42:01.386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00002b86@2017/2/8:22:42:01.399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00002b87@2017/2/8:22:42:01.411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00002b88@2017/2/8:22:42:01.423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00002b89@2017/2/8:22:42:01.436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00002b8a@2017/2/8:22:42:01.450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00002b8b [DIRSD OWNER WARNING] Directory [l:70 ml:71]"\??\C:\WINDOWS\SystemResources\Windows.UI.SettingsAdminFlowUIThreshold" is not owned but specifies SDDL in component Microsoft-Windows-SystemSettingsThreshold-AdminFlows,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00002b8c [DIRSD OWNER WARNING] Directory [l:75 ml:76]"\??\C:\WINDOWS\SystemResources\Windows.UI.SettingsAdminFlowUIThreshold\pris" is not owned but specifies SDDL in component Microsoft-Windows-SystemSettingsThreshold-AdminFlows,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00002b8d Error - Overlap: Duplicate ownership for directory [l:30]"\??\C:\WINDOWS\SystemResources" in component Microsoft-Windows-SystemSettingsThreshold-AdminFlows,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00002b8e@2017/2/8:22:42:01.533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00002b8f@2017/2/8:22:42:01.545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00002b90@2017/2/8:22:42:01.559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00002b91@2017/2/8:22:42:01.572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00002b92@2017/2/8:22:42:01.585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00002b93@2017/2/8:22:42:01.598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00002b94@2017/2/8:22:42:01.611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00002b95@2017/2/8:22:42:01.638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00002b96@2017/2/8:22:42:01.652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00002b97@2017/2/8:22:42:01.667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00002b98@2017/2/8:22:42:01.680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00002b99@2017/2/8:22:42:01.695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00002b9a@2017/2/8:22:42:01.708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00002b9b@2017/2/8:22:42:01.721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00002b9c@2017/2/8:22:42:01.736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00002b9d@2017/2/8:22:42:01.750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00002b9e@2017/2/8:22:42:01.762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00002b9f@2017/2/8:22:42:01.778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00002ba0@2017/2/8:22:42:01.791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00002ba1@2017/2/8:22:42:01.804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00002ba2@2017/2/8:22:42:01.817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00002ba3@2017/2/8:22:42:01.830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00002ba4@2017/2/8:22:42:01.843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00002ba5@2017/2/8:22:42:01.856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00002ba6@2017/2/8:22:42:01.869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00002ba7@2017/2/8:22:42:01.883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00002ba8@2017/2/8:22:42:01.902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00002ba9@2017/2/8:22:42:01.916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00002baa@2017/2/8:22:42:01.929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00002bab@2017/2/8:22:42:01.942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00002bac@2017/2/8:22:42:01.954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00002bad@2017/2/8:22:42:01.967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00002bae@2017/2/8:22:42:01.984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17:42:01, Info                  CSI    00002baf@2017/2/8:22:42:01.997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17:42:02, Info                  CSI    00002bb0@2017/2/8:22:42:02.017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17:42:02, Info                  CSI    00002bb1@2017/2/8:22:42:02.031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17:42:02, Info                  CSI    00002bb2@2017/2/8:22:42:02.044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17:42:02, Info                  CSI    00002bb3@2017/2/8:22:42:02.057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17:42:02, Info                  CSI    00002bb4@2017/2/8:22:42:02.070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17:42:02, Info                  CSI    00002bb5@2017/2/8:22:42:02.083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17:42:02, Info                  CSI    00002bb6@2017/2/8:22:42:02.095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17:42:02, Info                  CSI    00002bb7@2017/2/8:22:42:02.108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17:42:02, Info                  CSI    00002bb8 [DIRSD OWNER WARNING] Directory [l:46 ml:47]"\??\C:\WINDOWS\diagnostics\system\Search\en-US" is not owned but specifies SDDL in component Microsoft-Windows-SearchDiagnostic.Resources,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17:42:02, Info                  CSI    00002bb9@2017/2/8:22:42:02.191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17:42:02, Info                  CSI    00002bba@2017/2/8:22:42:02.208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17:42:02, Info                  CSI    00002bbb@2017/2/8:22:42:02.227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17:42:02, Info                  CSI    00002bbc@2017/2/8:22:42:02.241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17:42:02, Info                  CSI    00002bbd@2017/2/8:22:42:02.254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17:42:02, Info                  CSI    00002bbe@2017/2/8:22:42:02.267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17:42:02, Info                  CSI    00002bbf@2017/2/8:22:42:02.281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17:42:02, Info                  CSI    00002bc0@2017/2/8:22:42:02.293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17:42:02, Info                  CSI    00002bc1@2017/2/8:22:42:02.305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17:42:02, Info                  CSI    00002bc2@2017/2/8:22:42:02.321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17:42:02, Info                  CSI    00002bc3@2017/2/8:22:42:02.335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17:42:02, Info                  CSI    00002bc4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17:42:02, Info                  CSI    00002bc5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17:42:02, Info                  CSI    00002bc6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17:42:06, Info                  CSI    00002bc7@2017/2/8:22:42:06.268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17:42:06, Info                  CSI    00002bc8@2017/2/8:22:42:06.287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17:42:06, Info                  CSI    00002bc9@2017/2/8:22:42:06.299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17:42:06, Info                  CSI    00002bca@2017/2/8:22:42:06.312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17:42:06, Info                  CSI    00002bcb@2017/2/8:22:42:06.326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17:42:06, Info                  CSI    00002bcc@2017/2/8:22:42:06.340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17:42:06, Info                  CSI    00002bcd@2017/2/8:22:42:06.352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17:42:06, Info                  CSI    00002bce@2017/2/8:22:42:06.366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17:42:06, Info                  CSI    00002bcf@2017/2/8:22:42:06.425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17:42:06, Info                  CSI    00002bd0@2017/2/8:22:42:06.438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17:42:06, Info                  CSI    00002bd1@2017/2/8:22:42:06.452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17:42:06, Info                  CSI    00002bd2@2017/2/8:22:42:06.465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17:42:06, Info                  CSI    00002bd3@2017/2/8:22:42:06.480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17:42:06, Info                  CSI    00002bd4@2017/2/8:22:42:06.493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17:42:06, Info                  CSI    00002bd5@2017/2/8:22:42:06.507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17:42:06, Info                  CSI    00002bd6@2017/2/8:22:42:06.520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17:42:06, Info                  CSI    00002bd7@2017/2/8:22:42:06.534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17:42:06, Info                  CSI    00002bd8@2017/2/8:22:42:06.547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17:42:06, Info                  CSI    00002bd9 CSIPERF - FilePI Queue 125ms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17:42:06, Info                  CSI    00002bda Error - Overlap: Duplicate ownership for directory [l:45]"\??\C:\WINDOWS\System32\spp\tokens\pkeyconfig" in component Microsoft-Windows-Security-SPP-Component-SKU-csvlk-pack,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17:42:06, Info                  CSI    00002bdb@2017/2/8:22:42:06.844 CSIPERF - FileMapsCreated 161ms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17:42:06, Info                  CSI    00002bdc CSIPERF - FilePI Commit 162ms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17:42:06, Info                  CSI    00002bdd@2017/2/8:22:42:06.860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17:42:06, Info                  CSI    00002bde@2017/2/8:22:42:06.880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17:42:06, Info                  CSI    00002bdf@2017/2/8:22:42:06.963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17:42:07, Info                  CSI    00002be0@2017/2/8:22:42:07.126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17:42:07, Info                  CSI    00002be1@2017/2/8:22:42:07.222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17:42:07, Info                  CSI    00002be2@2017/2/8:22:42:07.235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17:42:07, Info                  CSI    00002be3@2017/2/8:22:42:07.425 CSIPERF - FileMapsCreated 143ms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17:42:07, Info                  CSI    00002be4 CSIPERF - FilePI Commit 144ms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17:42:07, Info                  CSI    00002be5@2017/2/8:22:42:07.432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17:42:07, Info                  CSI    00002be6@2017/2/8:22:42:07.452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17:42:07, Info                  CSI    00002be7@2017/2/8:22:42:07.467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17:42:07, Info                  CSI    00002be8@2017/2/8:22:42:07.480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17:42:07, Info                  CSI    00002be9@2017/2/8:22:42:07.497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17:42:07, Info                  CSI    00002bea@2017/2/8:22:42:07.512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17:42:07, Info                  CSI    00002beb@2017/2/8:22:42:07.525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17:42:07, Info                  CSI    00002bec@2017/2/8:22:42:07.539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17:42:07, Info                  CSI    00002bed@2017/2/8:22:42:07.555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17:42:07, Info                  CSI    00002bee@2017/2/8:22:42:07.567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17:42:07, Info                  CSI    00002bef@2017/2/8:22:42:07.582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17:42:07, Info                  CSI    00002bf0 CSIPERF - FilePI Queue 135ms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17:42:07, Info                  CSI    00002bf1@2017/2/8:22:42:07.861 CSIPERF - FileMapsCreated 122ms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17:42:07, Info                  CSI    00002bf2 CSIPERF - FilePI Commit 123ms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17:42:07, Info                  CSI    00002bf3@2017/2/8:22:42:07.876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17:42:07, Info                  CSI    00002bf4@2017/2/8:22:42:07.913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17:42:07, Info                  CSI    00002bf5@2017/2/8:22:42:07.928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17:42:07, Info                  CSI    00002bf6@2017/2/8:22:42:07.943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17:42:07, Info                  CSI    00002bf7@2017/2/8:22:42:07.956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17:42:07, Info                  CSI    00002bf8@2017/2/8:22:42:07.969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17:42:07, Info                  CSI    00002bf9@2017/2/8:22:42:07.982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17:42:07, Info                  CSI    00002bfa@2017/2/8:22:42:07.995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00002bfb@2017/2/8:22:42:08.08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00002bfc@2017/2/8:22:42:08.022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00002bfd@2017/2/8:22:42:08.035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00002bfe@2017/2/8:22:42:08.050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00002bff@2017/2/8:22:42:08.063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00002c00@2017/2/8:22:42:08.076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00002c01@2017/2/8:22:42:08.116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00002c02@2017/2/8:22:42:08.130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00002c03@2017/2/8:22:42:08.222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00002c04@2017/2/8:22:42:08.236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00002c05@2017/2/8:22:42:08.442 CSIPERF - FileMapsCreated 190ms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00002c06 CSIPERF - FilePI Commit 191ms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00002c07@2017/2/8:22:42:08.457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00002c08@2017/2/8:22:42:08.490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00002c09@2017/2/8:22:42:08.508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00002c0a@2017/2/8:22:42:08.522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00002c0b@2017/2/8:22:42:08.537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00002c0c@2017/2/8:22:42:08.551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00002c0d@2017/2/8:22:42:08.564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00002c0e@2017/2/8:22:42:08.578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00002c0f@2017/2/8:22:42:08.595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00002c10@2017/2/8:22:42:08.638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00002c11@2017/2/8:22:42:08.661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00002c12@2017/2/8:22:42:08.678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00002c13@2017/2/8:22:42:08.692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00002c14@2017/2/8:22:42:08.742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00002c15@2017/2/8:22:42:08.762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00002c16@2017/2/8:22:42:08.776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00002c17@2017/2/8:22:42:08.793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00002c18@2017/2/8:22:42:08.806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00002c19@2017/2/8:22:42:08.819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00002c1a@2017/2/8:22:42:08.832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00002c1b@2017/2/8:22:42:08.853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00002c1c@2017/2/8:22:42:08.866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00002c1d@2017/2/8:22:42:08.879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00002c1e@2017/2/8:22:42:08.892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00002c1f@2017/2/8:22:42:08.905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00002c20@2017/2/8:22:42:08.923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00002c21@2017/2/8:22:42:08.937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00002c22@2017/2/8:22:42:08.949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00002c23@2017/2/8:22:42:08.962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00002c24@2017/2/8:22:42:08.978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17:42:08, Info                  CSI    00002c25@2017/2/8:22:42:08.991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17:42:09, Info                  CSI    00002c26@2017/2/8:22:42:09.07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17:42:09, Info                  CSI    00002c27@2017/2/8:22:42:09.021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17:42:09, Info                  CSI    00002c28@2017/2/8:22:42:09.033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17:42:09, Info                  CSI    00002c29@2017/2/8:22:42:09.046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17:42:09, Info                  CSI    00002c2a [DIRSD OWNER WARNING] Directory [l:45 ml:46]"\??\C:\WINDOWS\System32\Speech\SpeechUX\en-us" is not owned but specifies SDDL in component Microsoft-Windows-Speech-UserExperience-SupportedLanguage_en-us,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17:42:09, Info                  CSI    00002c2b Error - Overlap: Duplicate ownership for directory [l:45]"\??\C:\WINDOWS\System32\Speech\SpeechUX\en-us" in component Microsoft-Windows-Speech-UserExperience-SupportedLanguage_en-us,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17:42:09, Info                  CSI    00002c2c@2017/2/8:22:42:09.181 CSIPERF - FileMapsCreated 123ms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17:42:09, Info                  CSI    00002c2d CSIPERF - FilePI Commit 123ms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17:42:09, Info                  CSI    00002c2e@2017/2/8:22:42:09.188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17:42:09, Info                  CSI    00002c2f@2017/2/8:22:42:09.200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17:42:09, Info                  CSI    00002c30@2017/2/8:22:42:09.220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17:42:09, Info                  CSI    00002c31@2017/2/8:22:42:09.238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17:42:09, Info                  CSI    00002c32@2017/2/8:22:42:09.250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17:42:09, Info                  CSI    00002c33@2017/2/8:22:42:09.267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17:42:09, Info                  CSI    00002c34@2017/2/8:22:42:09.280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17:42:09, Info                  CSI    00002c35@2017/2/8:22:42:09.294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17:42:09, Info                  CSI    00002c36@2017/2/8:22:42:09.307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17:42:09, Info                  CSI    00002c37@2017/2/8:22:42:09.321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17:42:09, Info                  CSI    00002c38@2017/2/8:22:42:09.334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17:42:09, Info                  CSI    00002c39@2017/2/8:22:42:09.453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17:42:09, Info                  CSI    00002c3a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17:42:09, Info                  CSI    00002c3b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17:42:09, Info                  CSI    00002c3c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17:42:12, Info                  CSI    00002c3d@2017/2/8:22:42:12.523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17:42:12, Info                  CSI    00002c3e@2017/2/8:22:42:12.536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17:42:12, Info                  CSI    00002c3f@2017/2/8:22:42:12.553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17:42:12, Info                  CSI    00002c40@2017/2/8:22:42:12.565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17:42:12, Info                  CSI    00002c41@2017/2/8:22:42:12.578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17:42:12, Info                  CSI    00002c42@2017/2/8:22:42:12.593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17:42:12, Info                  CSI    00002c43@2017/2/8:22:42:12.606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17:42:12, Info                  CSI    00002c44@2017/2/8:22:42:12.619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17:42:12, Info                  CSI    00002c45@2017/2/8:22:42:12.633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17:42:12, Info                  CSI    00002c46@2017/2/8:22:42:12.646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17:42:12, Info                  CSI    00002c47@2017/2/8:22:42:12.659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17:42:12, Info                  CSI    00002c48@2017/2/8:22:42:12.671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17:42:12, Info                  CSI    00002c49@2017/2/8:22:42:12.685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17:42:12, Info                  CSI    00002c4a@2017/2/8:22:42:12.699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17:42:12, Info                  CSI    00002c4b@2017/2/8:22:42:12.711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17:42:12, Info                  CSI    00002c4c@2017/2/8:22:42:12.724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17:42:12, Info                  CSI    00002c4d@2017/2/8:22:42:12.740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17:42:12, Info                  CSI    00002c4e@2017/2/8:22:42:12.755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17:42:12, Info                  CSI    00002c4f@2017/2/8:22:42:12.768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17:42:12, Info                  CSI    00002c50@2017/2/8:22:42:12.781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17:42:12, Info                  CSI    00002c51@2017/2/8:22:42:12.809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17:42:12, Info                  CSI    00002c52@2017/2/8:22:42:12.823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17:42:12, Info                  CSI    00002c53@2017/2/8:22:42:12.837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17:42:12, Info                  CSI    00002c54@2017/2/8:22:42:12.850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17:42:12, Info                  CSI    00002c55@2017/2/8:22:42:12.863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17:42:12, Info                  CSI    00002c56@2017/2/8:22:42:12.877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17:42:12, Info                  CSI    00002c57@2017/2/8:22:42:12.892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17:42:12, Info                  CSI    00002c58@2017/2/8:22:42:12.906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17:42:12, Info                  CSI    00002c59@2017/2/8:22:42:12.919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17:42:12, Info                  CSI    00002c5a@2017/2/8:22:42:12.931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17:42:12, Info                  CSI    00002c5b@2017/2/8:22:42:12.945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17:42:12, Info                  CSI    00002c5c@2017/2/8:22:42:12.959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17:42:12, Info                  CSI    00002c5d@2017/2/8:22:42:12.971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17:42:12, Info                  CSI    00002c5e@2017/2/8:22:42:12.984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17:42:12, Info                  CSI    00002c5f@2017/2/8:22:42:12.998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00002c60@2017/2/8:22:42:13.011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00002c61@2017/2/8:22:42:13.024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00002c62@2017/2/8:22:42:13.036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00002c63@2017/2/8:22:42:13.050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00002c64@2017/2/8:22:42:13.065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00002c65@2017/2/8:22:42:13.078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00002c66@2017/2/8:22:42:13.091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00002c67@2017/2/8:22:42:13.104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00002c68@2017/2/8:22:42:13.118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00002c69@2017/2/8:22:42:13.130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00002c6a@2017/2/8:22:42:13.145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00002c6b@2017/2/8:22:42:13.157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00002c6c@2017/2/8:22:42:13.170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00002c6d@2017/2/8:22:42:13.183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00002c6e@2017/2/8:22:42:13.196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00002c6f@2017/2/8:22:42:13.208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00002c70@2017/2/8:22:42:13.221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00002c71@2017/2/8:22:42:13.235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00002c72@2017/2/8:22:42:13.251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00002c73@2017/2/8:22:42:13.266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00002c74@2017/2/8:22:42:13.280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00002c75@2017/2/8:22:42:13.294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00002c76@2017/2/8:22:42:13.307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00002c77@2017/2/8:22:42:13.320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00002c78@2017/2/8:22:42:13.333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00002c79@2017/2/8:22:42:13.348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00002c7a@2017/2/8:22:42:13.363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00002c7b@2017/2/8:22:42:13.378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00002c7c@2017/2/8:22:42:13.391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00002c7d@2017/2/8:22:42:13.403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00002c7e@2017/2/8:22:42:13.416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00002c7f@2017/2/8:22:42:13.430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00002c80@2017/2/8:22:42:13.443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00002c81@2017/2/8:22:42:13.455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00002c82@2017/2/8:22:42:13.474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00002c83@2017/2/8:22:42:13.490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00002c84@2017/2/8:22:42:13.506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00002c85@2017/2/8:22:42:13.519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00002c86@2017/2/8:22:42:13.532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00002c87@2017/2/8:22:42:13.545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00002c88@2017/2/8:22:42:13.560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00002c89@2017/2/8:22:42:13.574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00002c8a@2017/2/8:22:42:13.587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00002c8b@2017/2/8:22:42:13.600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00002c8c@2017/2/8:22:42:13.613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00002c8d@2017/2/8:22:42:13.626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00002c8e@2017/2/8:22:42:13.639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00002c8f@2017/2/8:22:42:13.653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00002c90@2017/2/8:22:42:13.665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00002c91@2017/2/8:22:42:13.678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00002c92@2017/2/8:22:42:13.691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00002c93@2017/2/8:22:42:13.703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00002c94@2017/2/8:22:42:13.760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00002c95@2017/2/8:22:42:13.776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00002c96 [DIRSD OWNER WARNING] Directory [l:36 ml:37]"\??\C:\WINDOWS\ImmersiveControlPanel" is not owned but specifies SDDL in component Microsoft-Windows-SystemSettings-ClassicSearchData,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00002c97 [DIRSD OWNER WARNING] Directory [l:45 ml:46]"\??\C:\WINDOWS\ImmersiveControlPanel\Settings" is not owned but specifies SDDL in component Microsoft-Windows-SystemSettings-ClassicSearchData,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00002c98 CSIPERF - FilePI Queue 140ms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17:42:13, Info                  CSI    00002c99 Error - Overlap: Duplicate ownership for directory [l:36]"\??\C:\WINDOWS\ImmersiveControlPanel" in component Microsoft-Windows-SystemSettings-ClassicSearchData,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17:42:14, Info                  CSI    00002c9a Error - Overlap: Duplicate ownership for directory [l:45]"\??\C:\WINDOWS\ImmersiveControlPanel\Settings" in component Microsoft-Windows-SystemSettings-ClassicSearchData,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17:42:14, Info                  CSI    00002c9b@2017/2/8:22:42:14.042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17:42:14, Info                  CSI    00002c9c@2017/2/8:22:42:14.058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17:42:14, Info                  CSI    00002c9d CSIPERF - FilePI Queue 216ms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17:42:14, Info                  CSI    00002c9e@2017/2/8:22:42:14.388 CSIPERF - FileMapsCreated 102ms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17:42:14, Info                  CSI    00002c9f CSIPERF - FilePI Commit 104ms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17:42:14, Info                  CSI    00002ca0@2017/2/8:22:42:14.395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17:42:14, Info                  CSI    00002ca1@2017/2/8:22:42:14.410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17:42:14, Info                  CSI    00002ca2@2017/2/8:22:42:14.422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17:42:14, Info                  CSI    00002ca3@2017/2/8:22:42:14.434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17:42:14, Info                  CSI    00002ca4@2017/2/8:22:42:14.449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17:42:14, Info                  CSI    00002ca5@2017/2/8:22:42:14.466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17:42:14, Info                  CSI    00002ca6@2017/2/8:22:42:14.480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17:42:14, Info                  CSI    00002ca7@2017/2/8:22:42:14.502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17:42:14, Info                  CSI    00002ca8@2017/2/8:22:42:14.515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17:42:14, Info                  CSI    00002ca9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17:42:14, Info                  CSI    00002caa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17:42:14, Info                  CSI    00002cab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17:42:20, Info                  CSI    00002cac@2017/2/8:22:42:20.811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17:42:20, Info                  CSI    00002cad@2017/2/8:22:42:20.825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17:42:20, Info                  CSI    00002cae@2017/2/8:22:42:20.838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17:42:20, Info                  CSI    00002caf@2017/2/8:22:42:20.973 CSIPERF - FileMapsCreated 123ms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17:42:20, Info                  CSI    00002cb0 CSIPERF - FilePI Commit 124ms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17:42:20, Info                  CSI    00002cb1@2017/2/8:22:42:20.979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17:42:20, Info                  CSI    00002cb2@2017/2/8:22:42:20.993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00002cb3@2017/2/8:22:42:21.05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00002cb4 [DIRSD OWNER WARNING] Directory [l:45 ml:46]"\??\C:\WINDOWS\System32\Speech\SpeechUX\en-US" is not owned but specifies SDDL in component Microsoft-Windows-Speech-UserExperience.Resources,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00002cb5@2017/2/8:22:42:21.151 CSIPERF - FileMapsCreated 129ms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00002cb6 CSIPERF - FilePI Commit 129ms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00002cb7@2017/2/8:22:42:21.157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00002cb8@2017/2/8:22:42:21.175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00002cb9@2017/2/8:22:42:21.191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00002cba@2017/2/8:22:42:21.203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00002cbb@2017/2/8:22:42:21.216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00002cbc@2017/2/8:22:42:21.232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00002cbd@2017/2/8:22:42:21.249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00002cbe@2017/2/8:22:42:21.263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00002cbf@2017/2/8:22:42:21.296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00002cc0@2017/2/8:22:42:21.310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00002cc1@2017/2/8:22:42:21.324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00002cc2@2017/2/8:22:42:21.340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00002cc3@2017/2/8:22:42:21.354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00002cc4@2017/2/8:22:42:21.366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00002cc5@2017/2/8:22:42:21.379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00002cc6@2017/2/8:22:42:21.393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00002cc7@2017/2/8:22:42:21.406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00002cc8@2017/2/8:22:42:21.419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00002cc9@2017/2/8:22:42:21.439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00002cca@2017/2/8:22:42:21.453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00002ccb@2017/2/8:22:42:21.469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00002ccc@2017/2/8:22:42:21.487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00002ccd@2017/2/8:22:42:21.500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00002cce@2017/2/8:22:42:21.555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00002ccf@2017/2/8:22:42:21.569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00002cd0@2017/2/8:22:42:21.581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00002cd1@2017/2/8:22:42:21.595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00002cd2@2017/2/8:22:42:21.610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00002cd3@2017/2/8:22:42:21.624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00002cd4@2017/2/8:22:42:21.640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00002cd5@2017/2/8:22:42:21.658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00002cd6 Error - Overlap: Duplicate ownership for directory [l:23]"\??\C:\WINDOWS\security" in component Microsoft-Windows-Security-Security Configuration Engine Client,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00002cd7 CSIPERF - FilePI Commit 119ms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00002cd8@2017/2/8:22:42:21.817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00002cd9@2017/2/8:22:42:21.840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00002cda@2017/2/8:22:42:21.856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00002cdb@2017/2/8:22:42:21.869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00002cdc@2017/2/8:22:42:21.882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00002cdd@2017/2/8:22:42:21.896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17:42:21, Info                  CSI    00002cde@2017/2/8:22:42:21.909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17:42:22, Info                  CSI    00002cdf Error - Overlap: Duplicate ownership for directory [l:29]"\??\C:\WINDOWS\Speech_OneCore" in component Microsoft-Windows-ShenzhouTTSVoiceCommon-OneCore,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17:42:22, Info                  CSI    00002ce0 Error - Overlap: Duplicate ownership for directory [l:37]"\??\C:\WINDOWS\Speech_OneCore\Engines" in component Microsoft-Windows-ShenzhouTTSVoiceCommon-OneCore,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17:42:22, Info                  CSI    00002ce1 Error - Overlap: Duplicate ownership for directory [l:41]"\??\C:\WINDOWS\Speech_OneCore\Engines\TTS" in component Microsoft-Windows-ShenzhouTTSVoiceCommon-OneCore,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17:42:22, Info                  CSI    00002ce2 Error - Overlap: Duplicate ownership for directory [l:47]"\??\C:\WINDOWS\Speech_OneCore\Engines\TTS\en-US" in component Microsoft-Windows-ShenzhouTTSVoiceCommon-OneCore,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17:42:22, Info                  CSI    00002ce3@2017/2/8:22:42:22.171 CSIPERF - FileMapsCreated 172ms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17:42:22, Info                  CSI    00002ce4 CSIPERF - FilePI Commit 173ms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17:42:22, Info                  CSI    00002ce5@2017/2/8:22:42:22.177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17:42:22, Info                  CSI    00002ce6@2017/2/8:22:42:22.205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17:42:22, Info                  CSI    00002ce7@2017/2/8:22:42:22.218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17:42:22, Info                  CSI    00002ce8@2017/2/8:22:42:22.232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17:42:22, Info                  CSI    00002ce9@2017/2/8:22:42:22.246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17:42:22, Info                  CSI    00002cea@2017/2/8:22:42:22.259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17:42:22, Info                  CSI    00002ceb@2017/2/8:22:42:22.272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17:42:22, Info                  CSI    00002cec@2017/2/8:22:42:22.286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17:42:22, Info                  CSI    00002ced@2017/2/8:22:42:22.300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17:42:22, Info                  CSI    00002cee@2017/2/8:22:42:22.314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17:42:22, Info                  CSI    00002cef@2017/2/8:22:42:22.330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17:42:22, Info                  CSI    00002cf0@2017/2/8:22:42:22.344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17:42:22, Info                  CSI    00002cf1@2017/2/8:22:42:22.358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17:42:22, Info                  CSI    00002cf2@2017/2/8:22:42:22.370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17:42:22, Info                  CSI    00002cf3@2017/2/8:22:42:22.439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17:42:22, Info                  CSI    00002cf4@2017/2/8:22:42:22.591 CSIPERF - FileMapsCreated 138ms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17:42:22, Info                  CSI    00002cf5 CSIPERF - FilePI Commit 139ms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17:42:22, Info                  CSI    00002cf6@2017/2/8:22:42:22.606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17:42:22, Info                  CSI    00002cf7@2017/2/8:22:42:22.639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17:42:22, Info                  CSI    00002cf8@2017/2/8:22:42:22.655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17:42:22, Info                  CSI    00002cf9@2017/2/8:22:42:22.671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17:42:22, Info                  CSI    00002cfa@2017/2/8:22:42:22.688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17:42:22, Info                  CSI    00002cfb@2017/2/8:22:42:22.704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17:42:22, Info                  CSI    00002cfc@2017/2/8:22:42:22.719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17:42:22, Info                  CSI    00002cfd@2017/2/8:22:42:22.735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17:42:22, Info                  CSI    00002cfe@2017/2/8:22:42:22.752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17:42:22, Info                  CSI    00002cff@2017/2/8:22:42:22.766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17:42:22, Info                  CSI    00002d00@2017/2/8:22:42:22.809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17:42:22, Info                  CSI    00002d01 [DIRSD OWNER WARNING] Directory [l:45 ml:46]"\??\C:\WINDOWS\ImmersiveControlPanel\Settings" is not owned but specifies SDDL in component Microsoft-Windows-SystemSettings-SearchData,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17:42:22, Info                  CSI    00002d02@2017/2/8:22:42:22.978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17:42:23, Info                  CSI    00002d03@2017/2/8:22:42:23.096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17:42:23, Info                  CSI    00002d04@2017/2/8:22:42:23.110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17:42:23, Info                  CSI    00002d05@2017/2/8:22:42:23.123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17:42:23, Info                  CSI    00002d06@2017/2/8:22:42:23.135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17:42:23, Info                  CSI    00002d07@2017/2/8:22:42:23.149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17:42:23, Info                  CSI    00002d08@2017/2/8:22:42:23.166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17:42:23, Info                  CSI    00002d09@2017/2/8:22:42:23.179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17:42:23, Info                  CSI    00002d0a@2017/2/8:22:42:23.405 CSIPERF - FileMapsCreated 203ms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17:42:23, Info                  CSI    00002d0b CSIPERF - FilePI Commit 204ms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17:42:23, Info                  CSI    00002d0c@2017/2/8:22:42:23.420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17:42:23, Info                  CSI    00002d0d@2017/2/8:22:42:23.451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17:42:23, Info                  CSI    00002d0e [DIRSD OWNER WARNING] Directory [l:61 ml:62]"\??\C:\WINDOWS\SystemResources\Windows.UI.SettingsHandlers-nt" is not owned but specifies SDDL in component Microsoft-Windows-SystemSettings-SettingsHandlers-nt,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17:42:23, Info                  CSI    00002d0f [DIRSD OWNER WARNING] Directory [l:66 ml:67]"\??\C:\WINDOWS\SystemResources\Windows.UI.SettingsHandlers-nt\pris" is not owned but specifies SDDL in component Microsoft-Windows-SystemSettings-SettingsHandlers-nt,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17:42:23, Info                  CSI    00002d10 [DIRSD OWNER WARNING] Directory [l:37 ml:38]"\??\C:\Program Files\Windows Defender" is not owned but specifies SDDL in component Microsoft-Windows-SystemSettings-SettingsHandlers-nt,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17:42:23, Info                  CSI    00002d11 Error - Overlap: Duplicate ownership for directory [l:30]"\??\C:\WINDOWS\SystemResources" in component Microsoft-Windows-SystemSettings-SettingsHandlers-nt,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17:42:23, Info                  CSI    00002d12 Error - Overlap: Duplicate ownership for directory [l:37]"\??\C:\Program Files\Windows Defender" in component Microsoft-Windows-SystemSettings-SettingsHandlers-nt,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17:42:23, Info                  CSI    00002d13@2017/2/8:22:42:23.640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17:42:23, Info                  CSI    00002d14@2017/2/8:22:42:23.654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17:42:23, Info                  CSI    00002d15@2017/2/8:22:42:23.667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17:42:23, Info                  CSI    00002d16@2017/2/8:22:42:23.680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17:42:23, Info                  CSI    00002d17@2017/2/8:22:42:23.692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17:42:23, Info                  CSI    00002d18 Error - Overlap: Duplicate ownership for directory [l:61]"\??\C:\Users\Default\AppData\Roaming\Microsoft\Windows\SendTo" in component Microsoft-Windows-Shell-DesktopIni-SendToUser,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17:42:23, Info                  CSI    00002d19@2017/2/8:22:42:23.761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17:42:23, Info                  CSI    00002d1a@2017/2/8:22:42:23.774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17:42:23, Info                  CSI    00002d1b@2017/2/8:22:42:23.787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17:42:23, Info                  CSI    00002d1c@2017/2/8:22:42:23.853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17:42:24, Info                  CSI    00002d1d@2017/2/8:22:42:24.011 CSIPERF - FileMapsCreated 134ms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17:42:24, Info                  CSI    00002d1e CSIPERF - FilePI Commit 134ms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17:42:24, Info                  CSI    00002d1f@2017/2/8:22:42:24.017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17:42:24, Info                  CSI    00002d20@2017/2/8:22:42:24.038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17:42:24, Info                  CSI    00002d21@2017/2/8:22:42:24.051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17:42:24, Info                  CSI    00002d22 Error - Overlap: Duplicate ownership for directory [l:14]"\??\C:\sources" in component Microsoft-Windows-SKU-Foundation-Extra-Security,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17:42:24, Info                  CSI    00002d23 Error - Overlap: Duplicate ownership for directory [l:32]"\??\C:\sources\servicing\0.0.0.1" in component Microsoft-Windows-SKU-Foundation-Extra-Security,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17:42:24, Info                  CSI    00002d24 Error - Overlap: Duplicate ownership for directory [l:27]"\??\C:\sources\etwproviders" in component Microsoft-Windows-SKU-Foundation-Extra-Security,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17:42:24, Info                  CSI    00002d25@2017/2/8:22:42:24.093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17:42:24, Info                  CSI    00002d26@2017/2/8:22:42:24.106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17:42:24, Info                  CSI    00002d27@2017/2/8:22:42:24.120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17:42:24, Info                  CSI    00002d28@2017/2/8:22:42:24.134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17:42:24, Info                  CSI    00002d29@2017/2/8:22:42:24.158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17:42:24, Info                  CSI    00002d2a@2017/2/8:22:42:24.172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17:42:24, Info                  CSI    00002d2b@2017/2/8:22:42:24.185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17:42:24, Info                  CSI    00002d2c@2017/2/8:22:42:24.198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17:42:24, Info                  CSI    00002d2d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17:42:24, Info                  CSI    00002d2e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17:42:24, Info                  CSI    00002d2f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17:42:27, Info                  CSI    00002d30@2017/2/8:22:42:27.828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17:42:27, Info                  CSI    00002d31@2017/2/8:22:42:27.844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17:42:27, Info                  CSI    00002d32@2017/2/8:22:42:27.858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17:42:27, Info                  CSI    00002d33@2017/2/8:22:42:27.874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17:42:27, Info                  CSI    00002d34@2017/2/8:22:42:27.893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17:42:27, Info                  CSI    00002d35@2017/2/8:22:42:27.913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17:42:27, Info                  CSI    00002d36@2017/2/8:22:42:27.927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17:42:27, Info                  CSI    00002d37@2017/2/8:22:42:27.951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17:42:27, Info                  CSI    00002d38@2017/2/8:22:42:27.964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17:42:27, Info                  CSI    00002d39@2017/2/8:22:42:27.978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17:42:27, Info                  CSI    00002d3a@2017/2/8:22:42:27.991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17:42:28, Info                  CSI    00002d3b@2017/2/8:22:42:28.06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17:42:28, Info                  CSI    00002d3c@2017/2/8:22:42:28.020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17:42:28, Info                  CSI    00002d3d@2017/2/8:22:42:28.032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17:42:28, Info                  CSI    00002d3e@2017/2/8:22:42:28.048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17:42:28, Info                  CSI    00002d3f@2017/2/8:22:42:28.061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17:42:28, Info                  CSI    00002d40@2017/2/8:22:42:28.079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17:42:28, Info                  CSI    00002d41@2017/2/8:22:42:28.158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17:42:28, Info                  CSI    00002d42@2017/2/8:22:42:28.173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17:42:28, Info                  CSI    00002d43@2017/2/8:22:42:28.188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17:42:28, Info                  CSI    00002d44@2017/2/8:22:42:28.205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17:42:28, Info                  CSI    00002d45@2017/2/8:22:42:28.218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17:42:28, Info                  CSI    00002d46@2017/2/8:22:42:28.232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17:42:28, Info                  CSI    00002d47@2017/2/8:22:42:28.246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17:42:28, Info                  CSI    00002d48@2017/2/8:22:42:28.261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17:42:28, Info                  CSI    00002d49@2017/2/8:22:42:28.279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17:42:28, Info                  CSI    00002d4a@2017/2/8:22:42:28.293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17:42:28, Info                  CSI    00002d4b@2017/2/8:22:42:28.306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17:42:28, Info                  CSI    00002d4c@2017/2/8:22:42:28.333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17:42:28, Info                  CSI    00002d4d@2017/2/8:22:42:28.355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17:42:28, Info                  CSI    00002d4e@2017/2/8:22:42:28.368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17:42:28, Info                  CSI    00002d4f@2017/2/8:22:42:28.382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17:42:28, Info                  CSI    00002d50@2017/2/8:22:42:28.402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17:42:28, Info                  CSI    00002d51 [DIRSD OWNER WARNING] Directory [l:51 ml:52]"\??\C:\WINDOWS\Speech_OneCore\Engines\Lexicon\en-US" is not owned but specifies SDDL in component Microsoft-Windows-SpeechRecognizer-en-us-N-OneCore,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17:42:28, Info                  CSI    00002d52 [DIRSD OWNER WARNING] Directory [l:48 ml:49]"\??\C:\WINDOWS\Speech_OneCore\Engines\SR\en-US-N" is not owned but specifies SDDL in component Microsoft-Windows-SpeechRecognizer-en-us-N-OneCore,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17:42:28, Info                  CSI    00002d53 [DIRSD OWNER WARNING] Directory [l:51 ml:52]"\??\C:\WINDOWS\System32\Speech_OneCore\Common\en-US" is not owned but specifies SDDL in component Microsoft-Windows-SpeechRecognizer-en-us-N-OneCore,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17:42:28, Info                  CSI    00002d54 CSIPERF - FilePI Queue 194ms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17:42:28, Info                  CSI    00002d55 Error - Overlap: Duplicate ownership for directory [l:51]"\??\C:\WINDOWS\System32\Speech_OneCore\Common\en-US" in component Microsoft-Windows-SpeechRecognizer-en-us-N-OneCore,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17:42:28, Info                  CSI    00002d56@2017/2/8:22:42:28.792 CSIPERF - FileMapsCreated 185ms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17:42:28, Info                  CSI    00002d57 CSIPERF - FilePI Commit 188ms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17:42:28, Info                  CSI    00002d58@2017/2/8:22:42:28.801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17:42:28, Info                  CSI    00002d59@2017/2/8:22:42:28.838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17:42:28, Info                  CSI    00002d5a@2017/2/8:22:42:28.853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17:42:28, Info                  CSI    00002d5b@2017/2/8:22:42:28.867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17:42:28, Info                  CSI    00002d5c@2017/2/8:22:42:28.882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17:42:28, Info                  CSI    00002d5d@2017/2/8:22:42:28.896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17:42:28, Info                  CSI    00002d5e@2017/2/8:22:42:28.912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17:42:28, Info                  CSI    00002d5f@2017/2/8:22:42:28.924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17:42:28, Info                  CSI    00002d60@2017/2/8:22:42:28.941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17:42:28, Info                  CSI    00002d61 [DIRSD OWNER WARNING] Directory [l:40 ml:41]"\??\C:\WINDOWS\diagnostics\system\Search" is not owned but specifies SDDL in component Microsoft-Windows-SearchDiagnostic,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17:42:28, Info                  CSI    00002d62@2017/2/8:22:42:28.980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17:42:28, Info                  CSI    00002d63@2017/2/8:22:42:28.993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00002d64@2017/2/8:22:42:29.06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00002d65@2017/2/8:22:42:29.019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00002d66@2017/2/8:22:42:29.045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00002d67@2017/2/8:22:42:29.060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00002d68@2017/2/8:22:42:29.076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00002d69@2017/2/8:22:42:29.092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00002d6a@2017/2/8:22:42:29.107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00002d6b@2017/2/8:22:42:29.121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00002d6c@2017/2/8:22:42:29.134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00002d6d@2017/2/8:22:42:29.148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00002d6e@2017/2/8:22:42:29.172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00002d6f@2017/2/8:22:42:29.189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00002d70@2017/2/8:22:42:29.202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00002d71@2017/2/8:22:42:29.245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00002d72@2017/2/8:22:42:29.260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00002d73@2017/2/8:22:42:29.274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00002d74@2017/2/8:22:42:29.289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00002d75@2017/2/8:22:42:29.302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00002d76@2017/2/8:22:42:29.327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00002d77@2017/2/8:22:42:29.340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00002d78@2017/2/8:22:42:29.355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00002d79@2017/2/8:22:42:29.373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00002d7a@2017/2/8:22:42:29.389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00002d7b@2017/2/8:22:42:29.403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00002d7c@2017/2/8:22:42:29.418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00002d7d@2017/2/8:22:42:29.431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00002d7e@2017/2/8:22:42:29.444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00002d7f@2017/2/8:22:42:29.460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00002d80@2017/2/8:22:42:29.475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00002d81@2017/2/8:22:42:29.494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00002d82@2017/2/8:22:42:29.507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00002d83@2017/2/8:22:42:29.521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00002d84@2017/2/8:22:42:29.539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00002d85@2017/2/8:22:42:29.552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00002d86@2017/2/8:22:42:29.610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00002d87@2017/2/8:22:42:29.626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00002d88@2017/2/8:22:42:29.641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00002d89@2017/2/8:22:42:29.654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00002d8a@2017/2/8:22:42:29.667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00002d8b@2017/2/8:22:42:29.680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00002d8c@2017/2/8:22:42:29.693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00002d8d@2017/2/8:22:42:29.708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00002d8e@2017/2/8:22:42:29.722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00002d8f@2017/2/8:22:42:29.737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00002d90@2017/2/8:22:42:29.751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00002d91@2017/2/8:22:42:29.765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00002d92@2017/2/8:22:42:29.787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00002d93@2017/2/8:22:42:29.801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00002d94@2017/2/8:22:42:29.814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00002d95@2017/2/8:22:42:29.827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00002d96@2017/2/8:22:42:29.840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00002d97@2017/2/8:22:42:29.862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00002d98@2017/2/8:22:42:29.877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00002d99@2017/2/8:22:42:29.891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00002d9a@2017/2/8:22:42:29.919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00002d9b@2017/2/8:22:42:29.932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17:42:29, Info                  CSI    00002d9c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17:42:30, Info                  CSI    00002d9d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17:42:30, Info                  CSI    00002d9e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17:42:33, Info                  CSI    00002d9f@2017/2/8:22:42:33.248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17:42:33, Info                  CSI    00002da0@2017/2/8:22:42:33.261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17:42:33, Info                  CSI    00002da1@2017/2/8:22:42:33.279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17:42:33, Info                  CSI    00002da2@2017/2/8:22:42:33.304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17:42:33, Info                  CSI    00002da3@2017/2/8:22:42:33.329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17:42:33, Info                  CSI    00002da4@2017/2/8:22:42:33.344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17:42:33, Info                  CSI    00002da5@2017/2/8:22:42:33.357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17:42:33, Info                  CSI    00002da6@2017/2/8:22:42:33.378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17:42:33, Info                  CSI    00002da7@2017/2/8:22:42:33.391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17:42:33, Info                  CSI    00002da8@2017/2/8:22:42:33.410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17:42:33, Info                  CSI    00002da9@2017/2/8:22:42:33.425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17:42:33, Info                  CSI    00002daa@2017/2/8:22:42:33.438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17:42:33, Info                  CSI    00002dab@2017/2/8:22:42:33.461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17:42:33, Info                  CSI    00002dac@2017/2/8:22:42:33.479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17:42:33, Info                  CSI    00002dad@2017/2/8:22:42:33.493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17:42:33, Info                  CSI    00002dae@2017/2/8:22:42:33.507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17:42:33, Info                  CSI    00002daf@2017/2/8:22:42:33.523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17:42:33, Info                  CSI    00002db0@2017/2/8:22:42:33.604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17:42:33, Info                  CSI    00002db1@2017/2/8:22:42:33.619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17:42:33, Info                  CSI    00002db2@2017/2/8:22:42:33.633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17:42:33, Info                  CSI    00002db3@2017/2/8:22:42:33.647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17:42:33, Info                  CSI    00002db4@2017/2/8:22:42:33.661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17:42:33, Info                  CSI    00002db5@2017/2/8:22:42:33.703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17:42:33, Info                  CSI    00002db6@2017/2/8:22:42:33.717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17:42:33, Info                  CSI    00002db7@2017/2/8:22:42:33.738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17:42:33, Info                  CSI    00002db8@2017/2/8:22:42:33.751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17:42:33, Info                  CSI    00002db9@2017/2/8:22:42:33.774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17:42:33, Info                  CSI    00002dba@2017/2/8:22:42:33.787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17:42:33, Info                  CSI    00002dbb@2017/2/8:22:42:33.815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17:42:33, Info                  CSI    00002dbc@2017/2/8:22:42:33.828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17:42:33, Info                  CSI    00002dbd@2017/2/8:22:42:33.842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17:42:33, Info                  CSI    00002dbe@2017/2/8:22:42:33.855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17:42:33, Info                  CSI    00002dbf@2017/2/8:22:42:33.868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17:42:33, Info                  CSI    00002dc0@2017/2/8:22:42:33.883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17:42:33, Info                  CSI    00002dc1@2017/2/8:22:42:33.899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17:42:33, Info                  CSI    00002dc2@2017/2/8:22:42:33.913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17:42:33, Info                  CSI    00002dc3@2017/2/8:22:42:33.934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17:42:33, Info                  CSI    00002dc4@2017/2/8:22:42:33.947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17:42:33, Info                  CSI    00002dc5@2017/2/8:22:42:33.961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17:42:33, Info                  CSI    00002dc6@2017/2/8:22:42:33.976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17:42:33, Info                  CSI    00002dc7@2017/2/8:22:42:33.989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17:42:34, Info                  CSI    00002dc8@2017/2/8:22:42:34.05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17:42:34, Info                  CSI    00002dc9@2017/2/8:22:42:34.020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17:42:34, Info                  CSI    00002dca@2017/2/8:22:42:34.039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17:42:34, Info                  CSI    00002dcb@2017/2/8:22:42:34.052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17:42:34, Info                  CSI    00002dcc@2017/2/8:22:42:34.065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17:42:34, Info                  CSI    00002dcd@2017/2/8:22:42:34.085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17:42:34, Info                  CSI    00002dce@2017/2/8:22:42:34.099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17:42:34, Info                  CSI    00002dcf@2017/2/8:22:42:34.144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17:42:34, Info                  CSI    00002dd0@2017/2/8:22:42:34.157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17:42:34, Info                  CSI    00002dd1@2017/2/8:22:42:34.171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17:42:34, Info                  CSI    00002dd2@2017/2/8:22:42:34.184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17:42:34, Info                  CSI    00002dd3@2017/2/8:22:42:34.220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17:42:34, Info                  CSI    00002dd4@2017/2/8:22:42:34.236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17:42:34, Info                  CSI    00002dd5@2017/2/8:22:42:34.248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17:42:34, Info                  CSI    00002dd6@2017/2/8:22:42:34.261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17:42:34, Info                  CSI    00002dd7@2017/2/8:22:42:34.275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17:42:34, Info                  CSI    00002dd8@2017/2/8:22:42:34.288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17:42:34, Info                  CSI    00002dd9@2017/2/8:22:42:34.303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17:42:34, Info                  CSI    00002dda@2017/2/8:22:42:34.317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17:42:34, Info                  CSI    00002ddb@2017/2/8:22:42:34.330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17:42:34, Info                  CSI    00002ddc@2017/2/8:22:42:34.343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17:42:34, Info                  CSI    00002ddd@2017/2/8:22:42:34.355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17:42:34, Info                  CSI    00002dde@2017/2/8:22:42:34.368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17:42:34, Info                  CSI    00002ddf [DIRSD OWNER WARNING] Directory [l:34 ml:35]"\??\C:\ProgramData\Microsoft\Vault" is not owned but specifies SDDL in component Microsoft-Windows-Security-Vault,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17:42:34, Info                  CSI    00002de0@2017/2/8:22:42:34.488 CSIPERF - FileMapsCreated 102ms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17:42:34, Info                  CSI    00002de1 CSIPERF - FilePI Commit 108ms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17:42:34, Info                  CSI    00002de2@2017/2/8:22:42:34.508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17:42:34, Info                  CSI    00002de3@2017/2/8:22:42:34.535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17:42:34, Info                  CSI    00002de4@2017/2/8:22:42:34.559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17:42:34, Info                  CSI    00002de5@2017/2/8:22:42:34.820 CSIPERF - FileMapsCreated 251ms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17:42:34, Info                  CSI    00002de6 CSIPERF - FilePI Commit 256ms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17:42:34, Info                  CSI    00002de7@2017/2/8:22:42:34.835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17:42:34, Info                  CSI    00002de8@2017/2/8:22:42:34.854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17:42:34, Info                  CSI    00002de9@2017/2/8:22:42:34.870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17:42:34, Info                  CSI    00002dea@2017/2/8:22:42:34.891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17:42:34, Info                  CSI    00002deb@2017/2/8:22:42:34.906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17:42:34, Info                  CSI    00002dec@2017/2/8:22:42:34.919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17:42:34, Info                  CSI    00002ded@2017/2/8:22:42:34.932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17:42:34, Info                  CSI    00002dee@2017/2/8:22:42:34.946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17:42:34, Info                  CSI    00002def@2017/2/8:22:42:34.963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17:42:34, Info                  CSI    00002df0@2017/2/8:22:42:34.977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17:42:34, Info                  CSI    00002df1@2017/2/8:22:42:34.991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17:42:35, Info                  CSI    00002df2@2017/2/8:22:42:35.027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17:42:35, Info                  CSI    00002df3@2017/2/8:22:42:35.040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17:42:35, Info                  CSI    00002df4@2017/2/8:22:42:35.057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17:42:35, Info                  CSI    00002df5@2017/2/8:22:42:35.070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17:42:35, Info                  CSI    00002df6@2017/2/8:22:42:35.085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17:42:35, Info                  CSI    00002df7@2017/2/8:22:42:35.099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17:42:35, Info                  CSI    00002df8@2017/2/8:22:42:35.123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17:42:35, Info                  CSI    00002df9@2017/2/8:22:42:35.136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17:42:35, Info                  CSI    00002dfa@2017/2/8:22:42:35.149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17:42:35, Info                  CSI    00002dfb@2017/2/8:22:42:35.164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17:42:35, Info                  CSI    00002dfc@2017/2/8:22:42:35.183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17:42:35, Info                  CSI    00002dfd@2017/2/8:22:42:35.195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17:42:35, Info                  CSI    00002dfe@2017/2/8:22:42:35.209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17:42:35, Info                  CSI    00002dff@2017/2/8:22:42:35.222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17:42:35, Info                  CSI    00002e00 Error - Overlap: Duplicate ownership for directory [l:24]"\??\C:\WINDOWS\Servicing" in component Microsoft-Windows-ServicingStack, version 10.0.10586.570,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17:42:35, Info                  CSI    00002e01 Error - Overlap: Duplicate ownership for directory [l:28]"\??\C:\WINDOWS\Servicing\SQM" in component Microsoft-Windows-ServicingStack, version 10.0.10586.570,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17:42:35, Info                  CSI    00002e02 Error - Overlap: Duplicate ownership for directory [l:33]"\??\C:\WINDOWS\Servicing\Sessions" in component Microsoft-Windows-ServicingStack, version 10.0.10586.570,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17:42:35, Info                  CSI    00002e03 Error - Overlap: Duplicate ownership for directory [l:33]"\??\C:\WINDOWS\Servicing\Packages" in component Microsoft-Windows-ServicingStack, version 10.0.10586.570,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17:42:35, Info                  CSI    00002e04 Error - Overlap: Duplicate ownership for directory [l:23]"\??\C:\WINDOWS\Logs\CBS" in component Microsoft-Windows-ServicingStack, version 10.0.10586.570,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17:42:35, Info                  CSI    00002e05@2017/2/8:22:42:35.531 CSIPERF - FileMapsCreated 260ms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17:42:35, Info                  CSI    00002e06 CSIPERF - FilePI Commit 285ms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17:42:35, Info                  CSI    00002e07@2017/2/8:22:42:35.562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17:42:35, Info                  CSI    00002e08@2017/2/8:22:42:35.690 CSIPERF - FileMapsCreated 117ms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17:42:35, Info                  CSI    00002e09 CSIPERF - FilePI Commit 117ms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17:42:35, Info                  CSI    00002e0a@2017/2/8:22:42:35.696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17:42:35, Info                  CSI    00002e0b@2017/2/8:22:42:35.712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17:42:35, Info                  CSI    00002e0c@2017/2/8:22:42:35.892 CSIPERF - FileMapsCreated 122ms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17:42:35, Info                  CSI    00002e0d CSIPERF - FilePI Commit 125ms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17:42:35, Info                  CSI    00002e0e@2017/2/8:22:42:35.901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17:42:35, Info                  CSI    00002e0f@2017/2/8:22:42:35.914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17:42:35, Info                  CSI    00002e10@2017/2/8:22:42:35.927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17:42:35, Info                  CSI    00002e11@2017/2/8:22:42:35.945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17:42:35, Info                  CSI    00002e12@2017/2/8:22:42:35.962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17:42:36, Info                  CSI    00002e13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17:42:36, Info                  CSI    00002e14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17:42:36, Info                  CSI    00002e15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17:42:42, Info                  CSI    00002e16@2017/2/8:22:42:42.793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17:42:42, Info                  CSI    00002e17@2017/2/8:22:42:42.805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17:42:42, Info                  CSI    00002e18@2017/2/8:22:42:42.822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17:42:42, Info                  CSI    00002e19@2017/2/8:22:42:42.907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17:42:42, Info                  CSI    00002e1a@2017/2/8:22:42:42.922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17:42:42, Info                  CSI    00002e1b@2017/2/8:22:42:42.935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17:42:42, Info                  CSI    00002e1c@2017/2/8:22:42:42.947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17:42:42, Info                  CSI    00002e1d@2017/2/8:22:42:42.960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17:42:42, Info                  CSI    00002e1e@2017/2/8:22:42:42.975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17:42:42, Info                  CSI    00002e1f@2017/2/8:22:42:42.992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17:42:43, Info                  CSI    00002e20 Error - Overlap: Duplicate ownership for directory [l:22]"\??\C:\WINDOWS\Cursors" in component Microsoft-Windows-Shell-Cursors,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17:42:43, Info                  CSI    00002e21@2017/2/8:22:42:43.155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17:42:43, Info                  CSI    00002e22@2017/2/8:22:42:43.178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17:42:43, Info                  CSI    00002e23@2017/2/8:22:42:43.199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17:42:43, Info                  CSI    00002e24@2017/2/8:22:42:43.212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17:42:43, Info                  CSI    00002e25@2017/2/8:22:42:43.224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17:42:43, Info                  CSI    00002e26@2017/2/8:22:42:43.339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17:42:43, Info                  CSI    00002e27@2017/2/8:22:42:43.374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17:42:43, Info                  CSI    00002e28@2017/2/8:22:42:43.389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17:42:43, Info                  CSI    00002e29@2017/2/8:22:42:43.404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17:42:43, Info                  CSI    00002e2a@2017/2/8:22:42:43.421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17:42:43, Info                  CSI    00002e2b@2017/2/8:22:42:43.434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17:42:43, Info                  CSI    00002e2c@2017/2/8:22:42:43.448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17:42:43, Info                  CSI    00002e2d@2017/2/8:22:42:43.462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17:42:43, Info                  CSI    00002e2e@2017/2/8:22:42:43.475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17:42:43, Info                  CSI    00002e2f@2017/2/8:22:42:43.488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17:42:43, Info                  CSI    00002e30 [DIRSD OWNER WARNING] Directory [l:31 ml:32]"\??\C:\WINDOWS\System32\catroot" is not owned but specifies SDDL in component Microsoft-Windows-SF-CRYPTCAT,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17:42:43, Info                  CSI    00002e31 [DIRSD OWNER WARNING] Directory [l:32 ml:33]"\??\C:\WINDOWS\System32\catroot2" is not owned but specifies SDDL in component Microsoft-Windows-SF-CRYPTCAT,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17:42:43, Info                  CSI    00002e32 Error - Overlap: Duplicate ownership for directory [l:31]"\??\C:\WINDOWS\System32\catroot" in component Microsoft-Windows-SF-CRYPTCAT,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17:42:43, Info                  CSI    00002e33@2017/2/8:22:42:43.689 CSIPERF - FileMapsCreated 192ms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17:42:43, Info                  CSI    00002e34 CSIPERF - FilePI Commit 197ms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17:42:43, Info                  CSI    00002e35@2017/2/8:22:42:43.708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17:42:43, Info                  CSI    00002e36@2017/2/8:22:42:43.755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17:42:43, Info                  CSI    00002e37@2017/2/8:22:42:43.770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17:42:43, Info                  CSI    00002e38@2017/2/8:22:42:43.783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17:42:43, Info                  CSI    00002e39@2017/2/8:22:42:43.802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17:42:43, Info                  CSI    00002e3a@2017/2/8:22:42:43.885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17:42:43, Info                  CSI    00002e3b@2017/2/8:22:42:43.898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17:42:43, Info                  CSI    00002e3c@2017/2/8:22:42:43.911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17:42:43, Info                  CSI    00002e3d@2017/2/8:22:42:43.924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17:42:43, Info                  CSI    00002e3e@2017/2/8:22:42:43.939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17:42:43, Info                  CSI    00002e3f@2017/2/8:22:42:43.952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17:42:43, Info                  CSI    00002e40@2017/2/8:22:42:43.965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17:42:43, Info                  CSI    00002e41@2017/2/8:22:42:43.981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17:42:43, Info                  CSI    00002e42@2017/2/8:22:42:43.997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17:42:44, Info                  CSI    00002e43@2017/2/8:22:42:44.013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17:42:44, Info                  CSI    00002e44@2017/2/8:22:42:44.026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17:42:44, Info                  CSI    00002e45 [DIRSD OWNER WARNING] Directory [l:51 ml:52]"\??\C:\Program Files\Windows Sidebar\Shared Gadgets" is not owned but specifies SDDL in component Microsoft-Windows-Sidebar,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17:42:44, Info                  CSI    00002e46 CSIPERF - FilePI Commit 122ms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17:42:44, Info                  CSI    00002e47@2017/2/8:22:42:44.163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17:42:44, Info                  CSI    00002e48@2017/2/8:22:42:44.176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17:42:44, Info                  CSI    00002e49@2017/2/8:22:42:44.196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17:42:44, Info                  CSI    00002e4a@2017/2/8:22:42:44.217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17:42:44, Info                  CSI    00002e4b@2017/2/8:22:42:44.230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17:42:44, Info                  CSI    00002e4c@2017/2/8:22:42:44.242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17:42:44, Info                  CSI    00002e4d@2017/2/8:22:42:44.261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17:42:44, Info                  CSI    00002e4e@2017/2/8:22:42:44.273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17:42:44, Info                  CSI    00002e4f@2017/2/8:22:42:44.290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17:42:44, Info                  CSI    00002e50@2017/2/8:22:42:44.303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17:42:44, Info                  CSI    00002e51@2017/2/8:22:42:44.316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17:42:44, Info                  CSI    00002e52@2017/2/8:22:42:44.329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17:42:44, Info                  CSI    00002e53@2017/2/8:22:42:44.342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17:42:44, Info                  CSI    00002e54@2017/2/8:22:42:44.356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17:42:44, Info                  CSI    00002e55 [DIRSD OWNER WARNING] Directory [l:29 ml:30]"\??\C:\WINDOWS\System32\en-US" is not owned but specifies SDDL in component Microsoft-Windows-SFC.Resources,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17:42:44, Info                  CSI    00002e56 Error - Overlap: Duplicate ownership for directory [l:29]"\??\C:\WINDOWS\System32\en-US" in component Microsoft-Windows-SFC.Resources,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17:42:44, Info                  CSI    00002e57@2017/2/8:22:42:44.507 CSIPERF - FileMapsCreated 144ms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17:42:44, Info                  CSI    00002e58 CSIPERF - FilePI Commit 144ms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17:42:44, Info                  CSI    00002e59@2017/2/8:22:42:44.514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17:42:44, Info                  CSI    00002e5a@2017/2/8:22:42:44.527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17:42:44, Info                  CSI    00002e5b@2017/2/8:22:42:44.541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17:42:44, Info                  CSI    00002e5c@2017/2/8:22:42:44.555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17:42:44, Info                  CSI    00002e5d@2017/2/8:22:42:44.571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17:42:44, Info                  CSI    00002e5e@2017/2/8:22:42:44.583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17:42:44, Info                  CSI    00002e5f@2017/2/8:22:42:44.597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17:42:44, Info                  CSI    00002e60@2017/2/8:22:42:44.610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17:42:44, Info                  CSI    00002e61@2017/2/8:22:42:44.622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17:42:44, Info                  CSI    00002e62@2017/2/8:22:42:44.635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17:42:44, Info                  CSI    00002e63@2017/2/8:22:42:44.651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17:42:44, Info                  CSI    00002e64@2017/2/8:22:42:44.665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17:42:44, Info                  CSI    00002e65@2017/2/8:22:42:44.678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17:42:44, Info                  CSI    00002e66@2017/2/8:22:42:44.691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17:42:44, Info                  CSI    00002e67@2017/2/8:22:42:44.704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17:42:44, Info                  CSI    00002e68@2017/2/8:22:42:44.718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17:42:44, Info                  CSI    00002e69@2017/2/8:22:42:44.731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17:42:45, Info                  CSI    00002e6a Warning - Overlap: Directory [l:64 ml:65]"\??\C:\ProgramData\Microsoft\Windows\Start Menu\Programs\Startup" is owned twice or has its security set twice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 Original owner: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 New owner: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17:42:45, Info                  CSI    00002e6b Warning - Overlap: Directory [l:47 ml:48]"\??\C:\ProgramData\Microsoft\Windows\Start Menu" is owned twice or has its security set twice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 Original owner: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 New owner: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17:42:45, Info                  CSI    00002e6c Warning - Overlap: Directory [l:56 ml:57]"\??\C:\ProgramData\Microsoft\Windows\Start Menu\Programs" is owned twice or has its security set twice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 Original owner: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 New owner: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17:42:45, Info                  CSI    00002e6d CSIPERF - FilePI Queue 148ms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17:42:45, Info                  CSI    00002e6e Error - Overlap: Duplicate ownership for directory [l:26]"\??\C:\Users\Public\Videos" in component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17:42:45, Info                  CSI    00002e6f Error - Overlap: Duplicate ownership for directory [l:28]"\??\C:\Users\Public\Pictures" in component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17:42:45, Info                  CSI    00002e70 Error - Overlap: Duplicate ownership for directory [l:25]"\??\C:\Users\Public\Music" in component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17:42:45, Info                  CSI    00002e71 Error - Overlap: Duplicate ownership for directory [l:29]"\??\C:\Users\Public\Libraries" in component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17:42:45, Info                  CSI    00002e72 Error - Overlap: Duplicate ownership for directory [l:29]"\??\C:\Users\Public\Downloads" in component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17:42:45, Info                  CSI    00002e73 Error - Overlap: Duplicate ownership for directory [l:29]"\??\C:\Users\Public\Documents" in component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17:42:45, Info                  CSI    00002e74 Error - Overlap: Duplicate ownership for directory [l:27]"\??\C:\Users\Public\Desktop" in component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17:42:45, Info                  CSI    00002e75 Error - Overlap: Duplicate ownership for directory [l:27]"\??\C:\Users\Default\Videos" in component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17:42:45, Info                  CSI    00002e76 Error - Overlap: Duplicate ownership for directory [l:32]"\??\C:\Users\Default\Saved Games" in component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17:42:45, Info                  CSI    00002e77 Error - Overlap: Duplicate ownership for directory [l:29]"\??\C:\Users\Default\Pictures" in component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17:42:45, Info                  CSI    00002e78 Error - Overlap: Duplicate ownership for directory [l:26]"\??\C:\Users\Default\Music" in component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17:42:45, Info                  CSI    00002e79 Error - Overlap: Duplicate ownership for directory [l:26]"\??\C:\Users\Default\Links" in component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17:42:45, Info                  CSI    00002e7a Error - Overlap: Duplicate ownership for directory [l:30]"\??\C:\Users\Default\Favorites" in component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17:42:45, Info                  CSI    00002e7b Error - Overlap: Duplicate ownership for directory [l:30]"\??\C:\Users\Default\Downloads" in component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17:42:45, Info                  CSI    00002e7c Error - Overlap: Duplicate ownership for directory [l:30]"\??\C:\Users\Default\Documents" in component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17:42:45, Info                  CSI    00002e7d Error - Overlap: Duplicate ownership for directory [l:28]"\??\C:\Users\Default\Desktop" in component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17:42:45, Info                  CSI    00002e7e Error - Overlap: Duplicate ownership for directory [l:28]"\??\C:\Users\Default\AppData" in component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17:42:45, Info                  CSI    00002e7f Error - Overlap: Duplicate ownership for directory [l:36]"\??\C:\Users\Default\AppData\Roaming" in component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17:42:45, Info                  CSI    00002e80 Error - Overlap: Duplicate ownership for directory [l:46]"\??\C:\Users\Default\AppData\Roaming\Microsoft" in component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17:42:45, Info                  CSI    00002e81 Error - Overlap: Duplicate ownership for directory [l:54]"\??\C:\Users\Default\AppData\Roaming\Microsoft\Windows" in component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17:42:45, Info                  CSI    00002e82 Error - Overlap: Duplicate ownership for directory [l:64]"\??\C:\Users\Default\AppData\Roaming\Microsoft\Windows\Templates" in component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17:42:45, Info                  CSI    00002e83 Error - Overlap: Duplicate ownership for directory [l:65]"\??\C:\Users\Default\AppData\Roaming\Microsoft\Windows\Start Menu" in component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17:42:45, Info                  CSI    00002e84 Error - Overlap: Duplicate ownership for directory [l:61]"\??\C:\Users\Default\AppData\Roaming\Microsoft\Windows\SendTo" in component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17:42:45, Info                  CSI    00002e85 Error - Overlap: Duplicate ownership for directory [l:61]"\??\C:\Users\Default\AppData\Roaming\Microsoft\Windows\Recent" in component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17:42:45, Info                  CSI    00002e86 Error - Overlap: Duplicate ownership for directory [l:72]"\??\C:\Users\Default\AppData\Roaming\Microsoft\Windows\Network Shortcuts" in component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17:42:45, Info                  CSI    00002e87 Error - Overlap: Duplicate ownership for directory [l:34]"\??\C:\Users\Default\AppData\Local" in component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17:42:45, Info                  CSI    00002e88 Error - Overlap: Duplicate ownership for directory [l:39]"\??\C:\Users\Default\AppData\Local\Temp" in component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17:42:45, Info                  CSI    00002e89 Error - Overlap: Duplicate ownership for directory [l:44]"\??\C:\Users\Default\AppData\Local\Microsoft" in component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17:42:45, Info                  CSI    00002e8a Error - Overlap: Duplicate ownership for directory [l:52]"\??\C:\Users\Default\AppData\Local\Microsoft\Windows" in component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17:42:45, Info                  CSI    00002e8b Error - Overlap: Duplicate ownership for directory [l:64]"\??\C:\Users\Default\AppData\Local\Microsoft\Windows\INetCookies" in component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17:42:45, Info                  CSI    00002e8c Error - Overlap: Duplicate ownership for directory [l:62]"\??\C:\Users\Default\AppData\Local\Microsoft\Windows\INetCache" in component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17:42:45, Info                  CSI    00002e8d Error - Overlap: Duplicate ownership for directory [l:60]"\??\C:\Users\Default\AppData\Local\Microsoft\Windows\History" in component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17:42:45, Info                  CSI    00002e8e Error - Overlap: Duplicate ownership for directory [l:65]"\??\C:\Users\Default\AppData\Local\Microsoft\Windows\GameExplorer" in component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17:42:45, Info                  CSI    00002e8f Error - Overlap: Duplicate ownership for directory [l:28]"\??\C:\ProgramData\Microsoft" in component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17:42:45, Info                  CSI    00002e90 Error - Overlap: Duplicate ownership for directory [l:36]"\??\C:\ProgramData\Microsoft\Windows" in component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17:42:45, Info                  CSI    00002e91 Error - Overlap: Duplicate ownership for directory [l:46]"\??\C:\ProgramData\Microsoft\Windows\Templates" in component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17:42:45, Info                  CSI    00002e92 Error - Overlap: Duplicate ownership for directory [l:47]"\??\C:\ProgramData\Microsoft\Windows\Start Menu" in component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17:42:45, Info                  CSI    00002e93 Error - Overlap: Duplicate ownership for directory [l:56]"\??\C:\ProgramData\Microsoft\Windows\Start Menu\Programs" in component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17:42:46, Info                  CSI    00002e94 Error - Overlap: Duplicate ownership for directory [l:64]"\??\C:\ProgramData\Microsoft\Windows\Start Menu\Programs\StartUp" in component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17:42:46, Info                  CSI    00002e95 Error - Overlap: Duplicate ownership for directory [l:49]"\??\C:\ProgramData\Microsoft\Windows\GameExplorer" in component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17:42:46, Info                  CSI    00002e96 Error - Overlap: Duplicate ownership for directory [l:56]"\??\C:\ProgramData\Microsoft\Windows\DeviceMetadataStore" in component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17:42:46, Info                  CSI    00002e97 Error - Overlap: Duplicate ownership for directory [l:26]"\??\C:\Program Files (x86)" in component Microsoft-Windows-shell32,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17:42:46, Info                  CSI    00002e98@2017/2/8:22:42:46.190 CSIPERF - FileMapsCreated 1070ms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17:42:46, Info                  CSI    00002e99 CSIPERF - FilePI Commit 1202ms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17:42:46, Info                  CSI    00002e9a@2017/2/8:22:42:46.331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17:42:46, Info                  CSI    00002e9b@2017/2/8:22:42:46.347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17:42:46, Info                  CSI    00002e9c@2017/2/8:22:42:46.360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17:42:46, Info                  CSI    00002e9d@2017/2/8:22:42:46.373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17:42:46, Info                  CSI    00002e9e@2017/2/8:22:42:46.390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17:42:46, Info                  CSI    00002e9f@2017/2/8:22:42:46.537 CSIPERF - FileMapsCreated 128ms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17:42:46, Info                  CSI    00002ea0 CSIPERF - FilePI Commit 129ms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17:42:46, Info                  CSI    00002ea1@2017/2/8:22:42:46.543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17:42:46, Info                  CSI    00002ea2@2017/2/8:22:42:46.557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17:42:46, Info                  CSI    00002ea3@2017/2/8:22:42:46.569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17:42:46, Info                  CSI    00002ea4@2017/2/8:22:42:46.584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17:42:46, Info                  CSI    00002ea5@2017/2/8:22:42:46.599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17:42:46, Info                  CSI    00002ea6@2017/2/8:22:42:46.612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17:42:46, Info                  CSI    00002ea7@2017/2/8:22:42:46.627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17:42:46, Info                  CSI    00002ea8@2017/2/8:22:42:46.822 CSIPERF - FileMapsCreated 172ms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17:42:46, Info                  CSI    00002ea9 CSIPERF - FilePI Commit 180ms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17:42:46, Info                  CSI    00002eaa@2017/2/8:22:42:46.842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17:42:46, Info                  CSI    00002eab@2017/2/8:22:42:46.864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17:42:46, Info                  CSI    00002eac@2017/2/8:22:42:46.881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17:42:46, Info                  CSI    00002ead@2017/2/8:22:42:46.895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17:42:46, Info                  CSI    00002eae@2017/2/8:22:42:46.908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17:42:46, Info                  CSI    00002eaf@2017/2/8:22:42:46.921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17:42:46, Info                  CSI    00002eb0@2017/2/8:22:42:46.936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17:42:46, Info                  CSI    00002eb1@2017/2/8:22:42:46.956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17:42:47, Info                  CSI    00002eb2 CSIPERF - FilePI Queue 127ms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17:42:47, Info                  CSI    00002eb3@2017/2/8:22:42:47.114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17:42:47, Info                  CSI    00002eb4@2017/2/8:22:42:47.130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17:42:47, Info                  CSI    00002eb5@2017/2/8:22:42:47.143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17:42:47, Info                  CSI    00002eb6@2017/2/8:22:42:47.167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17:42:47, Info                  CSI    00002eb7@2017/2/8:22:42:47.183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17:42:47, Info                  CSI    00002eb8@2017/2/8:22:42:47.207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17:42:47, Info                  CSI    00002eb9@2017/2/8:22:42:47.222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17:42:47, Info                  CSI    00002eba@2017/2/8:22:42:47.299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17:42:47, Info                  CSI    00002ebb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17:42:47, Info                  CSI    00002ebc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17:42:47, Info                  CSI    00002ebd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17:42:52, Info                  CSI    00002ebe [DIRSD OWNER WARNING] Directory [l:45 ml:46]"\??\C:\WINDOWS\System32\Speech_OneCore\Common" is not owned but specifies SDDL in component Microsoft-Windows-SpeechCommon-OneCore,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17:42:52, Info                  CSI    00002ebf [DIRSD OWNER WARNING] Directory [l:54 ml:55]"\??\C:\WINDOWS\System32\Speech_OneCore\VoiceActivation" is not owned but specifies SDDL in component Microsoft-Windows-SpeechCommon-OneCore,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17:42:52, Info                  CSI    00002ec0 Error - Overlap: Duplicate ownership for directory [l:45]"\??\C:\WINDOWS\System32\Speech_OneCore\Common" in component Microsoft-Windows-SpeechCommon-OneCore,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17:42:52, Info                  CSI    00002ec1@2017/2/8:22:42:52.879 CSIPERF - FileMapsCreated 180ms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17:42:52, Info                  CSI    00002ec2 CSIPERF - FilePI Commit 203ms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17:42:52, Info                  CSI    00002ec3@2017/2/8:22:42:52.936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17:42:52, Info                  CSI    00002ec4@2017/2/8:22:42:52.983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17:42:53, Info                  CSI    00002ec5@2017/2/8:22:42:53.029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17:42:53, Info                  CSI    00002ec6@2017/2/8:22:42:53.048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17:42:53, Info                  CSI    00002ec7 [DIRSD OWNER WARNING] Directory [l:37 ml:38]"\??\C:\WINDOWS\System32\Speech\Common" is not owned but specifies SDDL in component Microsoft-Windows-SpeechCommon,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17:42:53, Info                  CSI    00002ec8@2017/2/8:22:42:53.263 CSIPERF - FileMapsCreated 177ms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17:42:53, Info                  CSI    00002ec9 CSIPERF - FilePI Commit 177ms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17:42:53, Info                  CSI    00002eca@2017/2/8:22:42:53.278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17:42:53, Info                  CSI    00002ecb@2017/2/8:22:42:53.330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17:42:53, Info                  CSI    00002ecc@2017/2/8:22:42:53.351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17:42:53, Info                  CSI    00002ecd@2017/2/8:22:42:53.367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17:42:53, Info                  CSI    00002ece@2017/2/8:22:42:53.380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17:42:53, Info                  CSI    00002ecf@2017/2/8:22:42:53.396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17:42:53, Info                  CSI    00002ed0@2017/2/8:22:42:53.411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17:42:53, Info                  CSI    00002ed1 [DIRSD OWNER WARNING] Directory [l:41 ml:42]"\??\C:\WINDOWS\System32\Speech\Engines\SR" is not owned but specifies SDDL in component Microsoft-Windows-SpeechEngine,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17:42:53, Info                  CSI    00002ed2@2017/2/8:22:42:53.610 CSIPERF - FileMapsCreated 175ms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17:42:53, Info                  CSI    00002ed3 CSIPERF - FilePI Commit 175ms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17:42:53, Info                  CSI    00002ed4@2017/2/8:22:42:53.624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17:42:53, Info                  CSI    00002ed5@2017/2/8:22:42:53.649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17:42:53, Info                  CSI    00002ed6@2017/2/8:22:42:53.670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17:42:53, Info                  CSI    00002ed7@2017/2/8:22:42:53.692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17:42:53, Info                  CSI    00002ed8@2017/2/8:22:42:53.707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17:42:53, Info                  CSI    00002ed9 CSIPERF - FilePI Commit 109ms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17:42:53, Info                  CSI    00002eda@2017/2/8:22:42:53.838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17:42:53, Info                  CSI    00002edb@2017/2/8:22:42:53.851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17:42:53, Info                  CSI    00002edc@2017/2/8:22:42:53.866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17:42:53, Info                  CSI    00002edd@2017/2/8:22:42:53.887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17:42:53, Info                  CSI    00002ede@2017/2/8:22:42:53.902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17:42:53, Info                  CSI    00002edf@2017/2/8:22:42:53.916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17:42:53, Info                  CSI    00002ee0@2017/2/8:22:42:53.929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17:42:53, Info                  CSI    00002ee1@2017/2/8:22:42:53.944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17:42:53, Info                  CSI    00002ee2@2017/2/8:22:42:53.960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17:42:53, Info                  CSI    00002ee3@2017/2/8:22:42:53.975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17:42:53, Info                  CSI    00002ee4@2017/2/8:22:42:53.988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17:42:54, Info                  CSI    00002ee5@2017/2/8:22:42:54.01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17:42:54, Info                  CSI    00002ee6@2017/2/8:22:42:54.127 CSIPERF - FileMapsCreated 106ms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17:42:54, Info                  CSI    00002ee7 CSIPERF - FilePI Commit 107ms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17:42:54, Info                  CSI    00002ee8@2017/2/8:22:42:54.133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17:42:54, Info                  CSI    00002ee9@2017/2/8:22:42:54.147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17:42:54, Info                  CSI    00002eea@2017/2/8:22:42:54.160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17:42:54, Info                  CSI    00002eeb@2017/2/8:22:42:54.216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17:42:54, Info                  CSI    00002eec@2017/2/8:22:42:54.229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17:42:54, Info                  CSI    00002eed@2017/2/8:22:42:54.243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17:42:54, Info                  CSI    00002eee@2017/2/8:22:42:54.266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17:42:54, Info                  CSI    00002eef@2017/2/8:22:42:54.284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17:42:54, Info                  CSI    00002ef0@2017/2/8:22:42:54.305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17:42:54, Info                  CSI    00002ef1@2017/2/8:22:42:54.318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00002ef2 [DIRSD OWNER WARNING] Directory [l:43 ml:44]"\??\C:\WINDOWS\Speech\Engines\Lexicon\en-US" is not owned but specifies SDDL in component Microsoft-Windows-SpeechRecognizer-en-us,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00002ef3 [DIRSD OWNER WARNING] Directory [l:38 ml:39]"\??\C:\WINDOWS\Speech\Engines\SR\en-US" is not owned but specifies SDDL in component Microsoft-Windows-SpeechRecognizer-en-us,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00002ef4 CSIPERF - FilePI Queue 747ms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00002ef5@2017/2/8:22:42:55.136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00002ef6@2017/2/8:22:42:55.149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00002ef7@2017/2/8:22:42:55.166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00002ef8@2017/2/8:22:42:55.180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00002ef9 [DIRSD OWNER WARNING] Directory [l:34 ml:35]"\??\C:\WINDOWS\System32\SMI\Schema" is not owned but specifies SDDL in component Microsoft-Windows-SMI-Engine,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00002efa@2017/2/8:22:42:55.342 CSIPERF - FileMapsCreated 145ms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00002efb CSIPERF - FilePI Commit 147ms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00002efc@2017/2/8:22:42:55.350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00002efd@2017/2/8:22:42:55.364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00002efe@2017/2/8:22:42:55.377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00002eff@2017/2/8:22:42:55.390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00002f00@2017/2/8:22:42:55.404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00002f01@2017/2/8:22:42:55.416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00002f02@2017/2/8:22:42:55.429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00002f03@2017/2/8:22:42:55.442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00002f04@2017/2/8:22:42:55.480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00002f05@2017/2/8:22:42:55.537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00002f06@2017/2/8:22:42:55.551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00002f07@2017/2/8:22:42:55.566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00002f08@2017/2/8:22:42:55.579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00002f09@2017/2/8:22:42:55.593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00002f0a@2017/2/8:22:42:55.606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00002f0b@2017/2/8:22:42:55.619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00002f0c@2017/2/8:22:42:55.644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00002f0d@2017/2/8:22:42:55.665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00002f0e@2017/2/8:22:42:55.680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00002f0f@2017/2/8:22:42:55.692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00002f10@2017/2/8:22:42:55.707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00002f11@2017/2/8:22:42:55.720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00002f12@2017/2/8:22:42:55.736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00002f13@2017/2/8:22:42:55.748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00002f14@2017/2/8:22:42:55.762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00002f15@2017/2/8:22:42:55.779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00002f16@2017/2/8:22:42:55.793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00002f17@2017/2/8:22:42:55.805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00002f18@2017/2/8:22:42:55.819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00002f19@2017/2/8:22:42:55.844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00002f1a@2017/2/8:22:42:55.866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00002f1b@2017/2/8:22:42:55.883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00002f1c@2017/2/8:22:42:55.897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00002f1d [DIRSD OWNER WARNING] Directory [l:28 ml:29]"\??\C:\WINDOWS\Speech\Common" is not owned but specifies SDDL in component Microsoft-Windows-SpeechCommonNoIA64,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00002f1e Error - Overlap: Duplicate ownership for directory [l:28]"\??\C:\WINDOWS\Speech\Common" in component Microsoft-Windows-SpeechCommonNoIA64,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00002f1f@2017/2/8:22:42:55.942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00002f20@2017/2/8:22:42:55.956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00002f21@2017/2/8:22:42:55.969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00002f22@2017/2/8:22:42:55.982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17:42:55, Info                  CSI    00002f23@2017/2/8:22:42:55.995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17:42:56, Info                  CSI    00002f24@2017/2/8:22:42:56.07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17:42:56, Info                  CSI    00002f25@2017/2/8:22:42:56.020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17:42:56, Info                  CSI    00002f26@2017/2/8:22:42:56.033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17:42:56, Info                  CSI    00002f27@2017/2/8:22:42:56.047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17:42:56, Info                  CSI    00002f28@2017/2/8:22:42:56.061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17:42:56, Info                  CSI    00002f29@2017/2/8:22:42:56.105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17:42:56, Info                  CSI    00002f2a@2017/2/8:22:42:56.118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17:42:56, Info                  CSI    00002f2b@2017/2/8:22:42:56.132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17:42:56, Info                  CSI    00002f2c@2017/2/8:22:42:56.145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17:42:56, Info                  CSI    00002f2d@2017/2/8:22:42:56.159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17:42:56, Info                  CSI    00002f2e@2017/2/8:22:42:56.173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17:42:56, Info                  CSI    00002f2f@2017/2/8:22:42:56.187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17:42:56, Info                  CSI    00002f30@2017/2/8:22:42:56.200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17:42:56, Info                  CSI    00002f31@2017/2/8:22:42:56.214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17:42:56, Info                  CSI    00002f32 [DIRSD OWNER WARNING] Directory [l:49 ml:50]"\??\C:\WINDOWS\System32\Speech_OneCore\Engines\SR" is not owned but specifies SDDL in component Microsoft-Windows-SpeechEngine-OneCore,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17:42:56, Info                  CSI    00002f33@2017/2/8:22:42:56.424 CSIPERF - FileMapsCreated 187ms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17:42:56, Info                  CSI    00002f34 CSIPERF - FilePI Commit 188ms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17:42:56, Info                  CSI    00002f35@2017/2/8:22:42:56.439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17:42:56, Info                  CSI    00002f36 [DIRSD OWNER WARNING] Directory [l:27 ml:28]"\??\C:\WINDOWS\System32\sru" is not owned but specifies SDDL in component Microsoft-Windows-SruMon,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17:42:56, Info                  CSI    00002f37@2017/2/8:22:42:56.669 CSIPERF - FileMapsCreated 205ms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17:42:56, Info                  CSI    00002f38 CSIPERF - FilePI Commit 208ms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17:42:56, Info                  CSI    00002f39@2017/2/8:22:42:56.686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17:42:56, Info                  CSI    00002f3a@2017/2/8:22:42:56.708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17:42:56, Info                  CSI    00002f3b@2017/2/8:22:42:56.725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17:42:56, Info                  CSI    00002f3c@2017/2/8:22:42:56.763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17:42:56, Info                  CSI    00002f3d@2017/2/8:22:42:56.789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17:42:56, Info                  CSI    00002f3e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17:42:56, Info                  CSI    00002f3f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17:42:56, Info                  CSI    00002f40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2017-02-08 17:42:58, Info                  CSI    00002f41 Manifest hash for component [l:95 ml:140]"amd64_microsoft-windows-systemrestore-main_31bf3856ad364e35_10.0.10586.71_none_cb0e7b3963dcd236" does not match expected value. 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Expected:{l:32 b:ee6ffcf3b8ca47bb0f1ce56525986efc3eb8fdba5b87253e84d4756272188eaa}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Found:{l:32 b:e3b0c44298fc1c149afbf4c8996fb92427ae41e4649b934ca495991b7852b855}.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17:42:58, Info                  CSI    00002f42 Unable to load manifest for component [l:95 ml:140]"amd64_microsoft-windows-systemrestore-main_31bf3856ad364e35_10.0.10586.71_none_cb0e7b3963dcd236"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17:42:58, Info                  CSI    00002f43 [SR] Cannot verify component files for Microsoft-Windows-SystemRestore-Main, version 10.0.10586.71, arch amd64, nonSxS, pkt {l:8 b:31bf3856ad364e35}, manifest is damaged (TRUE)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17:42:59, Info                  CSI    00002f44@2017/2/8:22:42:59.668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17:42:59, Info                  CSI    00002f45@2017/2/8:22:42:59.681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17:42:59, Info                  CSI    00002f46@2017/2/8:22:42:59.695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17:42:59, Info                  CSI    00002f47@2017/2/8:22:42:59.708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17:42:59, Info                  CSI    00002f48@2017/2/8:22:42:59.723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17:42:59, Info                  CSI    00002f49@2017/2/8:22:42:59.736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17:42:59, Info                  CSI    00002f4a@2017/2/8:22:42:59.749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17:42:59, Info                  CSI    00002f4b@2017/2/8:22:42:59.768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17:42:59, Info                  CSI    00002f4c@2017/2/8:22:42:59.786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17:42:59, Info                  CSI    00002f4d@2017/2/8:22:42:59.803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17:42:59, Info                  CSI    00002f4e@2017/2/8:22:42:59.817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17:42:59, Info                  CSI    00002f4f@2017/2/8:22:42:59.835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17:42:59, Info                  CSI    00002f50@2017/2/8:22:42:59.863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17:42:59, Info                  CSI    00002f51@2017/2/8:22:42:59.876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17:42:59, Info                  CSI    00002f52@2017/2/8:22:42:59.911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17:42:59, Info                  CSI    00002f53@2017/2/8:22:42:59.931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17:42:59, Info                  CSI    00002f54@2017/2/8:22:42:59.945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17:42:59, Info                  CSI    00002f55@2017/2/8:22:42:59.958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00002f56@2017/2/8:22:43:00.028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00002f57@2017/2/8:22:43:00.041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00002f58@2017/2/8:22:43:00.055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00002f59@2017/2/8:22:43:00.069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00002f5a@2017/2/8:22:43:00.083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00002f5b@2017/2/8:22:43:00.099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00002f5c@2017/2/8:22:43:00.112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00002f5d@2017/2/8:22:43:00.126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00002f5e@2017/2/8:22:43:00.139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00002f5f@2017/2/8:22:43:00.152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00002f60@2017/2/8:22:43:00.165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00002f61@2017/2/8:22:43:00.180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00002f62@2017/2/8:22:43:00.204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00002f63@2017/2/8:22:43:00.229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00002f64@2017/2/8:22:43:00.243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00002f65@2017/2/8:22:43:00.261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00002f66@2017/2/8:22:43:00.278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00002f67@2017/2/8:22:43:00.291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00002f68@2017/2/8:22:43:00.310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00002f69@2017/2/8:22:43:00.326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00002f6a@2017/2/8:22:43:00.343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00002f6b@2017/2/8:22:43:00.355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00002f6c@2017/2/8:22:43:00.369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00002f6d@2017/2/8:22:43:00.381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00002f6e@2017/2/8:22:43:00.398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00002f6f@2017/2/8:22:43:00.414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00002f70@2017/2/8:22:43:00.427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00002f71@2017/2/8:22:43:00.439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00002f72@2017/2/8:22:43:00.454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00002f73@2017/2/8:22:43:00.468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00002f74@2017/2/8:22:43:00.481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00002f75@2017/2/8:22:43:00.499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00002f76@2017/2/8:22:43:00.512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00002f77@2017/2/8:22:43:00.525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00002f78@2017/2/8:22:43:00.539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00002f79@2017/2/8:22:43:00.553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00002f7a@2017/2/8:22:43:00.566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00002f7b@2017/2/8:22:43:00.585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00002f7c [DIRSD OWNER WARNING] Directory [l:33 ml:34]"\??\C:\WINDOWS\winsxs\InstallTemp" is not owned but specifies SDDL in component Microsoft-Windows-Sxs,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00002f7d@2017/2/8:22:43:00.637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00002f7e@2017/2/8:22:43:00.652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00002f7f@2017/2/8:22:43:00.666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00002f80@2017/2/8:22:43:00.679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00002f81@2017/2/8:22:43:00.714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00002f82@2017/2/8:22:43:00.732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00002f83@2017/2/8:22:43:00.748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00002f84@2017/2/8:22:43:00.761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00002f85@2017/2/8:22:43:00.775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00002f86@2017/2/8:22:43:00.790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00002f87@2017/2/8:22:43:00.803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00002f88@2017/2/8:22:43:00.826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00002f89@2017/2/8:22:43:00.932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00002f8a@2017/2/8:22:43:00.963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00002f8b@2017/2/8:22:43:00.981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17:43:00, Info                  CSI    00002f8c@2017/2/8:22:43:00.994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17:43:01, Info                  CSI    00002f8d@2017/2/8:22:43:01.09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17:43:01, Info                  CSI    00002f8e@2017/2/8:22:43:01.024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17:43:01, Info                  CSI    00002f8f@2017/2/8:22:43:01.036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17:43:01, Info                  CSI    00002f90@2017/2/8:22:43:01.049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17:43:01, Info                  CSI    00002f91@2017/2/8:22:43:01.063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17:43:01, Info                  CSI    00002f92@2017/2/8:22:43:01.077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17:43:01, Info                  CSI    00002f93@2017/2/8:22:43:01.090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17:43:01, Info                  CSI    00002f94@2017/2/8:22:43:01.103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17:43:01, Info                  CSI    00002f95@2017/2/8:22:43:01.117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17:43:01, Info                  CSI    00002f96@2017/2/8:22:43:01.131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17:43:01, Info                  CSI    00002f97@2017/2/8:22:43:01.145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17:43:01, Info                  CSI    00002f98@2017/2/8:22:43:01.158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17:43:01, Info                  CSI    00002f99@2017/2/8:22:43:01.171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17:43:01, Info                  CSI    00002f9a@2017/2/8:22:43:01.186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17:43:01, Info                  CSI    00002f9b@2017/2/8:22:43:01.220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17:43:01, Info                  CSI    00002f9c@2017/2/8:22:43:01.233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17:43:01, Info                  CSI    00002f9d@2017/2/8:22:43:01.247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17:43:01, Info                  CSI    00002f9e@2017/2/8:22:43:01.261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17:43:01, Info                  CSI    00002f9f@2017/2/8:22:43:01.274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17:43:01, Info                  CSI    00002fa0@2017/2/8:22:43:01.289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17:43:01, Info                  CSI    00002fa1@2017/2/8:22:43:01.401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17:43:01, Info                  CSI    00002fa2@2017/2/8:22:43:01.428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17:43:01, Info                  CSI    00002fa3@2017/2/8:22:43:01.443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17:43:01, Info                  CSI    00002fa4@2017/2/8:22:43:01.458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17:43:01, Info                  CSI    00002fa5@2017/2/8:22:43:01.472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17:43:01, Info                  CSI    00002fa6@2017/2/8:22:43:01.596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17:43:01, Info                  CSI    00002fa7@2017/2/8:22:43:01.612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17:43:01, Info                  CSI    00002fa8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2017-02-08 17:43:01, Info                  CSI    00002fa9 Manifest hash for component [l:95 ml:140]"amd64_microsoft-windows-systemrestore-main_31bf3856ad364e35_10.0.10586.71_none_cb0e7b3963dcd236" does not match expected value. 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Expected:{l:32 b:ee6ffcf3b8ca47bb0f1ce56525986efc3eb8fdba5b87253e84d4756272188eaa}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Found:{l:32 b:e3b0c44298fc1c149afbf4c8996fb92427ae41e4649b934ca495991b7852b855}.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17:43:01, Info                  CSI    00002faa Looking for manifest in Backup Dir...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17:43:01, Error                 CSI    00002fab (F) Unable to load manifest for component [l:95 ml:140]"amd64_microsoft-windows-systemrestore-main_31bf3856ad364e35_10.0.10586.71_none_cb0e7b3963dcd236"[gle=0x80004005]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17:43:01, Error                 CSI    00002fac@2017/2/8:22:43:01.706 (F) base\wcp\componentstore\storelayout.cpp(2671): Store corruption detected in function ComponentStore::CRawStoreLayout::FetchManifestContent expression: 0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FileHashMismatch on resource [122]"\winsxs\manifests\amd64_microsoft-windows-systemrestore-main_31bf3856ad364e35_10.0.10586.71_none_cb0e7b3963dcd236.manifest"[gle=0x80004005]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17:43:01, Info                  CBS    Added C:\WINDOWS\Logs\CBS\CBS.log to WER report.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17:43:01, Info                  CBS    Added C:\WINDOWS\Logs\CBS\CbsPersist_20170208172301.log to WER report.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17:43:01, Info                  CBS    Added C:\WINDOWS\Logs\CBS\CbsPersist_20170207231259.log to WER report.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17:43:01, Info                  CBS    Added C:\WINDOWS\Logs\CBS\CbsPersist_20170207202610.log to WER report.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17:43:01, Info                  CBS    Added C:\WINDOWS\Logs\CBS\CbsPersist_20170207163020.log to WER report.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17:43:01, Info                  CBS    Added C:\WINDOWS\Logs\CBS\CbsPersist_20170206175059.cab to WER report.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17:43:01, Info                  CBS    Could not get active session for current session file logging [HRESULT = 0x80004003 - E_POINTER]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17:43:01, Info                  CBS    Not able to add pending.xml to Windows Error Report. [HRESULT = 0x80070002 - ERROR_FILE_NOT_FOUND]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17:43:01, Info                  CBS    Not able to add pending.xml.bad to Windows Error Report. [HRESULT = 0x80070002 - ERROR_FILE_NOT_FOUND]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17:43:02, Info                  CSI    00002fad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17:43:02, Info                  CSI    00002fae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17:43:04, Info                  CSI    00002faf@2017/2/8:22:43:04.842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17:43:04, Info                  CSI    00002fb0@2017/2/8:22:43:04.855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17:43:04, Info                  CSI    00002fb1@2017/2/8:22:43:04.870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17:43:04, Info                  CSI    00002fb2@2017/2/8:22:43:04.901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17:43:04, Info                  CSI    00002fb3@2017/2/8:22:43:04.945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17:43:05, Info                  CSI    00002fb4@2017/2/8:22:43:05.047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17:43:05, Info                  CSI    00002fb5@2017/2/8:22:43:05.060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17:43:05, Info                  CSI    00002fb6@2017/2/8:22:43:05.072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17:43:05, Info                  CSI    00002fb7 [DIRSD OWNER WARNING] Directory [l:30 ml:31]"\??\C:\WINDOWS\IME\IMETC\DICTS" is not owned but specifies SDDL in component Microsoft-Windows-TabletPC-CoreInkRecognition-ForIME,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17:43:05, Info                  CSI    00002fb8 [DIRSD OWNER WARNING] Directory [l:30 ml:31]"\??\C:\WINDOWS\IME\IMEKR\DICTS" is not owned but specifies SDDL in component Microsoft-Windows-TabletPC-CoreInkRecognition-ForIME,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17:43:05, Info                  CSI    00002fb9 [DIRSD OWNER WARNING] Directory [l:24 ml:25]"\??\C:\WINDOWS\IME\IMETC" is not owned but specifies SDDL in component Microsoft-Windows-TabletPC-CoreInkRecognition-ForIME,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17:43:05, Info                  CSI    00002fba [DIRSD OWNER WARNING] Directory [l:24 ml:25]"\??\C:\WINDOWS\IME\IMEKR" is not owned but specifies SDDL in component Microsoft-Windows-TabletPC-CoreInkRecognition-ForIME,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17:43:05, Info                  CSI    00002fbb [DIRSD OWNER WARNING] Directory [l:24 ml:25]"\??\C:\WINDOWS\IME\IMEJP" is not owned but specifies SDDL in component Microsoft-Windows-TabletPC-CoreInkRecognition-ForIME,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17:43:05, Info                  CSI    00002fbc [DIRSD OWNER WARNING] Directory [l:30 ml:31]"\??\C:\WINDOWS\IME\IMEJP\DICTS" is not owned but specifies SDDL in component Microsoft-Windows-TabletPC-CoreInkRecognition-ForIME,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17:43:05, Info                  CSI    00002fbd CSIPERF - FilePI Queue 155ms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17:43:05, Info                  CSI    00002fbe Error - Overlap: Duplicate ownership for directory [l:24]"\??\C:\WINDOWS\IME\IMETC" in component Microsoft-Windows-TabletPC-CoreInkRecognition-ForIME,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17:43:05, Info                  CSI    00002fbf Error - Overlap: Duplicate ownership for directory [l:30]"\??\C:\WINDOWS\IME\IMETC\DICTS" in component Microsoft-Windows-TabletPC-CoreInkRecognition-ForIME,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17:43:05, Info                  CSI    00002fc0 Error - Overlap: Duplicate ownership for directory [l:24]"\??\C:\WINDOWS\IME\IMEKR" in component Microsoft-Windows-TabletPC-CoreInkRecognition-ForIME,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17:43:05, Info                  CSI    00002fc1 Error - Overlap: Duplicate ownership for directory [l:30]"\??\C:\WINDOWS\IME\IMEKR\DICTS" in component Microsoft-Windows-TabletPC-CoreInkRecognition-ForIME,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17:43:05, Info                  CSI    00002fc2@2017/2/8:22:43:05.277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17:43:05, Info                  CSI    00002fc3@2017/2/8:22:43:05.293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17:43:05, Info                  CSI    00002fc4@2017/2/8:22:43:05.308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17:43:05, Info                  CSI    00002fc5@2017/2/8:22:43:05.334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17:43:05, Info                  CSI    00002fc6@2017/2/8:22:43:05.348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17:43:05, Info                  CSI    00002fc7@2017/2/8:22:43:05.394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17:43:05, Info                  CSI    00002fc8@2017/2/8:22:43:05.406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17:43:05, Info                  CSI    00002fc9@2017/2/8:22:43:05.432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17:43:05, Info                  CSI    00002fca@2017/2/8:22:43:05.445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17:43:05, Info                  CSI    00002fcb@2017/2/8:22:43:05.503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17:43:05, Info                  CSI    00002fcc@2017/2/8:22:43:05.515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17:43:05, Info                  CSI    00002fcd@2017/2/8:22:43:05.531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17:43:05, Info                  CSI    00002fce@2017/2/8:22:43:05.548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17:43:05, Info                  CSI    00002fcf@2017/2/8:22:43:05.561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17:43:05, Info                  CSI    00002fd0@2017/2/8:22:43:05.577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17:43:05, Info                  CSI    00002fd1@2017/2/8:22:43:05.681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17:43:05, Info                  CSI    00002fd2@2017/2/8:22:43:05.713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17:43:05, Info                  CSI    00002fd3@2017/2/8:22:43:05.755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17:43:05, Info                  CSI    00002fd4@2017/2/8:22:43:05.773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17:43:05, Info                  CSI    00002fd5@2017/2/8:22:43:05.815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17:43:05, Info                  CSI    00002fd6@2017/2/8:22:43:05.828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17:43:05, Info                  CSI    00002fd7@2017/2/8:22:43:05.857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17:43:05, Info                  CSI    00002fd8@2017/2/8:22:43:05.873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17:43:05, Info                  CSI    00002fd9@2017/2/8:22:43:05.894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17:43:05, Info                  CSI    00002fda@2017/2/8:22:43:05.908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17:43:05, Info                  CSI    00002fdb@2017/2/8:22:43:05.942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17:43:05, Info                  CSI    00002fdc@2017/2/8:22:43:05.968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17:43:05, Info                  CSI    00002fdd@2017/2/8:22:43:05.996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17:43:06, Info                  CSI    00002fde@2017/2/8:22:43:06.028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17:43:06, Info                  CSI    00002fdf@2017/2/8:22:43:06.055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17:43:06, Info                  CSI    00002fe0@2017/2/8:22:43:06.075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17:43:06, Info                  CSI    00002fe1@2017/2/8:22:43:06.100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17:43:06, Info                  CSI    00002fe2 [DIRSD OWNER WARNING] Directory [l:58 ml:59]"\??\C:\WINDOWS\SystemResources\Windows.SystemToast.Calling" is not owned but specifies SDDL in component Microsoft-Windows-Telephony-TelephonyInteractiveUser,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17:43:06, Info                  CSI    00002fe3 [DIRSD OWNER WARNING] Directory [l:65 ml:66]"\??\C:\WINDOWS\SystemResources\Windows.SystemToast.Calling\Images" is not owned but specifies SDDL in component Microsoft-Windows-Telephony-TelephonyInteractiveUser,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17:43:06, Info                  CSI    00002fe4 Error - Overlap: Duplicate ownership for directory [l:30]"\??\C:\WINDOWS\SystemResources" in component Microsoft-Windows-Telephony-TelephonyInteractiveUser,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17:43:06, Info                  CSI    00002fe5@2017/2/8:22:43:06.203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17:43:06, Info                  CSI    00002fe6@2017/2/8:22:43:06.230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17:43:06, Info                  CSI    00002fe7@2017/2/8:22:43:06.309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17:43:06, Info                  CSI    00002fe8@2017/2/8:22:43:06.351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17:43:06, Info                  CSI    00002fe9@2017/2/8:22:43:06.366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17:43:06, Info                  CSI    00002fea@2017/2/8:22:43:06.393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17:43:06, Info                  CSI    00002feb@2017/2/8:22:43:06.413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17:43:06, Info                  CSI    00002fec@2017/2/8:22:43:06.426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17:43:06, Info                  CSI    00002fed@2017/2/8:22:43:06.439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17:43:06, Info                  CSI    00002fee@2017/2/8:22:43:06.454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17:43:06, Info                  CSI    00002fef@2017/2/8:22:43:06.467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17:43:06, Info                  CSI    00002ff0@2017/2/8:22:43:06.481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17:43:06, Info                  CSI    00002ff1@2017/2/8:22:43:06.493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17:43:06, Info                  CSI    00002ff2@2017/2/8:22:43:06.551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17:43:06, Info                  CSI    00002ff3@2017/2/8:22:43:06.568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17:43:06, Info                  CSI    00002ff4@2017/2/8:22:43:06.580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17:43:06, Info                  CSI    00002ff5@2017/2/8:22:43:06.594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17:43:06, Info                  CSI    00002ff6@2017/2/8:22:43:06.607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17:43:06, Info                  CSI    00002ff7@2017/2/8:22:43:06.633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17:43:06, Info                  CSI    00002ff8@2017/2/8:22:43:06.660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17:43:06, Info                  CSI    00002ff9@2017/2/8:22:43:06.703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17:43:06, Info                  CSI    00002ffa@2017/2/8:22:43:06.716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17:43:06, Info                  CSI    00002ffb@2017/2/8:22:43:06.741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17:43:06, Info                  CSI    00002ffc@2017/2/8:22:43:06.767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17:43:06, Info                  CSI    00002ffd@2017/2/8:22:43:06.784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17:43:06, Info                  CSI    00002ffe@2017/2/8:22:43:06.797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17:43:06, Info                  CSI    00002fff@2017/2/8:22:43:06.811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17:43:06, Info                  CSI    00003000@2017/2/8:22:43:06.966 CSIPERF - FileMapsCreated 126ms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17:43:06, Info                  CSI    00003001 CSIPERF - FilePI Commit 126ms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17:43:06, Info                  CSI    00003002@2017/2/8:22:43:06.972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17:43:06, Info                  CSI    00003003@2017/2/8:22:43:06.987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17:43:07, Info                  CSI    00003004@2017/2/8:22:43:07.017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17:43:07, Info                  CSI    00003005 [DIRSD OWNER WARNING] Directory [l:35 ml:36]"\??\C:\WINDOWS\Inf\TermService\0409" is not owned but specifies SDDL in component Microsoft-Windows-TerminalServices-PerfCounters.Resources,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17:43:07, Info                  CSI    00003006@2017/2/8:22:43:07.125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17:43:07, Info                  CSI    00003007@2017/2/8:22:43:07.140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17:43:07, Info                  CSI    00003008@2017/2/8:22:43:07.157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17:43:07, Info                  CSI    00003009@2017/2/8:22:43:07.185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17:43:07, Info                  CSI    0000300a@2017/2/8:22:43:07.216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17:43:07, Info                  CSI    0000300b@2017/2/8:22:43:07.252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17:43:07, Info                  CSI    0000300c@2017/2/8:22:43:07.284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17:43:07, Info                  CSI    0000300d@2017/2/8:22:43:07.357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17:43:07, Info                  CSI    0000300e@2017/2/8:22:43:07.391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17:43:07, Info                  CSI    0000300f@2017/2/8:22:43:07.491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17:43:07, Info                  CSI    00003010@2017/2/8:22:43:07.525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17:43:07, Info                  CSI    00003011@2017/2/8:22:43:07.557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17:43:07, Info                  CSI    00003012@2017/2/8:22:43:07.597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17:43:07, Info                  CSI    00003013@2017/2/8:22:43:07.738 CSIPERF - FileMapsCreated 124ms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17:43:07, Info                  CSI    00003014 CSIPERF - FilePI Commit 126ms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17:43:07, Info                  CSI    00003015@2017/2/8:22:43:07.759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17:43:07, Info                  CSI    00003016@2017/2/8:22:43:07.797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17:43:07, Info                  CSI    00003017@2017/2/8:22:43:07.875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17:43:07, Info                  CSI    00003018@2017/2/8:22:43:07.908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17:43:07, Info                  CSI    00003019@2017/2/8:22:43:07.952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17:43:07, Info                  CSI    0000301a@2017/2/8:22:43:07.988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17:43:08, Info                  CSI    0000301b@2017/2/8:22:43:08.031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17:43:08, Info                  CSI    0000301c [DIRSD OWNER WARNING] Directory [l:20 ml:21]"\??\C:\WINDOWS\Tasks" is not owned but specifies SDDL in component Microsoft-Windows-TaskScheduler-Compatibility,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17:43:08, Info                  CSI    0000301d Error - Overlap: Duplicate ownership for directory [l:20]"\??\C:\WINDOWS\Tasks" in component Microsoft-Windows-TaskScheduler-Compatibility, version 10.0.10586.494,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17:43:08, Info                  CSI    0000301e@2017/2/8:22:43:08.158 CSIPERF - FileMapsCreated 107ms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17:43:08, Info                  CSI    0000301f CSIPERF - FilePI Commit 114ms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17:43:08, Info                  CSI    00003020@2017/2/8:22:43:08.188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17:43:08, Info                  CSI    00003021@2017/2/8:22:43:08.255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17:43:08, Info                  CSI    00003022@2017/2/8:22:43:08.303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17:43:08, Info                  CSI    00003023@2017/2/8:22:43:08.347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17:43:08, Info                  CSI    00003024@2017/2/8:22:43:08.393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17:43:08, Info                  CSI    00003025@2017/2/8:22:43:08.438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17:43:08, Info                  CSI    00003026@2017/2/8:22:43:08.492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17:43:08, Info                  CSI    00003027@2017/2/8:22:43:08.529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17:43:08, Info                  CSI    00003028@2017/2/8:22:43:08.580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17:43:08, Info                  CSI    00003029@2017/2/8:22:43:08.729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17:43:09, Info                  CSI    0000302a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17:43:09, Info                  CSI    0000302b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17:43:09, Info                  CSI    0000302c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17:43:13, Info                  CSI    0000302d@2017/2/8:22:43:13.822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17:43:13, Info                  CSI    0000302e@2017/2/8:22:43:13.835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17:43:13, Info                  CSI    0000302f@2017/2/8:22:43:13.854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17:43:13, Info                  CSI    00003030@2017/2/8:22:43:13.867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17:43:13, Info                  CSI    00003031@2017/2/8:22:43:13.930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17:43:13, Info                  CSI    00003032@2017/2/8:22:43:13.943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17:43:13, Info                  CSI    00003033@2017/2/8:22:43:13.959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17:43:13, Info                  CSI    00003034@2017/2/8:22:43:13.975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17:43:14, Info                  CSI    00003035@2017/2/8:22:43:14.038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17:43:14, Info                  CSI    00003036@2017/2/8:22:43:14.050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17:43:14, Info                  CSI    00003037@2017/2/8:22:43:14.097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17:43:14, Info                  CSI    00003038@2017/2/8:22:43:14.112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17:43:14, Info                  CSI    00003039@2017/2/8:22:43:14.126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17:43:14, Info                  CSI    0000303a@2017/2/8:22:43:14.141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17:43:14, Info                  CSI    0000303b@2017/2/8:22:43:14.154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17:43:14, Info                  CSI    0000303c@2017/2/8:22:43:14.166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17:43:14, Info                  CSI    0000303d@2017/2/8:22:43:14.354 CSIPERF - FileMapsCreated 158ms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17:43:14, Info                  CSI    0000303e CSIPERF - FilePI Commit 164ms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17:43:14, Info                  CSI    0000303f@2017/2/8:22:43:14.366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17:43:14, Info                  CSI    00003040@2017/2/8:22:43:14.379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17:43:14, Info                  CSI    00003041@2017/2/8:22:43:14.393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17:43:14, Info                  CSI    00003042@2017/2/8:22:43:14.470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17:43:14, Info                  CSI    00003043@2017/2/8:22:43:14.489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17:43:14, Info                  CSI    00003044@2017/2/8:22:43:14.522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17:43:14, Info                  CSI    00003045@2017/2/8:22:43:14.536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17:43:14, Info                  CSI    00003046@2017/2/8:22:43:14.552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17:43:14, Info                  CSI    00003047@2017/2/8:22:43:14.570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17:43:14, Info                  CSI    00003048@2017/2/8:22:43:14.584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17:43:14, Info                  CSI    00003049@2017/2/8:22:43:14.597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17:43:14, Info                  CSI    0000304a@2017/2/8:22:43:14.625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17:43:14, Info                  CSI    0000304b@2017/2/8:22:43:14.652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17:43:14, Info                  CSI    0000304c@2017/2/8:22:43:14.665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17:43:14, Info                  CSI    0000304d@2017/2/8:22:43:14.680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17:43:14, Info                  CSI    0000304e@2017/2/8:22:43:14.693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17:43:14, Info                  CSI    0000304f@2017/2/8:22:43:14.776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17:43:14, Info                  CSI    00003050@2017/2/8:22:43:14.815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17:43:14, Info                  CSI    00003051@2017/2/8:22:43:14.832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17:43:14, Info                  CSI    00003052@2017/2/8:22:43:14.858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17:43:14, Info                  CSI    00003053@2017/2/8:22:43:14.885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17:43:14, Info                  CSI    00003054@2017/2/8:22:43:14.899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17:43:14, Info                  CSI    00003055@2017/2/8:22:43:14.917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17:43:14, Info                  CSI    00003056@2017/2/8:22:43:14.970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17:43:14, Info                  CSI    00003057@2017/2/8:22:43:14.984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17:43:14, Info                  CSI    00003058@2017/2/8:22:43:14.998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00003059@2017/2/8:22:43:15.011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0000305a@2017/2/8:22:43:15.025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0000305b@2017/2/8:22:43:15.037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0000305c@2017/2/8:22:43:15.050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0000305d@2017/2/8:22:43:15.063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0000305e@2017/2/8:22:43:15.077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0000305f@2017/2/8:22:43:15.092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00003060@2017/2/8:22:43:15.140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00003061@2017/2/8:22:43:15.208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00003062@2017/2/8:22:43:15.223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00003063@2017/2/8:22:43:15.272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00003064@2017/2/8:22:43:15.299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00003065@2017/2/8:22:43:15.312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00003066@2017/2/8:22:43:15.326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00003067@2017/2/8:22:43:15.442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00003068@2017/2/8:22:43:15.470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00003069@2017/2/8:22:43:15.483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0000306a@2017/2/8:22:43:15.521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0000306b@2017/2/8:22:43:15.534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0000306c@2017/2/8:22:43:15.548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0000306d@2017/2/8:22:43:15.561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0000306e@2017/2/8:22:43:15.576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0000306f@2017/2/8:22:43:15.588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00003070@2017/2/8:22:43:15.615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00003071@2017/2/8:22:43:15.642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00003072@2017/2/8:22:43:15.669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00003073@2017/2/8:22:43:15.686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00003074@2017/2/8:22:43:15.703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00003075@2017/2/8:22:43:15.717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00003076@2017/2/8:22:43:15.732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00003077@2017/2/8:22:43:15.744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00003078@2017/2/8:22:43:15.772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00003079@2017/2/8:22:43:15.784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0000307a@2017/2/8:22:43:15.797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0000307b@2017/2/8:22:43:15.810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0000307c@2017/2/8:22:43:15.823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0000307d [DIRSD OWNER WARNING] Directory [l:29 ml:30]"\??\C:\WINDOWS\Logs\Telephony" is not owned but specifies SDDL in component Microsoft-Windows-Telephony-PhoneServiceExt,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0000307e@2017/2/8:22:43:15.860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0000307f@2017/2/8:22:43:15.873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00003080@2017/2/8:22:43:15.886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00003081@2017/2/8:22:43:15.899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00003082@2017/2/8:22:43:15.913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00003083@2017/2/8:22:43:15.926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00003084@2017/2/8:22:43:15.939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00003085@2017/2/8:22:43:15.956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00003086@2017/2/8:22:43:15.973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17:43:15, Info                  CSI    00003087@2017/2/8:22:43:15.987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17:43:16, Info                  CSI    00003088@2017/2/8:22:43:16.00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17:43:16, Info                  CSI    00003089@2017/2/8:22:43:16.014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17:43:16, Info                  CSI    0000308a [DIRSD OWNER WARNING] Directory [l:51 ml:52]"\??\C:\WINDOWS\System32\Speech_OneCore\Common\en-US" is not owned but specifies SDDL in component Microsoft-Windows-TextToSpeech-en-us-OneCore,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17:43:16, Info                  CSI    0000308b [DIRSD OWNER WARNING] Directory [l:47 ml:48]"\??\C:\WINDOWS\Speech_OneCore\Engines\TTS\en-US" is not owned but specifies SDDL in component Microsoft-Windows-TextToSpeech-en-us-OneCore,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17:43:16, Info                  CSI    0000308c CSIPERF - FilePI Queue 291ms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17:43:16, Info                  CSI    0000308d Error - Overlap: Duplicate ownership for directory [l:47]"\??\C:\WINDOWS\Speech_OneCore\Engines\TTS\en-US" in component Microsoft-Windows-TextToSpeech-en-us-OneCore,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17:43:16, Info                  CSI    0000308e@2017/2/8:22:43:16.548 CSIPERF - FileMapsCreated 229ms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17:43:16, Info                  CSI    0000308f CSIPERF - FilePI Commit 231ms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17:43:16, Info                  CSI    00003090@2017/2/8:22:43:16.564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17:43:16, Info                  CSI    00003091@2017/2/8:22:43:16.599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17:43:16, Info                  CSI    00003092@2017/2/8:22:43:16.698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17:43:16, Info                  CSI    00003093@2017/2/8:22:43:16.719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17:43:16, Info                  CSI    00003094@2017/2/8:22:43:16.738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17:43:16, Info                  CSI    00003095@2017/2/8:22:43:16.751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17:43:16, Info                  CSI    00003096@2017/2/8:22:43:16.764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17:43:16, Info                  CSI    00003097@2017/2/8:22:43:16.790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17:43:16, Info                  CSI    00003098@2017/2/8:22:43:16.803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17:43:16, Info                  CSI    00003099@2017/2/8:22:43:16.816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17:43:16, Info                  CSI    0000309a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17:43:17, Info                  CSI    0000309b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17:43:17, Info                  CSI    0000309c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17:43:20, Info                  CSI    0000309d@2017/2/8:22:43:20.028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17:43:20, Info                  CSI    0000309e@2017/2/8:22:43:20.040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17:43:20, Info                  CSI    0000309f@2017/2/8:22:43:20.055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17:43:20, Info                  CSI    000030a0@2017/2/8:22:43:20.072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17:43:20, Info                  CSI    000030a1@2017/2/8:22:43:20.154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17:43:20, Info                  CSI    000030a2@2017/2/8:22:43:20.183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17:43:20, Info                  CSI    000030a3@2017/2/8:22:43:20.199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17:43:20, Info                  CSI    000030a4@2017/2/8:22:43:20.213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17:43:20, Info                  CSI    000030a5@2017/2/8:22:43:20.227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17:43:20, Info                  CSI    000030a6@2017/2/8:22:43:20.252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17:43:20, Info                  CSI    000030a7@2017/2/8:22:43:20.267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17:43:20, Info                  CSI    000030a8@2017/2/8:22:43:20.280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17:43:20, Info                  CSI    000030a9@2017/2/8:22:43:20.295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17:43:20, Info                  CSI    000030aa@2017/2/8:22:43:20.312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17:43:20, Info                  CSI    000030ab@2017/2/8:22:43:20.334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17:43:20, Info                  CSI    000030ac@2017/2/8:22:43:20.348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17:43:20, Info                  CSI    000030ad@2017/2/8:22:43:20.361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17:43:20, Info                  CSI    000030ae@2017/2/8:22:43:20.379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17:43:20, Info                  CSI    000030af@2017/2/8:22:43:20.397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17:43:20, Info                  CSI    000030b0@2017/2/8:22:43:20.419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17:43:20, Info                  CSI    000030b1@2017/2/8:22:43:20.433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17:43:20, Info                  CSI    000030b2 CSIPERF - FilePI Queue 110ms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17:43:20, Info                  CSI    000030b3@2017/2/8:22:43:20.645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17:43:20, Info                  CSI    000030b4@2017/2/8:22:43:20.779 CSIPERF - FileMapsCreated 117ms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17:43:20, Info                  CSI    000030b5 CSIPERF - FilePI Commit 120ms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17:43:20, Info                  CSI    000030b6@2017/2/8:22:43:20.788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17:43:20, Info                  CSI    000030b7@2017/2/8:22:43:20.801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17:43:20, Info                  CSI    000030b8@2017/2/8:22:43:20.837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17:43:20, Info                  CSI    000030b9@2017/2/8:22:43:20.850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17:43:20, Info                  CSI    000030ba@2017/2/8:22:43:20.952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000030bb CSIPERF - FilePI Queue 127ms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000030bc@2017/2/8:22:43:21.288 CSIPERF - FileMapsCreated 191ms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000030bd CSIPERF - FilePI Commit 192ms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000030be@2017/2/8:22:43:21.296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000030bf@2017/2/8:22:43:21.318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000030c0@2017/2/8:22:43:21.336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000030c1@2017/2/8:22:43:21.349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000030c2@2017/2/8:22:43:21.364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000030c3@2017/2/8:22:43:21.378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000030c4@2017/2/8:22:43:21.391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000030c5@2017/2/8:22:43:21.404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000030c6@2017/2/8:22:43:21.418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000030c7@2017/2/8:22:43:21.431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000030c8@2017/2/8:22:43:21.445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000030c9@2017/2/8:22:43:21.459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000030ca@2017/2/8:22:43:21.565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000030cb [DIRSD OWNER WARNING] Directory [l:31 ml:32]"\??\C:\WINDOWS\Inf\TAPISRV\0409" is not owned but specifies SDDL in component Microsoft-Windows-TAPICore.Resources,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000030cc@2017/2/8:22:43:21.597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000030cd@2017/2/8:22:43:21.609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000030ce@2017/2/8:22:43:21.622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000030cf@2017/2/8:22:43:21.636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000030d0@2017/2/8:22:43:21.649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000030d1@2017/2/8:22:43:21.671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000030d2@2017/2/8:22:43:21.684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000030d3@2017/2/8:22:43:21.699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000030d4@2017/2/8:22:43:21.712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000030d5@2017/2/8:22:43:21.755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000030d6@2017/2/8:22:43:21.768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000030d7@2017/2/8:22:43:21.782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000030d8@2017/2/8:22:43:21.795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000030d9@2017/2/8:22:43:21.809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000030da@2017/2/8:22:43:21.823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000030db@2017/2/8:22:43:21.839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000030dc@2017/2/8:22:43:21.852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000030dd@2017/2/8:22:43:21.865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000030de@2017/2/8:22:43:21.877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000030df@2017/2/8:22:43:21.892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000030e0@2017/2/8:22:43:21.905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000030e1@2017/2/8:22:43:21.919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000030e2@2017/2/8:22:43:21.932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000030e3@2017/2/8:22:43:21.946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000030e4@2017/2/8:22:43:21.959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000030e5@2017/2/8:22:43:21.974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17:43:21, Info                  CSI    000030e6@2017/2/8:22:43:21.987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17:43:22, Info                  CSI    000030e7@2017/2/8:22:43:22.07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17:43:22, Info                  CSI    000030e8@2017/2/8:22:43:22.022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17:43:22, Info                  CSI    000030e9@2017/2/8:22:43:22.036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17:43:22, Info                  CSI    000030ea@2017/2/8:22:43:22.048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17:43:22, Info                  CSI    000030eb [DIRSD OWNER WARNING] Directory [l:19 ml:20]"\??\C:\WINDOWS\TAPI" is not owned but specifies SDDL in component Microsoft-Windows-TapiService,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17:43:22, Info                  CSI    000030ec Error - Overlap: Duplicate ownership for directory [l:19]"\??\C:\WINDOWS\TAPI" in component Microsoft-Windows-TapiService,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17:43:22, Info                  CSI    000030ed@2017/2/8:22:43:22.074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17:43:22, Info                  CSI    000030ee@2017/2/8:22:43:22.088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17:43:22, Info                  CSI    000030ef@2017/2/8:22:43:22.101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17:43:22, Info                  CSI    000030f0@2017/2/8:22:43:22.115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17:43:22, Info                  CSI    000030f1@2017/2/8:22:43:22.129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17:43:22, Info                  CSI    000030f2@2017/2/8:22:43:22.142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17:43:22, Info                  CSI    000030f3@2017/2/8:22:43:22.155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17:43:22, Info                  CSI    000030f4@2017/2/8:22:43:22.168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17:43:22, Info                  CSI    000030f5@2017/2/8:22:43:22.183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17:43:22, Info                  CSI    000030f6@2017/2/8:22:43:22.198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17:43:22, Info                  CSI    000030f7@2017/2/8:22:43:22.213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17:43:22, Info                  CSI    000030f8@2017/2/8:22:43:22.228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17:43:22, Info                  CSI    000030f9@2017/2/8:22:43:22.244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17:43:22, Info                  CSI    000030fa@2017/2/8:22:43:22.257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17:43:22, Info                  CSI    000030fb@2017/2/8:22:43:22.299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17:43:22, Info                  CSI    000030fc@2017/2/8:22:43:22.311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17:43:22, Info                  CSI    000030fd@2017/2/8:22:43:22.326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17:43:22, Info                  CSI    000030fe@2017/2/8:22:43:22.340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17:43:22, Info                  CSI    000030ff@2017/2/8:22:43:22.352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17:43:22, Info                  CSI    00003100@2017/2/8:22:43:22.365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17:43:22, Info                  CSI    00003101@2017/2/8:22:43:22.379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17:43:22, Info                  CSI    00003102@2017/2/8:22:43:22.392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17:43:22, Info                  CSI    00003103@2017/2/8:22:43:22.407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17:43:22, Info                  CSI    00003104@2017/2/8:22:43:22.422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17:43:22, Info                  CSI    00003105@2017/2/8:22:43:22.434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17:43:22, Info                  CSI    00003106@2017/2/8:22:43:22.448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17:43:22, Info                  CSI    00003107@2017/2/8:22:43:22.462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17:43:22, Info                  CSI    00003108@2017/2/8:22:43:22.476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17:43:22, Info                  CSI    00003109@2017/2/8:22:43:22.497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17:43:22, Info                  CSI    0000310a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17:43:22, Info                  CSI    0000310b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17:43:22, Info                  CSI    0000310c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17:43:25, Info                  CSI    0000310d@2017/2/8:22:43:25.272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17:43:25, Info                  CSI    0000310e@2017/2/8:22:43:25.359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17:43:25, Info                  CSI    0000310f Error - Overlap: Duplicate ownership for directory [l:25]"\??\C:\WINDOWS\Web\Screen" in component Microsoft-Windows-themeui,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17:43:25, Info                  CSI    00003110@2017/2/8:22:43:25.465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17:43:25, Info                  CSI    00003111@2017/2/8:22:43:25.485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17:43:25, Info                  CSI    00003112@2017/2/8:22:43:25.506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17:43:25, Info                  CSI    00003113@2017/2/8:22:43:25.523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17:43:25, Info                  CSI    00003114@2017/2/8:22:43:25.633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17:43:25, Info                  CSI    00003115@2017/2/8:22:43:25.670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17:43:25, Info                  CSI    00003116@2017/2/8:22:43:25.685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17:43:25, Info                  CSI    00003117@2017/2/8:22:43:25.701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17:43:25, Info                  CSI    00003118@2017/2/8:22:43:25.713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17:43:25, Info                  CSI    00003119@2017/2/8:22:43:25.726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17:43:25, Info                  CSI    0000311a@2017/2/8:22:43:25.741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17:43:25, Info                  CSI    0000311b@2017/2/8:22:43:25.755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17:43:25, Info                  CSI    0000311c@2017/2/8:22:43:25.768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17:43:25, Info                  CSI    0000311d@2017/2/8:22:43:25.781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17:43:25, Info                  CSI    0000311e@2017/2/8:22:43:25.794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17:43:25, Info                  CSI    0000311f@2017/2/8:22:43:25.821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17:43:25, Info                  CSI    00003120@2017/2/8:22:43:25.835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17:43:25, Info                  CSI    00003121@2017/2/8:22:43:25.859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17:43:25, Info                  CSI    00003122@2017/2/8:22:43:25.880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17:43:25, Info                  CSI    00003123@2017/2/8:22:43:25.895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17:43:25, Info                  CSI    00003124 [DIRSD OWNER WARNING] Directory [l:63 ml:64]"\??\C:\WINDOWS\System32\WindowsPowerShell\v1.0\Modules\NetTCPIP" is not owned but specifies SDDL in component Microsoft-Windows-TCPIP-WMIv2Provider,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17:43:26, Info                  CSI    00003125@2017/2/8:22:43:26.209 CSIPERF - FileMapsCreated 237ms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17:43:26, Info                  CSI    00003126 CSIPERF - FilePI Commit 238ms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17:43:26, Info                  CSI    00003127@2017/2/8:22:43:26.224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17:43:26, Info                  CSI    00003128@2017/2/8:22:43:26.251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17:43:26, Info                  CSI    00003129 CSIPERF - FilePI Commit 113ms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17:43:26, Info                  CSI    0000312a@2017/2/8:22:43:26.404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17:43:26, Info                  CSI    0000312b@2017/2/8:22:43:26.461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17:43:26, Info                  CSI    0000312c@2017/2/8:22:43:26.475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17:43:26, Info                  CSI    0000312d@2017/2/8:22:43:26.501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17:43:26, Info                  CSI    0000312e@2017/2/8:22:43:26.513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17:43:26, Info                  CSI    0000312f@2017/2/8:22:43:26.528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17:43:26, Info                  CSI    00003130@2017/2/8:22:43:26.540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17:43:26, Info                  CSI    00003131@2017/2/8:22:43:26.554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17:43:26, Info                  CSI    00003132@2017/2/8:22:43:26.568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17:43:26, Info                  CSI    00003133@2017/2/8:22:43:26.586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17:43:26, Info                  CSI    00003134@2017/2/8:22:43:26.599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17:43:26, Info                  CSI    00003135@2017/2/8:22:43:26.613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17:43:26, Info                  CSI    00003136@2017/2/8:22:43:26.626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17:43:26, Info                  CSI    00003137@2017/2/8:22:43:26.642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17:43:26, Info                  CSI    00003138@2017/2/8:22:43:26.655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17:43:26, Info                  CSI    00003139@2017/2/8:22:43:26.670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17:43:26, Info                  CSI    0000313a@2017/2/8:22:43:26.686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17:43:26, Info                  CSI    0000313b@2017/2/8:22:43:26.707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17:43:26, Info                  CSI    0000313c@2017/2/8:22:43:26.767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17:43:26, Info                  CSI    0000313d@2017/2/8:22:43:26.781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17:43:26, Info                  CSI    0000313e@2017/2/8:22:43:26.796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17:43:26, Info                  CSI    0000313f@2017/2/8:22:43:26.813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17:43:26, Info                  CSI    00003140@2017/2/8:22:43:26.831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17:43:26, Info                  CSI    00003141@2017/2/8:22:43:26.845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17:43:26, Info                  CSI    00003142@2017/2/8:22:43:26.863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17:43:26, Info                  CSI    00003143@2017/2/8:22:43:26.876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00003144@2017/2/8:22:43:27.028 CSIPERF - FileMapsCreated 134ms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00003145 CSIPERF - FilePI Commit 140ms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00003146@2017/2/8:22:43:27.040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00003147@2017/2/8:22:43:27.054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00003148@2017/2/8:22:43:27.067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00003149@2017/2/8:22:43:27.079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0000314a@2017/2/8:22:43:27.093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0000314b@2017/2/8:22:43:27.107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0000314c@2017/2/8:22:43:27.120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0000314d@2017/2/8:22:43:27.137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0000314e@2017/2/8:22:43:27.152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0000314f@2017/2/8:22:43:27.165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00003150@2017/2/8:22:43:27.179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00003151@2017/2/8:22:43:27.192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00003152@2017/2/8:22:43:27.210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00003153@2017/2/8:22:43:27.223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00003154@2017/2/8:22:43:27.250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00003155@2017/2/8:22:43:27.264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00003156@2017/2/8:22:43:27.296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00003157@2017/2/8:22:43:27.309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00003158@2017/2/8:22:43:27.325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00003159@2017/2/8:22:43:27.341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0000315a@2017/2/8:22:43:27.374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0000315b@2017/2/8:22:43:27.388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0000315c@2017/2/8:22:43:27.401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0000315d@2017/2/8:22:43:27.422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0000315e@2017/2/8:22:43:27.436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0000315f@2017/2/8:22:43:27.449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00003160@2017/2/8:22:43:27.466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00003161@2017/2/8:22:43:27.480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00003162@2017/2/8:22:43:27.493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00003163@2017/2/8:22:43:27.511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00003164@2017/2/8:22:43:27.529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00003165@2017/2/8:22:43:27.543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00003166@2017/2/8:22:43:27.555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00003167@2017/2/8:22:43:27.682 CSIPERF - FileMapsCreated 115ms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00003168 CSIPERF - FilePI Commit 120ms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00003169@2017/2/8:22:43:27.703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0000316a@2017/2/8:22:43:27.736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0000316b@2017/2/8:22:43:27.757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0000316c@2017/2/8:22:43:27.774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0000316d@2017/2/8:22:43:27.787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0000316e@2017/2/8:22:43:27.800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0000316f@2017/2/8:22:43:27.813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00003170@2017/2/8:22:43:27.828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00003171@2017/2/8:22:43:27.841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00003172@2017/2/8:22:43:27.855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00003173@2017/2/8:22:43:27.871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00003174@2017/2/8:22:43:27.884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00003175@2017/2/8:22:43:27.896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00003176@2017/2/8:22:43:27.908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00003177@2017/2/8:22:43:27.922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00003178@2017/2/8:22:43:27.937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17:43:27, Info                  CSI    00003179@2017/2/8:22:43:27.951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17:43:28, Info                  CSI    0000317a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17:43:28, Info                  CSI    0000317b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17:43:28, Info                  CSI    0000317c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17:43:30, Info                  CSI    0000317d@2017/2/8:22:43:30.855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17:43:30, Info                  CSI    0000317e@2017/2/8:22:43:30.971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17:43:30, Info                  CSI    0000317f@2017/2/8:22:43:30.987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17:43:31, Info                  CSI    00003180@2017/2/8:22:43:31.00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17:43:31, Info                  CSI    00003181@2017/2/8:22:43:31.013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17:43:31, Info                  CSI    00003182@2017/2/8:22:43:31.025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17:43:31, Info                  CSI    00003183 [DIRSD OWNER WARNING] Directory [l:29 ml:30]"\??\C:\ProgramData\USOPrivate" is not owned but specifies SDDL in component Microsoft-Windows-Update-OrchestratorCore-Service,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17:43:31, Info                  CSI    00003184@2017/2/8:22:43:31.145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17:43:31, Info                  CSI    00003185 Error - Overlap: Duplicate ownership for directory [l:51]"\??\C:\WINDOWS\SystemResources\Windows.UI.Cred\pris" in component Microsoft-Windows-UI-Cred-Library.Resources,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17:43:31, Info                  CSI    00003186@2017/2/8:22:43:31.238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17:43:31, Info                  CSI    00003187@2017/2/8:22:43:31.268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17:43:31, Info                  CSI    00003188@2017/2/8:22:43:31.290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17:43:31, Info                  CSI    00003189@2017/2/8:22:43:31.306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17:43:31, Info                  CSI    0000318a@2017/2/8:22:43:31.321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17:43:31, Info                  CSI    0000318b@2017/2/8:22:43:31.334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17:43:31, Info                  CSI    0000318c@2017/2/8:22:43:31.347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17:43:31, Info                  CSI    0000318d@2017/2/8:22:43:31.360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17:43:31, Info                  CSI    0000318e@2017/2/8:22:43:31.376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17:43:31, Info                  CSI    0000318f@2017/2/8:22:43:31.389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17:43:31, Info                  CSI    00003190@2017/2/8:22:43:31.402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17:43:31, Info                  CSI    00003191@2017/2/8:22:43:31.783 CSIPERF - FileMapsCreated 358ms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17:43:31, Info                  CSI    00003192 CSIPERF - FilePI Commit 411ms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17:43:31, Info                  CSI    00003193@2017/2/8:22:43:31.850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17:43:31, Info                  CSI    00003194@2017/2/8:22:43:31.882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17:43:31, Info                  CSI    00003195@2017/2/8:22:43:31.898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17:43:31, Info                  CSI    00003196@2017/2/8:22:43:31.914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17:43:31, Info                  CSI    00003197@2017/2/8:22:43:31.930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17:43:31, Info                  CSI    00003198@2017/2/8:22:43:31.944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17:43:31, Info                  CSI    00003199@2017/2/8:22:43:31.958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17:43:31, Info                  CSI    0000319a@2017/2/8:22:43:31.972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0000319b@2017/2/8:22:43:32.033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0000319c@2017/2/8:22:43:32.060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0000319d@2017/2/8:22:43:32.074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0000319e@2017/2/8:22:43:32.088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0000319f@2017/2/8:22:43:32.101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000031a0@2017/2/8:22:43:32.126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000031a1@2017/2/8:22:43:32.156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000031a2@2017/2/8:22:43:32.168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000031a3@2017/2/8:22:43:32.185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000031a4@2017/2/8:22:43:32.198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000031a5@2017/2/8:22:43:32.212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000031a6@2017/2/8:22:43:32.226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000031a7@2017/2/8:22:43:32.240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000031a8@2017/2/8:22:43:32.252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000031a9@2017/2/8:22:43:32.265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000031aa@2017/2/8:22:43:32.279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000031ab [DIRSD OWNER WARNING] Directory [l:47 ml:48]"\??\C:\WINDOWS\diagnostics\system\UsbCore\en-US" is not owned but specifies SDDL in component Microsoft-Windows-UsbCoreDiagnostic.Resources,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000031ac@2017/2/8:22:43:32.476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000031ad@2017/2/8:22:43:32.515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000031ae@2017/2/8:22:43:32.535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000031af@2017/2/8:22:43:32.549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000031b0@2017/2/8:22:43:32.561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000031b1@2017/2/8:22:43:32.575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000031b2@2017/2/8:22:43:32.598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000031b3@2017/2/8:22:43:32.612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000031b4@2017/2/8:22:43:32.627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000031b5 Error - Overlap: Duplicate ownership for directory [l:52]"\??\C:\WINDOWS\SystemResources\Windows.UI.Logon\pris" in component Microsoft-Windows-UI-Logon-Library.Resources,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000031b6@2017/2/8:22:43:32.679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000031b7@2017/2/8:22:43:32.693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000031b8@2017/2/8:22:43:32.707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000031b9@2017/2/8:22:43:32.719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000031ba@2017/2/8:22:43:32.732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000031bb@2017/2/8:22:43:32.750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000031bc@2017/2/8:22:43:32.763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000031bd@2017/2/8:22:43:32.777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000031be@2017/2/8:22:43:32.790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000031bf@2017/2/8:22:43:32.805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000031c0@2017/2/8:22:43:32.818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000031c1@2017/2/8:22:43:32.831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000031c2@2017/2/8:22:43:32.844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000031c3@2017/2/8:22:43:32.857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000031c4@2017/2/8:22:43:32.874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000031c5@2017/2/8:22:43:32.887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000031c6@2017/2/8:22:43:32.901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000031c7@2017/2/8:22:43:32.914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17:43:32, Info                  CSI    000031c8@2017/2/8:22:43:32.927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17:43:33, Info                  CSI    000031c9@2017/2/8:22:43:33.07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17:43:33, Info                  CSI    000031ca@2017/2/8:22:43:33.021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17:43:33, Info                  CSI    000031cb@2017/2/8:22:43:33.040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17:43:33, Info                  CSI    000031cc@2017/2/8:22:43:33.053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17:43:33, Info                  CSI    000031cd@2017/2/8:22:43:33.066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17:43:33, Info                  CSI    000031ce@2017/2/8:22:43:33.079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17:43:33, Info                  CSI    000031cf@2017/2/8:22:43:33.094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17:43:33, Info                  CSI    000031d0@2017/2/8:22:43:33.106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17:43:33, Info                  CSI    000031d1@2017/2/8:22:43:33.120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17:43:33, Info                  CSI    000031d2@2017/2/8:22:43:33.134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17:43:33, Info                  CSI    000031d3@2017/2/8:22:43:33.155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17:43:33, Info                  CSI    000031d4@2017/2/8:22:43:33.209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17:43:33, Info                  CSI    000031d5@2017/2/8:22:43:33.222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17:43:33, Info                  CSI    000031d6@2017/2/8:22:43:33.235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17:43:33, Info                  CSI    000031d7@2017/2/8:22:43:33.249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17:43:33, Info                  CSI    000031d8@2017/2/8:22:43:33.262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17:43:33, Info                  CSI    000031d9@2017/2/8:22:43:33.277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17:43:33, Info                  CSI    000031da@2017/2/8:22:43:33.292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17:43:33, Info                  CSI    000031db@2017/2/8:22:43:33.308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17:43:33, Info                  CSI    000031dc@2017/2/8:22:43:33.321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17:43:33, Info                  CSI    000031dd@2017/2/8:22:43:33.334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17:43:33, Info                  CSI    000031de@2017/2/8:22:43:33.348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17:43:33, Info                  CSI    000031df@2017/2/8:22:43:33.363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17:43:33, Info                  CSI    000031e0@2017/2/8:22:43:33.376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17:43:33, Info                  CSI    000031e1@2017/2/8:22:43:33.404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17:43:33, Info                  CSI    000031e2@2017/2/8:22:43:33.419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17:43:33, Info                  CSI    000031e3@2017/2/8:22:43:33.435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17:43:33, Info                  CSI    000031e4 Error - Overlap: Duplicate ownership for directory [l:58]"\??\C:\WINDOWS\SystemResources\Windows.UI.BioFeedback\pris" in component Microsoft-Windows-UI-BioFeedback-Library.Resources,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17:43:33, Info                  CSI    000031e5 Error - Overlap: Duplicate ownership for directory [l:59]"\??\C:\WINDOWS\SystemResources\Windows.UI.BioFeedback\Fonts" in component Microsoft-Windows-UI-BioFeedback-Library.Resources,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17:43:33, Info                  CSI    000031e6@2017/2/8:22:43:33.492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17:43:33, Info                  CSI    000031e7@2017/2/8:22:43:33.505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17:43:33, Info                  CSI    000031e8@2017/2/8:22:43:33.519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17:43:33, Info                  CSI    000031e9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17:43:33, Info                  CSI    000031ea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17:43:33, Info                  CSI    000031eb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000031ec@2017/2/8:22:43:39.03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000031ed@2017/2/8:22:43:39.019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000031ee@2017/2/8:22:43:39.031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000031ef@2017/2/8:22:43:39.055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000031f0@2017/2/8:22:43:39.080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000031f1@2017/2/8:22:43:39.100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000031f2@2017/2/8:22:43:39.127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000031f3@2017/2/8:22:43:39.318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000031f4@2017/2/8:22:43:39.342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000031f5@2017/2/8:22:43:39.374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000031f6@2017/2/8:22:43:39.392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000031f7@2017/2/8:22:43:39.406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000031f8@2017/2/8:22:43:39.421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000031f9@2017/2/8:22:43:39.434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000031fa@2017/2/8:22:43:39.448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000031fb@2017/2/8:22:43:39.463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000031fc@2017/2/8:22:43:39.477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000031fd@2017/2/8:22:43:39.490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000031fe [DIRSD OWNER WARNING] Directory [l:24 ml:25]"\??\C:\ProgramData\Comms" is not owned but specifies SDDL in component Microsoft-Windows-UserDataAccess-Poom,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000031ff Error - Overlap: Duplicate ownership for directory [l:24]"\??\C:\ProgramData\Comms" in component Microsoft-Windows-UserDataAccess-Poom,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00003200@2017/2/8:22:43:39.539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00003201@2017/2/8:22:43:39.554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00003202@2017/2/8:22:43:39.577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00003203@2017/2/8:22:43:39.590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00003204@2017/2/8:22:43:39.605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00003205@2017/2/8:22:43:39.621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00003206@2017/2/8:22:43:39.638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00003207@2017/2/8:22:43:39.662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00003208@2017/2/8:22:43:39.676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00003209@2017/2/8:22:43:39.689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0000320a@2017/2/8:22:43:39.703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0000320b@2017/2/8:22:43:39.726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0000320c@2017/2/8:22:43:39.748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0000320d@2017/2/8:22:43:39.762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0000320e@2017/2/8:22:43:39.774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0000320f@2017/2/8:22:43:39.792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00003210@2017/2/8:22:43:39.806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00003211 Error - Overlap: Duplicate ownership for directory [l:30]"\??\C:\WINDOWS\Inf\usbhub\0409" in component Microsoft-Windows-usbperf.Resources,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00003212@2017/2/8:22:43:39.832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00003213@2017/2/8:22:43:39.848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00003214@2017/2/8:22:43:39.863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00003215@2017/2/8:22:43:39.883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00003216 [DIRSD OWNER WARNING] Directory [l:44 ml:45]"\??\C:\WINDOWS\Resources\Themes\aero\VSCache" is not owned but specifies SDDL in component Microsoft-Windows-UXInit,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00003217@2017/2/8:22:43:39.942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00003218@2017/2/8:22:43:39.955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00003219@2017/2/8:22:43:39.971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17:43:39, Info                  CSI    0000321a@2017/2/8:22:43:39.989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0000321b@2017/2/8:22:43:40.02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0000321c@2017/2/8:22:43:40.016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0000321d@2017/2/8:22:43:40.030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0000321e@2017/2/8:22:43:40.043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0000321f@2017/2/8:22:43:40.091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00003220@2017/2/8:22:43:40.104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00003221@2017/2/8:22:43:40.123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00003222@2017/2/8:22:43:40.138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00003223@2017/2/8:22:43:40.151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00003224@2017/2/8:22:43:40.181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00003225@2017/2/8:22:43:40.196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00003226@2017/2/8:22:43:40.209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00003227@2017/2/8:22:43:40.224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00003228@2017/2/8:22:43:40.237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00003229@2017/2/8:22:43:40.251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0000322a@2017/2/8:22:43:40.264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0000322b@2017/2/8:22:43:40.277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0000322c [DIRSD OWNER WARNING] Directory [l:48 ml:49]"\??\C:\WINDOWS\SystemResources\Windows.UI.Search" is not owned but specifies SDDL in component Microsoft-Windows-UI-Search,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0000322d [DIRSD OWNER WARNING] Directory [l:55 ml:56]"\??\C:\WINDOWS\SystemResources\Windows.UI.Search\Images" is not owned but specifies SDDL in component Microsoft-Windows-UI-Search,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0000322e CSIPERF - FilePI Queue 121ms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0000322f Error - Overlap: Duplicate ownership for directory [l:48]"\??\C:\WINDOWS\SystemResources\Windows.UI.Search" in component Microsoft-Windows-UI-Search,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00003230 Error - Overlap: Duplicate ownership for directory [l:62]"\??\C:\WINDOWS\SystemResources\Windows.UI.Search\XAMLTemplates" in component Microsoft-Windows-UI-Search,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00003231 Error - Overlap: Duplicate ownership for directory [l:55]"\??\C:\WINDOWS\SystemResources\Windows.UI.Search\Images" in component Microsoft-Windows-UI-Search,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00003232@2017/2/8:22:43:40.505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00003233@2017/2/8:22:43:40.519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00003234@2017/2/8:22:43:40.533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00003235@2017/2/8:22:43:40.546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00003236@2017/2/8:22:43:40.559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00003237@2017/2/8:22:43:40.573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00003238@2017/2/8:22:43:40.587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00003239 [DIRSD OWNER WARNING] Directory [l:24 ml:25]"\??\C:\WINDOWS\ModemLogs" is not owned but specifies SDDL in component Microsoft-Windows-Unimodem-Core-ATMini,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0000323a Error - Overlap: Duplicate ownership for directory [l:24]"\??\C:\WINDOWS\ModemLogs" in component Microsoft-Windows-Unimodem-Core-ATMini,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0000323b@2017/2/8:22:43:40.621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0000323c@2017/2/8:22:43:40.668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0000323d@2017/2/8:22:43:40.712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0000323e [DIRSD OWNER WARNING] Directory [l:50 ml:51]"\??\C:\ProgramData\Microsoft\User Account Pictures" is not owned but specifies SDDL in component Microsoft-Windows-usercpl,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0000323f Error - Overlap: Duplicate ownership for directory [l:50]"\??\C:\ProgramData\Microsoft\User Account Pictures" in component Microsoft-Windows-usercpl,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00003240@2017/2/8:22:43:40.770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00003241@2017/2/8:22:43:40.920 CSIPERF - FileMapsCreated 137ms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00003242 CSIPERF - FilePI Commit 151ms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00003243@2017/2/8:22:43:40.940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00003244@2017/2/8:22:43:40.954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00003245@2017/2/8:22:43:40.968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00003246@2017/2/8:22:43:40.982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17:43:40, Info                  CSI    00003247@2017/2/8:22:43:40.995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17:43:41, Info                  CSI    00003248@2017/2/8:22:43:41.09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17:43:41, Info                  CSI    00003249@2017/2/8:22:43:41.034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17:43:41, Info                  CSI    0000324a@2017/2/8:22:43:41.051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17:43:41, Info                  CSI    0000324b@2017/2/8:22:43:41.066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17:43:41, Info                  CSI    0000324c@2017/2/8:22:43:41.079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17:43:41, Info                  CSI    0000324d@2017/2/8:22:43:41.095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17:43:41, Info                  CSI    0000324e@2017/2/8:22:43:41.124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17:43:41, Info                  CSI    0000324f@2017/2/8:22:43:41.141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17:43:41, Info                  CSI    00003250@2017/2/8:22:43:41.168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17:43:41, Info                  CSI    00003251 [DIRSD OWNER WARNING] Directory [l:41 ml:42]"\??\C:\WINDOWS\diagnostics\system\UsbCore" is not owned but specifies SDDL in component Microsoft-Windows-UsbCoreDiagnostic,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17:43:41, Info                  CSI    00003252@2017/2/8:22:43:41.204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17:43:41, Info                  CSI    00003253@2017/2/8:22:43:41.218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17:43:41, Info                  CSI    00003254@2017/2/8:22:43:41.231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17:43:41, Info                  CSI    00003255 [DIRSD OWNER WARNING] Directory [l:45 ml:46]"\??\C:\WINDOWS\diagnostics\system\Video\en-US" is not owned but specifies SDDL in component Microsoft-Windows-VideoDiagnostic.Resources,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17:43:41, Info                  CSI    00003256@2017/2/8:22:43:41.287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17:43:41, Info                  CSI    00003257@2017/2/8:22:43:41.331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17:43:41, Info                  CSI    00003258@2017/2/8:22:43:41.350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17:43:41, Info                  CSI    00003259@2017/2/8:22:43:41.385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17:43:41, Info                  CSI    0000325a@2017/2/8:22:43:41.398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17:43:41, Info                  CSI    0000325b@2017/2/8:22:43:41.412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17:43:41, Info                  CSI    0000325c@2017/2/8:22:43:41.428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17:43:41, Info                  CSI    0000325d@2017/2/8:22:43:41.441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17:43:41, Info                  CSI    0000325e@2017/2/8:22:43:41.454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17:43:41, Info                  CSI    0000325f@2017/2/8:22:43:41.469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17:43:41, Info                  CSI    00003260@2017/2/8:22:43:41.494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17:43:41, Info                  CSI    00003261@2017/2/8:22:43:41.508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17:43:41, Info                  CSI    00003262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17:43:41, Info                  CSI    00003263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17:43:41, Info                  CSI    00003264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17:43:44, Info                  CSI    00003265@2017/2/8:22:43:44.449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17:43:44, Info                  CSI    00003266@2017/2/8:22:43:44.462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17:43:44, Info                  CSI    00003267@2017/2/8:22:43:44.477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17:43:44, Info                  CSI    00003268@2017/2/8:22:43:44.495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17:43:44, Info                  CSI    00003269@2017/2/8:22:43:44.514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17:43:44, Info                  CSI    0000326a@2017/2/8:22:43:44.527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17:43:44, Info                  CSI    0000326b@2017/2/8:22:43:44.540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17:43:44, Info                  CSI    0000326c@2017/2/8:22:43:44.561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17:43:44, Info                  CSI    0000326d@2017/2/8:22:43:44.573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17:43:44, Info                  CSI    0000326e@2017/2/8:22:43:44.590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17:43:44, Info                  CSI    0000326f@2017/2/8:22:43:44.606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17:43:44, Info                  CSI    00003270@2017/2/8:22:43:44.651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17:43:44, Info                  CSI    00003271@2017/2/8:22:43:44.664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17:43:44, Info                  CSI    00003272@2017/2/8:22:43:44.681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17:43:44, Info                  CSI    00003273@2017/2/8:22:43:44.698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17:43:44, Info                  CSI    00003274@2017/2/8:22:43:44.712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17:43:44, Info                  CSI    00003275@2017/2/8:22:43:44.725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17:43:44, Info                  CSI    00003276@2017/2/8:22:43:44.740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17:43:44, Info                  CSI    00003277@2017/2/8:22:43:44.754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17:43:44, Info                  CSI    00003278 [DIRSD OWNER WARNING] Directory [l:39 ml:40]"\??\C:\WINDOWS\diagnostics\system\Video" is not owned but specifies SDDL in component Microsoft-Windows-VideoDiagnostic,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17:43:44, Info                  CSI    00003279@2017/2/8:22:43:44.803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17:43:44, Info                  CSI    0000327a@2017/2/8:22:43:44.815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17:43:44, Info                  CSI    0000327b@2017/2/8:22:43:44.834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17:43:44, Info                  CSI    0000327c@2017/2/8:22:43:44.847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17:43:44, Info                  CSI    0000327d@2017/2/8:22:43:44.861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17:43:44, Info                  CSI    0000327e@2017/2/8:22:43:44.874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17:43:44, Info                  CSI    0000327f@2017/2/8:22:43:44.887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17:43:44, Info                  CSI    00003280@2017/2/8:22:43:44.900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17:43:44, Info                  CSI    00003281@2017/2/8:22:43:44.917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17:43:44, Info                  CSI    00003282@2017/2/8:22:43:44.930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17:43:44, Info                  CSI    00003283@2017/2/8:22:43:44.943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17:43:44, Info                  CSI    00003284@2017/2/8:22:43:44.956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17:43:44, Info                  CSI    00003285@2017/2/8:22:43:44.969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17:43:44, Info                  CSI    00003286@2017/2/8:22:43:44.982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00003287@2017/2/8:22:43:45.114 CSIPERF - FileMapsCreated 125ms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00003288 CSIPERF - FilePI Commit 139ms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00003289@2017/2/8:22:43:45.134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0000328a@2017/2/8:22:43:45.148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0000328b@2017/2/8:22:43:45.163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0000328c@2017/2/8:22:43:45.176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0000328d@2017/2/8:22:43:45.189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0000328e@2017/2/8:22:43:45.204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0000328f@2017/2/8:22:43:45.218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00003290@2017/2/8:22:43:45.231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00003291@2017/2/8:22:43:45.244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00003292@2017/2/8:22:43:45.257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00003293@2017/2/8:22:43:45.272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00003294@2017/2/8:22:43:45.284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00003295@2017/2/8:22:43:45.297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00003296@2017/2/8:22:43:45.311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00003297@2017/2/8:22:43:45.445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00003298@2017/2/8:22:43:45.470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00003299@2017/2/8:22:43:45.486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0000329a@2017/2/8:22:43:45.502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0000329b@2017/2/8:22:43:45.516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0000329c@2017/2/8:22:43:45.530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0000329d@2017/2/8:22:43:45.543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0000329e@2017/2/8:22:43:45.556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0000329f@2017/2/8:22:43:45.581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000032a0@2017/2/8:22:43:45.598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000032a1@2017/2/8:22:43:45.611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000032a2@2017/2/8:22:43:45.623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000032a3@2017/2/8:22:43:45.636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000032a4@2017/2/8:22:43:45.652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000032a5@2017/2/8:22:43:45.665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000032a6 [DIRSD OWNER WARNING] Directory [l:64 ml:65]"\??\C:\WINDOWS\System32\WindowsPowerShell\v1.0\Modules\VpnClient" is not owned but specifies SDDL in component Microsoft-Windows-VPN-Client-WMIv2Provider,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000032a7 [DIRSD OWNER WARNING] Directory [l:33 ml:34]"\??\C:\WINDOWS\schemas\VpnProfile" is not owned but specifies SDDL in component Microsoft-Windows-VPN-Client-WMIv2Provider,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000032a8 Error - Overlap: Duplicate ownership for directory [l:33]"\??\C:\WINDOWS\schemas\VpnProfile" in component Microsoft-Windows-VPN-Client-WMIv2Provider,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000032a9@2017/2/8:22:43:45.840 CSIPERF - FileMapsCreated 127ms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000032aa CSIPERF - FilePI Commit 128ms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000032ab@2017/2/8:22:43:45.846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000032ac@2017/2/8:22:43:45.861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000032ad@2017/2/8:22:43:45.875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000032ae@2017/2/8:22:43:45.889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000032af [DIRSD OWNER WARNING] Directory [l:18 ml:19]"\??\C:\WINDOWS\Vss" is not owned but specifies SDDL in component Microsoft-Windows-VssApi-Core,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000032b0 [DIRSD OWNER WARNING] Directory [l:26 ml:27]"\??\C:\WINDOWS\Vss\Writers" is not owned but specifies SDDL in component Microsoft-Windows-VssApi-Core,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000032b1 [DIRSD OWNER WARNING] Directory [l:38 ml:39]"\??\C:\WINDOWS\Vss\Writers\Application" is not owned but specifies SDDL in component Microsoft-Windows-VssApi-Core,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17:43:45, Info                  CSI    000032b2 [DIRSD OWNER WARNING] Directory [l:33 ml:34]"\??\C:\WINDOWS\Vss\Writers\System" is not owned but specifies SDDL in component Microsoft-Windows-VssApi-Core,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000032b3@2017/2/8:22:43:46.071 CSIPERF - FileMapsCreated 162ms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000032b4 CSIPERF - FilePI Commit 179ms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000032b5@2017/2/8:22:43:46.098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000032b6@2017/2/8:22:43:46.142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000032b7@2017/2/8:22:43:46.157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000032b8@2017/2/8:22:43:46.171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000032b9@2017/2/8:22:43:46.188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000032ba@2017/2/8:22:43:46.201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000032bb@2017/2/8:22:43:46.221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000032bc@2017/2/8:22:43:46.235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000032bd@2017/2/8:22:43:46.247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000032be@2017/2/8:22:43:46.261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000032bf@2017/2/8:22:43:46.274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000032c0@2017/2/8:22:43:46.288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000032c1@2017/2/8:22:43:46.302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000032c2@2017/2/8:22:43:46.316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000032c3@2017/2/8:22:43:46.330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000032c4@2017/2/8:22:43:46.343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000032c5@2017/2/8:22:43:46.356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000032c6@2017/2/8:22:43:46.369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000032c7 [DIRSD OWNER WARNING] Directory [l:51 ml:52]"\??\C:\WINDOWS\System32\Speech_OneCore\Common\en-US" is not owned but specifies SDDL in component Microsoft-Windows-VoiceActivation-en-us,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000032c8 [DIRSD OWNER WARNING] Directory [l:60 ml:61]"\??\C:\WINDOWS\System32\Speech_OneCore\VoiceActivation\en-US" is not owned but specifies SDDL in component Microsoft-Windows-VoiceActivation-en-us,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000032c9 CSIPERF - FilePI Queue 113ms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000032ca Error - Overlap: Duplicate ownership for directory [l:51]"\??\C:\WINDOWS\System32\Speech_OneCore\Common\en-US" in component Microsoft-Windows-VoiceActivation-en-us,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000032cb@2017/2/8:22:43:46.656 CSIPERF - FileMapsCreated 165ms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000032cc CSIPERF - FilePI Commit 165ms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000032cd@2017/2/8:22:43:46.662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000032ce@2017/2/8:22:43:46.675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000032cf@2017/2/8:22:43:46.688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000032d0@2017/2/8:22:43:46.704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000032d1@2017/2/8:22:43:46.717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000032d2@2017/2/8:22:43:46.730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000032d3@2017/2/8:22:43:46.744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000032d4@2017/2/8:22:43:46.761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000032d5@2017/2/8:22:43:46.774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000032d6@2017/2/8:22:43:46.787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000032d7@2017/2/8:22:43:46.801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000032d8@2017/2/8:22:43:46.815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000032d9@2017/2/8:22:43:46.829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000032da Error - Overlap: Duplicate ownership for directory [l:39]"\??\C:\WINDOWS\schemas\AvailableNetwork" in component Microsoft-Windows-VAN,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000032db@2017/2/8:22:43:46.904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000032dc@2017/2/8:22:43:46.917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17:43:46, Info                  CSI    000032dd@2017/2/8:22:43:46.930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17:43:47, Info                  CSI    000032de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17:43:47, Info                  CSI    000032df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17:43:47, Info                  CSI    000032e0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17:43:49, Info                  CSI    000032e1@2017/2/8:22:43:49.626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17:43:49, Info                  CSI    000032e2@2017/2/8:22:43:49.643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17:43:49, Info                  CSI    000032e3@2017/2/8:22:43:49.660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17:43:49, Info                  CSI    000032e4@2017/2/8:22:43:49.675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17:43:49, Info                  CSI    000032e5@2017/2/8:22:43:49.688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17:43:49, Info                  CSI    000032e6@2017/2/8:22:43:49.704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17:43:49, Info                  CSI    000032e7@2017/2/8:22:43:49.718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17:43:49, Info                  CSI    000032e8@2017/2/8:22:43:49.742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17:43:49, Info                  CSI    000032e9@2017/2/8:22:43:49.756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17:43:49, Info                  CSI    000032ea@2017/2/8:22:43:49.770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17:43:49, Info                  CSI    000032eb@2017/2/8:22:43:49.783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17:43:49, Info                  CSI    000032ec@2017/2/8:22:43:49.796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17:43:49, Info                  CSI    000032ed@2017/2/8:22:43:49.808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17:43:49, Info                  CSI    000032ee@2017/2/8:22:43:49.821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17:43:49, Info                  CSI    000032ef@2017/2/8:22:43:49.834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17:43:49, Info                  CSI    000032f0@2017/2/8:22:43:49.848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17:43:49, Info                  CSI    000032f1@2017/2/8:22:43:49.861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17:43:49, Info                  CSI    000032f2@2017/2/8:22:43:49.874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17:43:49, Info                  CSI    000032f3@2017/2/8:22:43:49.887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17:43:49, Info                  CSI    000032f4@2017/2/8:22:43:49.901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17:43:49, Info                  CSI    000032f5@2017/2/8:22:43:49.915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17:43:49, Info                  CSI    000032f6@2017/2/8:22:43:49.928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17:43:49, Info                  CSI    000032f7@2017/2/8:22:43:49.941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17:43:49, Info                  CSI    000032f8@2017/2/8:22:43:49.954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17:43:49, Info                  CSI    000032f9@2017/2/8:22:43:49.967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17:43:49, Info                  CSI    000032fa@2017/2/8:22:43:49.982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17:43:50, Info                  CSI    000032fb [DIRSD OWNER WARNING] Directory [l:64 ml:65]"\??\C:\WINDOWS\diagnostics\system\WindowsMediaPlayerMediaLibrary" is not owned but specifies SDDL in component Microsoft-Windows-WindowsMediaPlayerMediaLibraryDiagnostic,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17:43:50, Info                  CSI    000032fc@2017/2/8:22:43:50.050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17:43:50, Info                  CSI    000032fd@2017/2/8:22:43:50.068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17:43:50, Info                  CSI    000032fe@2017/2/8:22:43:50.080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17:43:50, Info                  CSI    000032ff@2017/2/8:22:43:50.093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17:43:50, Info                  CSI    00003300@2017/2/8:22:43:50.107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17:43:50, Info                  CSI    00003301@2017/2/8:22:43:50.142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17:43:50, Info                  CSI    00003302 [DIRSD OWNER WARNING] Directory [l:70 ml:71]"\??\C:\WINDOWS\diagnostics\system\WindowsMediaPlayerMediaLibrary\en-US" is not owned but specifies SDDL in component Microsoft-Windows-WindowsMediaPlayerMediaLibraryDiagnostic.Resources,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17:43:50, Info                  CSI    00003303@2017/2/8:22:43:50.197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17:43:50, Info                  CSI    00003304@2017/2/8:22:43:50.211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17:43:50, Info                  CSI    00003305@2017/2/8:22:43:50.224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17:43:50, Info                  CSI    00003306@2017/2/8:22:43:50.237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17:43:50, Info                  CSI    00003307@2017/2/8:22:43:50.251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17:43:50, Info                  CSI    00003308@2017/2/8:22:43:50.264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17:43:50, Info                  CSI    00003309@2017/2/8:22:43:50.277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17:43:50, Info                  CSI    0000330a@2017/2/8:22:43:50.290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17:43:50, Info                  CSI    0000330b@2017/2/8:22:43:50.303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17:43:50, Info                  CSI    0000330c@2017/2/8:22:43:50.315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17:43:50, Info                  CSI    0000330d@2017/2/8:22:43:50.328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17:43:50, Info                  CSI    0000330e@2017/2/8:22:43:50.344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17:43:50, Info                  CSI    0000330f@2017/2/8:22:43:50.357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17:43:50, Info                  CSI    00003310@2017/2/8:22:43:50.370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17:43:50, Info                  CSI    00003311@2017/2/8:22:43:50.383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17:43:50, Info                  CSI    00003312 [DIRSD OWNER WARNING] Directory [l:59 ml:60]"\??\C:\WINDOWS\diagnostics\system\WindowsMediaPlayerPlayDVD" is not owned but specifies SDDL in component Microsoft-Windows-WindowsMediaPlayerPlayDVDDiagnostic,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17:43:50, Info                  CSI    00003313@2017/2/8:22:43:50.438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17:43:50, Info                  CSI    00003314@2017/2/8:22:43:50.470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17:43:50, Info                  CSI    00003315@2017/2/8:22:43:50.483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17:43:50, Info                  CSI    00003316@2017/2/8:22:43:50.496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17:43:50, Info                  CSI    00003317@2017/2/8:22:43:50.510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17:43:50, Info                  CSI    00003318@2017/2/8:22:43:50.766 CSIPERF - FileMapsCreated 244ms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17:43:50, Info                  CSI    00003319 CSIPERF - FilePI Commit 245ms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17:43:50, Info                  CSI    0000331a@2017/2/8:22:43:50.783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17:43:50, Info                  CSI    0000331b@2017/2/8:22:43:50.805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17:43:50, Info                  CSI    0000331c@2017/2/8:22:43:50.830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17:43:50, Info                  CSI    0000331d@2017/2/8:22:43:50.844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17:43:50, Info                  CSI    0000331e@2017/2/8:22:43:50.857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17:43:50, Info                  CSI    0000331f [DIRSD OWNER WARNING] Directory [l:65 ml:66]"\??\C:\WINDOWS\System32\WindowsPowerShell\v1.0\Modules\PcsvDevice" is not owned but specifies SDDL in component Microsoft-Windows-WMIv2-Cmdlets-BMC-Component,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00003320@2017/2/8:22:43:51.00 CSIPERF - FileMapsCreated 118ms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00003321 CSIPERF - FilePI Commit 118ms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00003322@2017/2/8:22:43:51.07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00003323@2017/2/8:22:43:51.020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00003324@2017/2/8:22:43:51.033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00003325@2017/2/8:22:43:51.047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00003326@2017/2/8:22:43:51.059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00003327 [DIRSD OWNER WARNING] Directory [l:53 ml:54]"\??\C:\WINDOWS\diagnostics\system\WindowsUpdate\en-US" is not owned but specifies SDDL in component Microsoft-Windows-WindowsUpdateDiagnostic.Resources,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00003328@2017/2/8:22:43:51.145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00003329@2017/2/8:22:43:51.168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0000332a@2017/2/8:22:43:51.181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0000332b@2017/2/8:22:43:51.194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0000332c@2017/2/8:22:43:51.213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0000332d@2017/2/8:22:43:51.226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0000332e@2017/2/8:22:43:51.238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0000332f@2017/2/8:22:43:51.254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00003330@2017/2/8:22:43:51.267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00003331 [DIRSD OWNER WARNING] Directory [l:65 ml:66]"\??\C:\WINDOWS\diagnostics\system\WindowsMediaPlayerConfiguration" is not owned but specifies SDDL in component Microsoft-Windows-WindowsMediaPlayerConfigurationDiagnostic,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00003332@2017/2/8:22:43:51.346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00003333@2017/2/8:22:43:51.377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00003334@2017/2/8:22:43:51.392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00003335@2017/2/8:22:43:51.407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00003336@2017/2/8:22:43:51.420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00003337@2017/2/8:22:43:51.434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00003338@2017/2/8:22:43:51.446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00003339@2017/2/8:22:43:51.461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0000333a@2017/2/8:22:43:51.607 CSIPERF - FileMapsCreated 124ms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0000333b CSIPERF - FilePI Commit 124ms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0000333c@2017/2/8:22:43:51.614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0000333d@2017/2/8:22:43:51.626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0000333e [DIRSD OWNER WARNING] Directory [l:65 ml:66]"\??\C:\WINDOWS\diagnostics\system\WindowsMediaPlayerPlayDVD\en-US" is not owned but specifies SDDL in component Microsoft-Windows-WindowsMediaPlayerPlayDVDDiagnostic.Resources,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0000333f@2017/2/8:22:43:51.682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00003340@2017/2/8:22:43:51.744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00003341@2017/2/8:22:43:51.761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00003342@2017/2/8:22:43:51.775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00003343@2017/2/8:22:43:51.788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00003344@2017/2/8:22:43:51.916 CSIPERF - FileMapsCreated 113ms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00003345 CSIPERF - FilePI Commit 113ms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00003346@2017/2/8:22:43:51.922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00003347@2017/2/8:22:43:51.935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00003348@2017/2/8:22:43:51.948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00003349@2017/2/8:22:43:51.961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0000334a@2017/2/8:22:43:51.975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0000334b@2017/2/8:22:43:51.989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17:43:51, Info                  CSI    0000334c [DIRSD OWNER WARNING] Directory [l:71 ml:72]"\??\C:\WINDOWS\diagnostics\system\WindowsMediaPlayerConfiguration\en-US" is not owned but specifies SDDL in component Microsoft-Windows-WindowsMediaPlayerConfigurationDiagnostic.Resources,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17:43:52, Info                  CSI    0000334d@2017/2/8:22:43:52.016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17:43:52, Info                  CSI    0000334e@2017/2/8:22:43:52.029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17:43:52, Info                  CSI    0000334f@2017/2/8:22:43:52.042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17:43:52, Info                  CSI    00003350@2017/2/8:22:43:52.055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17:43:52, Info                  CSI    00003351@2017/2/8:22:43:52.068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17:43:52, Info                  CSI    00003352@2017/2/8:22:43:52.080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17:43:52, Info                  CSI    00003353@2017/2/8:22:43:52.094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17:43:52, Info                  CSI    00003354@2017/2/8:22:43:52.107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17:43:52, Info                  CSI    00003355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17:43:52, Info                  CSI    00003356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17:43:52, Info                  CSI    00003357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00003358@2017/2/8:22:43:54.114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00003359@2017/2/8:22:43:54.127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0000335a@2017/2/8:22:43:54.144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0000335b@2017/2/8:22:43:54.160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0000335c@2017/2/8:22:43:54.178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0000335d@2017/2/8:22:43:54.193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0000335e@2017/2/8:22:43:54.207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0000335f@2017/2/8:22:43:54.253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00003360@2017/2/8:22:43:54.266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00003361@2017/2/8:22:43:54.280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00003362@2017/2/8:22:43:54.293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00003363@2017/2/8:22:43:54.311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00003364@2017/2/8:22:43:54.338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00003365@2017/2/8:22:43:54.352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00003366@2017/2/8:22:43:54.365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00003367@2017/2/8:22:43:54.381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00003368@2017/2/8:22:43:54.395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00003369@2017/2/8:22:43:54.408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0000336a@2017/2/8:22:43:54.424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0000336b@2017/2/8:22:43:54.437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0000336c@2017/2/8:22:43:54.450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0000336d@2017/2/8:22:43:54.463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0000336e@2017/2/8:22:43:54.475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0000336f@2017/2/8:22:43:54.489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00003370@2017/2/8:22:43:54.510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00003371@2017/2/8:22:43:54.525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00003372@2017/2/8:22:43:54.538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00003373@2017/2/8:22:43:54.550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00003374@2017/2/8:22:43:54.565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00003375@2017/2/8:22:43:54.578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00003376@2017/2/8:22:43:54.591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00003377@2017/2/8:22:43:54.604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00003378@2017/2/8:22:43:54.616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00003379@2017/2/8:22:43:54.639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0000337a@2017/2/8:22:43:54.653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0000337b@2017/2/8:22:43:54.667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0000337c@2017/2/8:22:43:54.680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0000337d@2017/2/8:22:43:54.695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0000337e@2017/2/8:22:43:54.709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0000337f@2017/2/8:22:43:54.722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00003380@2017/2/8:22:43:54.735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00003381@2017/2/8:22:43:54.747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00003382@2017/2/8:22:43:54.761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00003383@2017/2/8:22:43:54.782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00003384 [DIRSD OWNER WARNING] Directory [l:47 ml:48]"\??\C:\WINDOWS\diagnostics\system\WindowsUpdate" is not owned but specifies SDDL in component Microsoft-Windows-WindowsUpdateDiagnostic,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00003385@2017/2/8:22:43:54.834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00003386@2017/2/8:22:43:54.847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00003387@2017/2/8:22:43:54.873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00003388@2017/2/8:22:43:54.886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00003389@2017/2/8:22:43:54.899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0000338a@2017/2/8:22:43:54.912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0000338b@2017/2/8:22:43:54.925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0000338c@2017/2/8:22:43:54.940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0000338d@2017/2/8:22:43:54.956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0000338e@2017/2/8:22:43:54.970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0000338f@2017/2/8:22:43:54.982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17:43:54, Info                  CSI    00003390@2017/2/8:22:43:54.994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00003391@2017/2/8:22:43:55.07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00003392@2017/2/8:22:43:55.020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00003393@2017/2/8:22:43:55.034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00003394@2017/2/8:22:43:55.050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00003395@2017/2/8:22:43:55.064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00003396@2017/2/8:22:43:55.077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00003397@2017/2/8:22:43:55.089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00003398@2017/2/8:22:43:55.102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00003399@2017/2/8:22:43:55.115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0000339a@2017/2/8:22:43:55.128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0000339b@2017/2/8:22:43:55.141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0000339c@2017/2/8:22:43:55.154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0000339d@2017/2/8:22:43:55.167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0000339e@2017/2/8:22:43:55.180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0000339f@2017/2/8:22:43:55.196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000033a0@2017/2/8:22:43:55.210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000033a1@2017/2/8:22:43:55.229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000033a2 [DIRSD OWNER WARNING] Directory [l:39 ml:40]"\??\C:\WINDOWS\System32\wbem\Repository" is not owned but specifies SDDL in component Microsoft-Windows-WMI-Core-reg-folder-settings,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000033a3 [DIRSD OWNER WARNING] Directory [l:28 ml:29]"\??\C:\WINDOWS\System32\wbem" is not owned but specifies SDDL in component Microsoft-Windows-WMI-Core-reg-folder-settings,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000033a4 [DIRSD OWNER WARNING] Directory [l:40 ml:41]"\??\C:\WINDOWS\System32\wbem\AutoRecover" is not owned but specifies SDDL in component Microsoft-Windows-WMI-Core-reg-folder-settings,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000033a5 [DIRSD OWNER WARNING] Directory [l:32 ml:33]"\??\C:\WINDOWS\System32\wbem\xml" is not owned but specifies SDDL in component Microsoft-Windows-WMI-Core-reg-folder-settings,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000033a6 [DIRSD OWNER WARNING] Directory [l:33 ml:34]"\??\C:\WINDOWS\System32\wbem\Logs" is not owned but specifies SDDL in component Microsoft-Windows-WMI-Core-reg-folder-settings,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000033a7@2017/2/8:22:43:55.397 CSIPERF - FileMapsCreated 156ms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000033a8 CSIPERF - FilePI Commit 162ms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000033a9@2017/2/8:22:43:55.409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000033aa@2017/2/8:22:43:55.424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000033ab@2017/2/8:22:43:55.438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000033ac@2017/2/8:22:43:55.451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000033ad@2017/2/8:22:43:55.464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000033ae@2017/2/8:22:43:55.480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000033af@2017/2/8:22:43:55.494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000033b0 Error - Overlap: Duplicate ownership for directory [l:43]"\??\C:\WINDOWS\System32\WinBioPlugIns\en-US" in component Microsoft-Windows-WBioSensorAdapter.Resources,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000033b1@2017/2/8:22:43:55.606 CSIPERF - FileMapsCreated 101ms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000033b2 CSIPERF - FilePI Commit 101ms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000033b3@2017/2/8:22:43:55.612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000033b4@2017/2/8:22:43:55.627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000033b5@2017/2/8:22:43:55.639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000033b6@2017/2/8:22:43:55.652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000033b7@2017/2/8:22:43:55.666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000033b8@2017/2/8:22:43:55.679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000033b9@2017/2/8:22:43:55.692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000033ba@2017/2/8:22:43:55.706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000033bb@2017/2/8:22:43:55.718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000033bc@2017/2/8:22:43:55.731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000033bd@2017/2/8:22:43:55.747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000033be@2017/2/8:22:43:55.760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000033bf@2017/2/8:22:43:55.773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000033c0@2017/2/8:22:43:55.786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000033c1@2017/2/8:22:43:55.798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000033c2@2017/2/8:22:43:55.811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000033c3@2017/2/8:22:43:55.824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000033c4@2017/2/8:22:43:55.837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000033c5@2017/2/8:22:43:55.851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000033c6@2017/2/8:22:43:55.864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17:43:55, Info                  CSI    000033c7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17:43:56, Info                  CSI    000033c8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17:43:56, Info                  CSI    000033c9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17:43:58, Info                  CSI    000033ca@2017/2/8:22:43:58.227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17:43:58, Info                  CSI    000033cb CSIPERF - SysprepPI Commit 183ms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17:43:58, Info                  CSI    000033cc@2017/2/8:22:43:58.451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17:43:58, Info                  CSI    000033cd@2017/2/8:22:43:58.500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17:43:58, Info                  CSI    000033ce@2017/2/8:22:43:58.516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17:43:58, Info                  CSI    000033cf@2017/2/8:22:43:58.531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17:43:58, Info                  CSI    000033d0@2017/2/8:22:43:58.546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17:43:58, Info                  CSI    000033d1@2017/2/8:22:43:58.562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17:43:58, Info                  CSI    000033d2@2017/2/8:22:43:58.575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17:43:58, Info                  CSI    000033d3@2017/2/8:22:43:58.587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17:43:58, Info                  CSI    000033d4@2017/2/8:22:43:58.603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17:43:58, Info                  CSI    000033d5@2017/2/8:22:43:58.620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17:43:58, Info                  CSI    000033d6@2017/2/8:22:43:58.635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17:43:58, Info                  CSI    000033d7@2017/2/8:22:43:58.651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17:43:58, Info                  CSI    000033d8@2017/2/8:22:43:58.667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17:43:58, Info                  CSI    000033d9@2017/2/8:22:43:58.682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17:43:58, Info                  CSI    000033da@2017/2/8:22:43:58.697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17:43:58, Info                  CSI    000033db@2017/2/8:22:43:58.711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17:43:58, Info                  CSI    000033dc@2017/2/8:22:43:58.726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17:43:58, Info                  CSI    000033dd@2017/2/8:22:43:58.742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17:43:58, Info                  CSI    000033de@2017/2/8:22:43:58.757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17:43:58, Info                  CSI    000033df@2017/2/8:22:43:58.771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17:43:58, Info                  CSI    000033e0@2017/2/8:22:43:58.786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17:43:58, Info                  CSI    000033e1@2017/2/8:22:43:58.800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17:43:58, Info                  CSI    000033e2@2017/2/8:22:43:58.812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17:43:58, Info                  CSI    000033e3@2017/2/8:22:43:58.827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17:43:58, Info                  CSI    000033e4@2017/2/8:22:43:58.843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17:43:58, Info                  CSI    000033e5@2017/2/8:22:43:58.915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17:43:58, Info                  CSI    000033e6@2017/2/8:22:43:58.930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17:43:58, Info                  CSI    000033e7@2017/2/8:22:43:58.945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17:43:58, Info                  CSI    000033e8@2017/2/8:22:43:58.960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17:43:58, Info                  CSI    000033e9 [DIRSD OWNER WARNING] Directory [l:84 ml:85]"\??\C:\WINDOWS\Microsoft.NET\Framework64\v3.0\Windows Communication Foundation\en-US" is not owned but specifies SDDL in component Microsoft-Windows-WCFCoreComp.Resources,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17:43:59, Info                  CSI    000033ea@2017/2/8:22:43:59.110 CSIPERF - FileMapsCreated 123ms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17:43:59, Info                  CSI    000033eb CSIPERF - FilePI Commit 124ms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17:43:59, Info                  CSI    000033ec@2017/2/8:22:43:59.125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17:43:59, Info                  CSI    000033ed@2017/2/8:22:43:59.154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17:43:59, Info                  CSI    000033ee@2017/2/8:22:43:59.184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17:43:59, Info                  CSI    000033ef@2017/2/8:22:43:59.214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17:43:59, Info                  CSI    000033f0@2017/2/8:22:43:59.230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17:43:59, Info                  CSI    000033f1@2017/2/8:22:43:59.245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17:43:59, Info                  CSI    000033f2@2017/2/8:22:43:59.260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17:43:59, Info                  CSI    000033f3@2017/2/8:22:43:59.273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17:43:59, Info                  CSI    000033f4@2017/2/8:22:43:59.288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17:43:59, Info                  CSI    000033f5@2017/2/8:22:43:59.304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17:43:59, Info                  CSI    000033f6@2017/2/8:22:43:59.317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17:43:59, Info                  CSI    000033f7@2017/2/8:22:43:59.330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17:43:59, Info                  CSI    000033f8@2017/2/8:22:43:59.346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17:43:59, Info                  CSI    000033f9@2017/2/8:22:43:59.359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17:43:59, Info                  CSI    000033fa@2017/2/8:22:43:59.443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17:43:59, Info                  CSI    000033fb@2017/2/8:22:43:59.457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17:43:59, Info                  CSI    000033fc@2017/2/8:22:43:59.472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17:43:59, Info                  CSI    000033fd@2017/2/8:22:43:59.486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17:43:59, Info                  CSI    000033fe@2017/2/8:22:43:59.499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17:43:59, Info                  CSI    000033ff@2017/2/8:22:43:59.512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17:43:59, Info                  CSI    00003400@2017/2/8:22:43:59.535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17:43:59, Info                  CSI    00003401@2017/2/8:22:43:59.549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17:43:59, Info                  CSI    00003402@2017/2/8:22:43:59.563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17:43:59, Info                  CSI    00003403@2017/2/8:22:43:59.588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17:43:59, Info                  CSI    00003404 [DIRSD OWNER WARNING] Directory [l:53 ml:54]"\??\C:\WINDOWS\Inf\ServiceModelOperation 3.0.0.0\0000" is not owned but specifies SDDL in component Microsoft-Windows-WCFCoreComp,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17:43:59, Info                  CSI    00003405 [DIRSD OWNER WARNING] Directory [l:66 ml:67]"\??\C:\Program Files\Reference Assemblies\Microsoft\Framework\v3.0" is not owned but specifies SDDL in component Microsoft-Windows-WCFCoreComp,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17:43:59, Info                  CSI    00003406 [DIRSD OWNER WARNING] Directory [l:52 ml:53]"\??\C:\WINDOWS\Inf\ServiceModelEndpoint 3.0.0.0\0000" is not owned but specifies SDDL in component Microsoft-Windows-WCFCoreComp,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17:43:59, Info                  CSI    00003407 [DIRSD OWNER WARNING] Directory [l:45 ml:46]"\??\C:\WINDOWS\Microsoft.NET\Framework64\v3.0" is not owned but specifies SDDL in component Microsoft-Windows-WCFCoreComp,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17:43:59, Info                  CSI    00003408 [DIRSD OWNER WARNING] Directory [l:78 ml:79]"\??\C:\WINDOWS\Microsoft.NET\Framework64\v3.0\Windows Communication Foundation" is not owned but specifies SDDL in component Microsoft-Windows-WCFCoreComp,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17:43:59, Info                  CSI    00003409 [DIRSD OWNER WARNING] Directory [l:41 ml:42]"\??\C:\WINDOWS\Inf\SMSvcHost 3.0.0.0\0000" is not owned but specifies SDDL in component Microsoft-Windows-WCFCoreComp,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17:43:59, Info                  CSI    0000340a [DIRSD OWNER WARNING] Directory [l:44 ml:45]"\??\C:\WINDOWS\Inf\MSDTC Bridge 3.0.0.0\0000" is not owned but specifies SDDL in component Microsoft-Windows-WCFCoreComp,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17:43:59, Info                  CSI    0000340b [DIRSD OWNER WARNING] Directory [l:51 ml:52]"\??\C:\WINDOWS\Inf\ServiceModelService 3.0.0.0\0000" is not owned but specifies SDDL in component Microsoft-Windows-WCFCoreComp,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17:43:59, Info                  CSI    0000340c Error - Overlap: Duplicate ownership for directory [l:66]"\??\C:\Program Files\Reference Assemblies\Microsoft\Framework\v3.0" in component Microsoft-Windows-WCFCoreComp,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17:43:59, Info                  CSI    0000340d@2017/2/8:22:43:59.715 CSIPERF - FileMapsCreated 118ms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17:43:59, Info                  CSI    0000340e CSIPERF - FilePI Commit 236ms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17:43:59, Info                  CSI    0000340f@2017/2/8:22:43:59.848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17:43:59, Info                  CSI    00003410 [DIRSD OWNER WARNING] Directory [l:46 ml:47]"\??\C:\Program Files\Common Files\System\en-US" is not owned but specifies SDDL in component Microsoft-Windows-WAB-Core.Resources,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17:43:59, Info                  CSI    00003411@2017/2/8:22:43:59.938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17:43:59, Info                  CSI    00003412@2017/2/8:22:43:59.974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17:43:59, Info                  CSI    00003413@2017/2/8:22:43:59.994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17:44:00, Info                  CSI    00003414@2017/2/8:22:44:00.027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17:44:00, Info                  CSI    00003415@2017/2/8:22:44:00.114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17:44:00, Info                  CSI    00003416@2017/2/8:22:44:00.184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17:44:00, Info                  CSI    00003417 CSIPERF - SysprepPI Commit 224ms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17:44:00, Info                  CSI    00003418@2017/2/8:22:44:00.442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17:44:00, Info                  CSI    00003419@2017/2/8:22:44:00.486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17:44:00, Info                  CSI    0000341a@2017/2/8:22:44:00.505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17:44:00, Info                  CSI    0000341b@2017/2/8:22:44:00.522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17:44:00, Info                  CSI    0000341c@2017/2/8:22:44:00.704 CSIPERF - FileMapsCreated 159ms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17:44:00, Info                  CSI    0000341d CSIPERF - FilePI Commit 162ms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17:44:00, Info                  CSI    0000341e@2017/2/8:22:44:00.715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17:44:00, Info                  CSI    0000341f@2017/2/8:22:44:00.729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17:44:00, Info                  CSI    00003420@2017/2/8:22:44:00.745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17:44:00, Info                  CSI    00003421@2017/2/8:22:44:00.759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17:44:00, Info                  CSI    00003422@2017/2/8:22:44:00.786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17:44:00, Info                  CSI    00003423@2017/2/8:22:44:00.802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17:44:00, Info                  CSI    00003424@2017/2/8:22:44:00.816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17:44:00, Info                  CSI    00003425@2017/2/8:22:44:00.848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17:44:00, Info                  CSI    00003426@2017/2/8:22:44:00.910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17:44:00, Info                  CSI    00003427@2017/2/8:22:44:00.952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17:44:00, Info                  CSI    00003428@2017/2/8:22:44:00.993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17:44:01, Info                  CSI    00003429@2017/2/8:22:44:01.039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17:44:01, Info                  CSI    0000342a@2017/2/8:22:44:01.069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17:44:01, Info                  CSI    0000342b@2017/2/8:22:44:01.197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17:44:01, Info                  CSI    0000342c@2017/2/8:22:44:01.218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17:44:01, Info                  CSI    0000342d@2017/2/8:22:44:01.248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17:44:01, Info                  CSI    0000342e@2017/2/8:22:44:01.261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17:44:01, Info                  CSI    0000342f@2017/2/8:22:44:01.278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17:44:01, Info                  CSI    00003430@2017/2/8:22:44:01.291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17:44:01, Info                  CSI    00003431@2017/2/8:22:44:01.309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17:44:01, Info                  CSI    00003432@2017/2/8:22:44:01.323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17:44:01, Info                  CSI    00003433 Error - Overlap: Duplicate ownership for directory [l:23]"\??\C:\WINDOWS\twain_32" in component Microsoft-Windows-WindowsImageAcquisition-WIATwainCompat,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17:44:01, Info                  CSI    00003434@2017/2/8:22:44:01.391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17:44:01, Info                  CSI    00003435@2017/2/8:22:44:01.406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17:44:01, Info                  CSI    00003436@2017/2/8:22:44:01.419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17:44:01, Info                  CSI    00003437@2017/2/8:22:44:01.434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17:44:01, Info                  CSI    00003438@2017/2/8:22:44:01.454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17:44:01, Info                  CSI    00003439@2017/2/8:22:44:01.476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17:44:01, Info                  CSI    0000343a@2017/2/8:22:44:01.507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17:44:01, Info                  CSI    0000343b@2017/2/8:22:44:01.524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17:44:01, Info                  CSI    0000343c@2017/2/8:22:44:01.538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17:44:01, Info                  CSI    0000343d@2017/2/8:22:44:01.555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17:44:01, Info                  CSI    0000343e@2017/2/8:22:44:01.572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17:44:01, Info                  CSI    0000343f@2017/2/8:22:44:01.587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17:44:01, Info                  CSI    00003440@2017/2/8:22:44:01.602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17:44:01, Info                  CSI    00003441@2017/2/8:22:44:01.618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17:44:01, Info                  CSI    00003442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17:44:01, Info                  CSI    00003443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17:44:01, Info                  CSI    00003444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17:44:05, Info                  CSI    00003445@2017/2/8:22:44:05.126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17:44:05, Info                  CSI    00003446@2017/2/8:22:44:05.153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17:44:05, Info                  CSI    00003447@2017/2/8:22:44:05.167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17:44:05, Info                  CSI    00003448@2017/2/8:22:44:05.182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17:44:05, Info                  CSI    00003449@2017/2/8:22:44:05.195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17:44:05, Info                  CSI    0000344a@2017/2/8:22:44:05.236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17:44:05, Info                  CSI    0000344b@2017/2/8:22:44:05.248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17:44:05, Info                  CSI    0000344c@2017/2/8:22:44:05.262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17:44:05, Info                  CSI    0000344d@2017/2/8:22:44:05.276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17:44:05, Info                  CSI    0000344e@2017/2/8:22:44:05.291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17:44:05, Info                  CSI    0000344f@2017/2/8:22:44:05.306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17:44:05, Info                  CSI    00003450@2017/2/8:22:44:05.321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17:44:05, Info                  CSI    00003451@2017/2/8:22:44:05.434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17:44:05, Info                  CSI    00003452@2017/2/8:22:44:05.463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17:44:05, Info                  CSI    00003453@2017/2/8:22:44:05.496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17:44:05, Info                  CSI    00003454@2017/2/8:22:44:05.518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17:44:05, Info                  CSI    00003455@2017/2/8:22:44:05.541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17:44:05, Info                  CSI    00003456@2017/2/8:22:44:05.555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17:44:05, Info                  CSI    00003457@2017/2/8:22:44:05.570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17:44:05, Info                  CSI    00003458@2017/2/8:22:44:05.583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17:44:05, Info                  CSI    00003459@2017/2/8:22:44:05.596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17:44:05, Info                  CSI    0000345a@2017/2/8:22:44:05.612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17:44:05, Info                  CSI    0000345b@2017/2/8:22:44:05.627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17:44:05, Info                  CSI    0000345c@2017/2/8:22:44:05.644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17:44:05, Info                  CSI    0000345d@2017/2/8:22:44:05.657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17:44:05, Info                  CSI    0000345e@2017/2/8:22:44:05.676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17:44:05, Info                  CSI    0000345f@2017/2/8:22:44:05.692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17:44:05, Info                  CSI    00003460@2017/2/8:22:44:05.705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17:44:05, Info                  CSI    00003461@2017/2/8:22:44:05.722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17:44:05, Info                  CSI    00003462@2017/2/8:22:44:05.749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17:44:05, Info                  CSI    00003463@2017/2/8:22:44:05.766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17:44:05, Info                  CSI    00003464@2017/2/8:22:44:05.780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17:44:05, Info                  CSI    00003465@2017/2/8:22:44:05.794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17:44:05, Info                  CSI    00003466@2017/2/8:22:44:05.807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17:44:05, Info                  CSI    00003467@2017/2/8:22:44:05.845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17:44:06, Info                  CSI    00003468@2017/2/8:22:44:06.104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17:44:06, Info                  CSI    00003469@2017/2/8:22:44:06.126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17:44:06, Info                  CSI    0000346a@2017/2/8:22:44:06.158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17:44:06, Info                  CSI    0000346b@2017/2/8:22:44:06.173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17:44:06, Info                  CSI    0000346c@2017/2/8:22:44:06.187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17:44:06, Info                  CSI    0000346d@2017/2/8:22:44:06.202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17:44:06, Info                  CSI    0000346e@2017/2/8:22:44:06.215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17:44:06, Info                  CSI    0000346f@2017/2/8:22:44:06.231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17:44:06, Info                  CSI    00003470@2017/2/8:22:44:06.247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17:44:06, Info                  CSI    00003471@2017/2/8:22:44:06.262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17:44:06, Info                  CSI    00003472@2017/2/8:22:44:06.275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17:44:06, Info                  CSI    00003473@2017/2/8:22:44:06.292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17:44:06, Info                  CSI    00003474@2017/2/8:22:44:06.305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17:44:06, Info                  CSI    00003475@2017/2/8:22:44:06.318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17:44:06, Info                  CSI    00003476@2017/2/8:22:44:06.334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17:44:06, Info                  CSI    00003477@2017/2/8:22:44:06.347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17:44:06, Info                  CSI    00003478@2017/2/8:22:44:06.361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17:44:06, Info                  CSI    00003479@2017/2/8:22:44:06.373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17:44:06, Info                  CSI    0000347a@2017/2/8:22:44:06.387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17:44:06, Info                  CSI    0000347b@2017/2/8:22:44:06.401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17:44:06, Info                  CSI    0000347c@2017/2/8:22:44:06.413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17:44:06, Info                  CSI    0000347d@2017/2/8:22:44:06.428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17:44:06, Info                  CSI    0000347e@2017/2/8:22:44:06.442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17:44:06, Info                  CSI    0000347f@2017/2/8:22:44:06.455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17:44:06, Info                  CSI    00003480@2017/2/8:22:44:06.472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17:44:06, Info                  CSI    00003481@2017/2/8:22:44:06.485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17:44:06, Info                  CSI    00003482 [DIRSD OWNER WARNING] Directory [l:32 ml:33]"\??\C:\WINDOWS\System32\Recovery" is not owned but specifies SDDL in component Microsoft-Windows-WinRE-ReAgentConfig,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17:44:06, Info                  CSI    00003483@2017/2/8:22:44:06.619 CSIPERF - FileMapsCreated 126ms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17:44:06, Info                  CSI    00003484 CSIPERF - FilePI Commit 128ms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17:44:06, Info                  CSI    00003485@2017/2/8:22:44:06.628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17:44:06, Info                  CSI    00003486@2017/2/8:22:44:06.641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17:44:06, Info                  CSI    00003487@2017/2/8:22:44:06.654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17:44:06, Info                  CSI    00003488@2017/2/8:22:44:06.667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17:44:06, Info                  CSI    00003489 CSIPERF - FilePI Queue 184ms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17:44:06, Info                  CSI    0000348a@2017/2/8:22:44:06.875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17:44:06, Info                  CSI    0000348b@2017/2/8:22:44:06.888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17:44:07, Info                  CSI    0000348c@2017/2/8:22:44:07.02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17:44:07, Info                  CSI    0000348d@2017/2/8:22:44:07.019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17:44:07, Info                  CSI    0000348e@2017/2/8:22:44:07.032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17:44:07, Info                  CSI    0000348f@2017/2/8:22:44:07.046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17:44:07, Info                  CSI    00003490@2017/2/8:22:44:07.060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17:44:07, Info                  CSI    00003491@2017/2/8:22:44:07.074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17:44:07, Info                  CSI    00003492@2017/2/8:22:44:07.134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17:44:07, Info                  CSI    00003493@2017/2/8:22:44:07.148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17:44:07, Info                  CSI    00003494@2017/2/8:22:44:07.161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17:44:07, Info                  CSI    00003495@2017/2/8:22:44:07.175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17:44:07, Info                  CSI    00003496@2017/2/8:22:44:07.188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17:44:07, Info                  CSI    00003497@2017/2/8:22:44:07.211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17:44:07, Info                  CSI    00003498@2017/2/8:22:44:07.225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17:44:07, Info                  CSI    00003499@2017/2/8:22:44:07.238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17:44:07, Info                  CSI    0000349a@2017/2/8:22:44:07.252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17:44:07, Info                  CSI    0000349b@2017/2/8:22:44:07.275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17:44:07, Info                  CSI    0000349c@2017/2/8:22:44:07.302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17:44:07, Info                  CSI    0000349d@2017/2/8:22:44:07.322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17:44:07, Info                  CSI    0000349e@2017/2/8:22:44:07.344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17:44:07, Info                  CSI    0000349f@2017/2/8:22:44:07.358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17:44:07, Info                  CSI    000034a0@2017/2/8:22:44:07.372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17:44:07, Info                  CSI    000034a1@2017/2/8:22:44:07.385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17:44:07, Info                  CSI    000034a2@2017/2/8:22:44:07.398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17:44:07, Info                  CSI    000034a3@2017/2/8:22:44:07.411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17:44:07, Info                  CSI    000034a4@2017/2/8:22:44:07.430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17:44:07, Info                  CSI    000034a5@2017/2/8:22:44:07.443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17:44:07, Info                  CSI    000034a6@2017/2/8:22:44:07.457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17:44:07, Info                  CSI    000034a7@2017/2/8:22:44:07.470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17:44:07, Info                  CSI    000034a8@2017/2/8:22:44:07.503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17:44:07, Info                  CSI    000034a9@2017/2/8:22:44:07.531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17:44:07, Info                  CSI    000034aa@2017/2/8:22:44:07.551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17:44:07, Info                  CSI    000034ab@2017/2/8:22:44:07.582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17:44:07, Info                  CSI    000034ac@2017/2/8:22:44:07.594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17:44:07, Info                  CSI    000034ad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17:44:07, Info                  CSI    000034ae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17:44:07, Info                  CSI    000034af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17:44:12, Info                  CSI    000034b0@2017/2/8:22:44:12.679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17:44:12, Info                  CSI    000034b1@2017/2/8:22:44:12.694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17:44:12, Info                  CSI    000034b2 CSIPERF - FilePI Queue 191ms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17:44:12, Info                  CSI    000034b3@2017/2/8:22:44:12.900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17:44:12, Info                  CSI    000034b4@2017/2/8:22:44:12.916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17:44:12, Info                  CSI    000034b5@2017/2/8:22:44:12.931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17:44:12, Info                  CSI    000034b6@2017/2/8:22:44:12.946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17:44:12, Info                  CSI    000034b7@2017/2/8:22:44:12.963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17:44:12, Info                  CSI    000034b8@2017/2/8:22:44:12.992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000034b9@2017/2/8:22:44:13.05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000034ba@2017/2/8:22:44:13.019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000034bb@2017/2/8:22:44:13.032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000034bc@2017/2/8:22:44:13.048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000034bd@2017/2/8:22:44:13.063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000034be@2017/2/8:22:44:13.078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000034bf@2017/2/8:22:44:13.094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000034c0@2017/2/8:22:44:13.106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000034c1@2017/2/8:22:44:13.123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000034c2@2017/2/8:22:44:13.136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000034c3@2017/2/8:22:44:13.149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000034c4@2017/2/8:22:44:13.181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000034c5@2017/2/8:22:44:13.196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000034c6@2017/2/8:22:44:13.212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000034c7@2017/2/8:22:44:13.228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000034c8@2017/2/8:22:44:13.241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000034c9@2017/2/8:22:44:13.254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000034ca@2017/2/8:22:44:13.270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000034cb@2017/2/8:22:44:13.286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000034cc@2017/2/8:22:44:13.300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000034cd@2017/2/8:22:44:13.315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000034ce@2017/2/8:22:44:13.330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000034cf@2017/2/8:22:44:13.343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000034d0@2017/2/8:22:44:13.358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000034d1@2017/2/8:22:44:13.376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000034d2@2017/2/8:22:44:13.389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000034d3@2017/2/8:22:44:13.407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000034d4@2017/2/8:22:44:13.422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000034d5@2017/2/8:22:44:13.435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000034d6@2017/2/8:22:44:13.456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000034d7@2017/2/8:22:44:13.499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000034d8@2017/2/8:22:44:13.518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000034d9@2017/2/8:22:44:13.531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000034da@2017/2/8:22:44:13.550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000034db@2017/2/8:22:44:13.565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000034dc@2017/2/8:22:44:13.578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000034dd@2017/2/8:22:44:13.594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000034de@2017/2/8:22:44:13.609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000034df@2017/2/8:22:44:13.623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000034e0@2017/2/8:22:44:13.640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000034e1@2017/2/8:22:44:13.653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000034e2@2017/2/8:22:44:13.669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000034e3@2017/2/8:22:44:13.684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000034e4@2017/2/8:22:44:13.697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000034e5@2017/2/8:22:44:13.730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000034e6@2017/2/8:22:44:13.746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000034e7@2017/2/8:22:44:13.759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000034e8@2017/2/8:22:44:13.775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000034e9@2017/2/8:22:44:13.800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000034ea@2017/2/8:22:44:13.814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000034eb@2017/2/8:22:44:13.829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000034ec@2017/2/8:22:44:13.857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000034ed@2017/2/8:22:44:13.872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000034ee@2017/2/8:22:44:13.916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000034ef@2017/2/8:22:44:13.931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000034f0@2017/2/8:22:44:13.944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000034f1@2017/2/8:22:44:13.957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17:44:13, Info                  CSI    000034f2@2017/2/8:22:44:13.977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17:44:14, Info                  CSI    000034f3@2017/2/8:22:44:14.031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17:44:14, Info                  CSI    000034f4@2017/2/8:22:44:14.045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17:44:14, Info                  CSI    000034f5@2017/2/8:22:44:14.062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17:44:14, Info                  CSI    000034f6@2017/2/8:22:44:14.088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17:44:14, Info                  CSI    000034f7@2017/2/8:22:44:14.101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17:44:14, Info                  CSI    000034f8@2017/2/8:22:44:14.116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17:44:14, Info                  CSI    000034f9@2017/2/8:22:44:14.132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17:44:14, Info                  CSI    000034fa@2017/2/8:22:44:14.166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17:44:14, Info                  CSI    000034fb@2017/2/8:22:44:14.180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17:44:14, Info                  CSI    000034fc@2017/2/8:22:44:14.202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17:44:14, Info                  CSI    000034fd@2017/2/8:22:44:14.215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17:44:14, Info                  CSI    000034fe@2017/2/8:22:44:14.230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17:44:14, Info                  CSI    000034ff@2017/2/8:22:44:14.243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17:44:14, Info                  CSI    00003500@2017/2/8:22:44:14.261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17:44:14, Info                  CSI    00003501@2017/2/8:22:44:14.298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17:44:14, Info                  CSI    00003502@2017/2/8:22:44:14.312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17:44:14, Info                  CSI    00003503@2017/2/8:22:44:14.326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17:44:14, Info                  CSI    00003504@2017/2/8:22:44:14.342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17:44:14, Info                  CSI    00003505@2017/2/8:22:44:14.354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17:44:14, Info                  CSI    00003506@2017/2/8:22:44:14.368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17:44:14, Info                  CSI    00003507@2017/2/8:22:44:14.386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17:44:14, Info                  CSI    00003508@2017/2/8:22:44:14.398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17:44:14, Info                  CSI    00003509@2017/2/8:22:44:14.478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17:44:14, Info                  CSI    0000350a@2017/2/8:22:44:14.496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17:44:14, Info                  CSI    0000350b@2017/2/8:22:44:14.514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17:44:14, Info                  CSI    0000350c@2017/2/8:22:44:14.526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17:44:14, Info                  CSI    0000350d@2017/2/8:22:44:14.542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17:44:14, Info                  CSI    0000350e@2017/2/8:22:44:14.555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17:44:14, Info                  CSI    0000350f@2017/2/8:22:44:14.573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17:44:14, Info                  CSI    00003510@2017/2/8:22:44:14.586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17:44:14, Info                  CSI    00003511@2017/2/8:22:44:14.599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17:44:14, Info                  CSI    00003512@2017/2/8:22:44:14.613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17:44:14, Info                  CSI    00003513@2017/2/8:22:44:14.626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17:44:14, Info                  CSI    00003514@2017/2/8:22:44:14.641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17:44:14, Info                  CSI    00003515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17:44:14, Info                  CSI    00003516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17:44:14, Info                  CSI    00003517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17:44:18, Info                  CSI    00003518@2017/2/8:22:44:18.749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17:44:18, Info                  CSI    00003519@2017/2/8:22:44:18.785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17:44:18, Info                  CSI    0000351a@2017/2/8:22:44:18.829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17:44:18, Info                  CSI    0000351b@2017/2/8:22:44:18.859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17:44:18, Info                  CSI    0000351c@2017/2/8:22:44:18.886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17:44:18, Info                  CSI    0000351d@2017/2/8:22:44:18.918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17:44:18, Info                  CSI    0000351e@2017/2/8:22:44:18.959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17:44:18, Info                  CSI    0000351f@2017/2/8:22:44:18.984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00003520@2017/2/8:22:44:19.030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00003521@2017/2/8:22:44:19.049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00003522@2017/2/8:22:44:19.079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00003523@2017/2/8:22:44:19.101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00003524@2017/2/8:22:44:19.124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00003525@2017/2/8:22:44:19.148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00003526@2017/2/8:22:44:19.183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00003527@2017/2/8:22:44:19.212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00003528@2017/2/8:22:44:19.228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00003529@2017/2/8:22:44:19.244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0000352a@2017/2/8:22:44:19.260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0000352b@2017/2/8:22:44:19.274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0000352c@2017/2/8:22:44:19.288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0000352d@2017/2/8:22:44:19.302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0000352e@2017/2/8:22:44:19.316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0000352f@2017/2/8:22:44:19.331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00003530@2017/2/8:22:44:19.347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00003531@2017/2/8:22:44:19.361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00003532@2017/2/8:22:44:19.375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00003533@2017/2/8:22:44:19.390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00003534@2017/2/8:22:44:19.406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00003535@2017/2/8:22:44:19.423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00003536@2017/2/8:22:44:19.526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00003537@2017/2/8:22:44:19.543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00003538@2017/2/8:22:44:19.585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00003539@2017/2/8:22:44:19.599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0000353a@2017/2/8:22:44:19.614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0000353b@2017/2/8:22:44:19.628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0000353c@2017/2/8:22:44:19.655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0000353d@2017/2/8:22:44:19.668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0000353e@2017/2/8:22:44:19.681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0000353f@2017/2/8:22:44:19.694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00003540@2017/2/8:22:44:19.708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00003541@2017/2/8:22:44:19.721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00003542@2017/2/8:22:44:19.735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00003543@2017/2/8:22:44:19.749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00003544@2017/2/8:22:44:19.775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00003545@2017/2/8:22:44:19.800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00003546 [DIRSD OWNER WARNING] Directory [l:60 ml:61]"\??\C:\WINDOWS\Microsoft.NET\Framework64\v3.0\WPF\XamlViewer" is not owned but specifies SDDL in component Microsoft-Windows-WPFCoreComp,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00003547 [DIRSD OWNER WARNING] Directory [l:66 ml:67]"\??\C:\Program Files\Reference Assemblies\Microsoft\Framework\v3.0" is not owned but specifies SDDL in component Microsoft-Windows-WPFCoreComp,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00003548 [DIRSD OWNER WARNING] Directory [l:51 ml:52]"\??\C:\WINDOWS\Microsoft.NET\Framework64\v2.0.50727" is not owned but specifies SDDL in component Microsoft-Windows-WPFCoreComp,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00003549 [DIRSD OWNER WARNING] Directory [l:49 ml:50]"\??\C:\WINDOWS\Microsoft.NET\Framework64\v3.0\WPF" is not owned but specifies SDDL in component Microsoft-Windows-WPFCoreComp,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0000354a CSIPERF - FilePI Commit 106ms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0000354b@2017/2/8:22:44:19.921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17:44:19, Info                  CSI    0000354c@2017/2/8:22:44:19.936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17:44:20, Info                  CSI    0000354d@2017/2/8:22:44:20.00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17:44:20, Info                  CSI    0000354e@2017/2/8:22:44:20.013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17:44:20, Info                  CSI    0000354f@2017/2/8:22:44:20.031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17:44:20, Info                  CSI    00003550@2017/2/8:22:44:20.050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17:44:20, Info                  CSI    00003551@2017/2/8:22:44:20.066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17:44:20, Info                  CSI    00003552@2017/2/8:22:44:20.080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17:44:20, Info                  CSI    00003553@2017/2/8:22:44:20.097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17:44:20, Info                  CSI    00003554@2017/2/8:22:44:20.112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17:44:20, Info                  CSI    00003555@2017/2/8:22:44:20.125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17:44:20, Info                  CSI    00003556@2017/2/8:22:44:20.139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17:44:20, Info                  CSI    00003557@2017/2/8:22:44:20.155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17:44:20, Info                  CSI    00003558@2017/2/8:22:44:20.169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17:44:20, Info                  CSI    00003559@2017/2/8:22:44:20.182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17:44:20, Info                  CSI    0000355a@2017/2/8:22:44:20.196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17:44:20, Info                  CSI    0000355b@2017/2/8:22:44:20.233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17:44:20, Info                  CSI    0000355c@2017/2/8:22:44:20.246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17:44:20, Info                  CSI    0000355d@2017/2/8:22:44:20.262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17:44:20, Info                  CSI    0000355e@2017/2/8:22:44:20.278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17:44:20, Info                  CSI    0000355f@2017/2/8:22:44:20.291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17:44:20, Info                  CSI    00003560@2017/2/8:22:44:20.304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17:44:20, Info                  CSI    00003561@2017/2/8:22:44:20.348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17:44:20, Info                  CSI    00003562@2017/2/8:22:44:20.418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17:44:20, Info                  CSI    00003563@2017/2/8:22:44:20.503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17:44:20, Info                  CSI    00003564@2017/2/8:22:44:20.516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17:44:20, Info                  CSI    00003565@2017/2/8:22:44:20.530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17:44:20, Info                  CSI    00003566@2017/2/8:22:44:20.542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17:44:20, Info                  CSI    00003567@2017/2/8:22:44:20.562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17:44:20, Info                  CSI    00003568@2017/2/8:22:44:20.576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17:44:20, Info                  CSI    00003569@2017/2/8:22:44:20.589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17:44:20, Info                  CSI    0000356a@2017/2/8:22:44:20.612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17:44:20, Info                  CSI    0000356b@2017/2/8:22:44:20.625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17:44:20, Info                  CSI    0000356c [DIRSD OWNER WARNING] Directory [l:55 ml:56]"\??\C:\WINDOWS\Microsoft.NET\Framework64\v3.0\WPF\en-US" is not owned but specifies SDDL in component Microsoft-Windows-WPFCoreComp.Resources,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17:44:20, Info                  CSI    0000356d@2017/2/8:22:44:20.701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17:44:20, Info                  CSI    0000356e@2017/2/8:22:44:20.886 CSIPERF - FileMapsCreated 144ms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17:44:20, Info                  CSI    0000356f CSIPERF - FilePI Commit 157ms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17:44:20, Info                  CSI    00003570@2017/2/8:22:44:20.912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17:44:20, Info                  CSI    00003571@2017/2/8:22:44:20.938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17:44:20, Info                  CSI    00003572@2017/2/8:22:44:20.967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17:44:20, Info                  CSI    00003573@2017/2/8:22:44:20.980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17:44:20, Info                  CSI    00003574@2017/2/8:22:44:20.993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17:44:21, Info                  CSI    00003575@2017/2/8:22:44:21.06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17:44:21, Info                  CSI    00003576@2017/2/8:22:44:21.100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17:44:21, Info                  CSI    00003577@2017/2/8:22:44:21.121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17:44:21, Info                  CSI    00003578@2017/2/8:22:44:21.137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17:44:21, Info                  CSI    00003579@2017/2/8:22:44:21.150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17:44:21, Info                  CSI    0000357a@2017/2/8:22:44:21.165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17:44:21, Info                  CSI    0000357b [DIRSD OWNER WARNING] Directory [l:61 ml:62]"\??\C:\Program Files\Reference Assemblies\Microsoft\Framework" is not owned but specifies SDDL in component Microsoft-Windows-WWFCoreComp,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17:44:21, Info                  CSI    0000357c [DIRSD OWNER WARNING] Directory [l:51 ml:52]"\??\C:\Program Files\Reference Assemblies\Microsoft" is not owned but specifies SDDL in component Microsoft-Windows-WWFCoreComp,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17:44:21, Info                  CSI    0000357d [DIRSD OWNER WARNING] Directory [l:66 ml:67]"\??\C:\Program Files\Reference Assemblies\Microsoft\Framework\v3.0" is not owned but specifies SDDL in component Microsoft-Windows-WWFCoreComp,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17:44:21, Info                  CSI    0000357e [DIRSD OWNER WARNING] Directory [l:41 ml:42]"\??\C:\Program Files\Reference Assemblies" is not owned but specifies SDDL in component Microsoft-Windows-WWFCoreComp,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17:44:21, Info                  CSI    0000357f Error - Overlap: Duplicate ownership for directory [l:66]"\??\C:\Program Files\Reference Assemblies\Microsoft\Framework\v3.0" in component Microsoft-Windows-WWFCoreComp,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17:44:21, Info                  CSI    00003580@2017/2/8:22:44:21.185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17:44:21, Info                  CSI    00003581@2017/2/8:22:44:21.199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17:44:21, Info                  CSI    00003582@2017/2/8:22:44:21.212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17:44:21, Info                  CSI    00003583@2017/2/8:22:44:21.226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17:44:21, Info                  CSI    00003584@2017/2/8:22:44:21.240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17:44:21, Info                  CSI    00003585@2017/2/8:22:44:21.253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17:44:21, Info                  CSI    00003586@2017/2/8:22:44:21.266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17:44:21, Info                  CSI    00003587@2017/2/8:22:44:21.300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17:44:21, Info                  CSI    00003588@2017/2/8:22:44:21.351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17:44:21, Info                  CSI    00003589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17:44:21, Info                  CSI    0000358a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17:44:21, Info                  CSI    0000358b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17:44:27, Info                  CSI    0000358c@2017/2/8:22:44:27.881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17:44:27, Info                  CSI    0000358d@2017/2/8:22:44:27.894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17:44:27, Info                  CSI    0000358e@2017/2/8:22:44:27.907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17:44:27, Info                  CSI    0000358f@2017/2/8:22:44:27.920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17:44:28, Info                  CSI    00003590@2017/2/8:22:44:28.205 CSIPERF - FileMapsCreated 194ms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17:44:28, Info                  CSI    00003591 CSIPERF - FilePI Commit 216ms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17:44:28, Info                  CSI    00003592@2017/2/8:22:44:28.263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17:44:28, Info                  CSI    00003593@2017/2/8:22:44:28.309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17:44:28, Info                  CSI    00003594@2017/2/8:22:44:28.338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17:44:28, Info                  CSI    00003595@2017/2/8:22:44:28.350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17:44:28, Info                  CSI    00003596@2017/2/8:22:44:28.363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17:44:28, Info                  CSI    00003597 [DIRSD OWNER WARNING] Directory [l:75 ml:76]"\??\C:\Program Files\WindowsPowerShell\Modules\PackageManagement\1.0.0.1\en" is not owned but specifies SDDL in component Microsoft.PowerShell.PackageManagement.resources,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17:44:28, Info                  CSI    00003598 Error - Overlap: Duplicate ownership for directory [l:75]"\??\C:\Program Files\WindowsPowerShell\Modules\PackageManagement\1.0.0.1\en" in component Microsoft.PowerShell.PackageManagement.resources,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17:44:28, Info                  CSI    00003599 CSIPERF - FilePI Commit 151ms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17:44:28, Info                  CSI    0000359a@2017/2/8:22:44:28.537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17:44:28, Info                  CSI    0000359b@2017/2/8:22:44:28.570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17:44:28, Info                  CSI    0000359c@2017/2/8:22:44:28.627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17:44:28, Info                  CSI    0000359d@2017/2/8:22:44:28.822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17:44:28, Info                  CSI    0000359e@2017/2/8:22:44:28.843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17:44:28, Info                  CSI    0000359f [DIRSD OWNER WARNING] Directory [l:89 ml:90]"\??\C:\WINDOWS\System32\WindowsPowerShell\v1.0\Modules\Microsoft.PowerShell.Archive\en-US" is not owned but specifies SDDL in component Microsoft.PowerShell.Archive.Resources,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17:44:29, Info                  CSI    000035a0@2017/2/8:22:44:29.010 CSIPERF - FileMapsCreated 142ms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17:44:29, Info                  CSI    000035a1 CSIPERF - FilePI Commit 142ms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17:44:29, Info                  CSI    000035a2@2017/2/8:22:44:29.017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17:44:29, Info                  CSI    000035a3@2017/2/8:22:44:29.031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17:44:29, Info                  CSI    000035a4@2017/2/8:22:44:29.047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17:44:29, Info                  CSI    000035a5 [DIRSD OWNER WARNING] Directory [l:64 ml:65]"\??\C:\Program Files\WindowsPowerShell\Modules\PackageManagement" is not owned but specifies SDDL in component Microsoft.PackageManagement.Common,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17:44:29, Info                  CSI    000035a6 [DIRSD OWNER WARNING] Directory [l:72 ml:73]"\??\C:\Program Files\WindowsPowerShell\Modules\PackageManagement\1.0.0.1" is not owned but specifies SDDL in component Microsoft.PackageManagement.Common,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17:44:29, Info                  CSI    000035a7@2017/2/8:22:44:29.066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17:44:29, Info                  CSI    000035a8@2017/2/8:22:44:29.083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17:44:29, Info                  CSI    000035a9@2017/2/8:22:44:29.142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17:44:29, Info                  CSI    000035aa@2017/2/8:22:44:29.154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17:44:29, Info                  CSI    000035ab@2017/2/8:22:44:29.169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17:44:29, Info                  CSI    000035ac@2017/2/8:22:44:29.192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17:44:29, Info                  CSI    000035ad@2017/2/8:22:44:29.206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17:44:29, Info                  CSI    000035ae [DIRSD OWNER WARNING] Directory [l:88 ml:89]"\??\C:\WINDOWS\System32\Configuration\Registration\MSFT_FileDirectoryConfiguration\en-US" is not owned but specifies SDDL in component Microsoft.PowerShell.DSC.CoreConfigurationProvider.Resources,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17:44:29, Info                  CSI    000035af [DIRSD OWNER WARNING] Directory [l:60 ml:61]"\??\C:\WINDOWS\System32\Configuration\BaseRegistration\en-US" is not owned but specifies SDDL in component Microsoft.PowerShell.DSC.CoreConfigurationProvider.Resources,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17:44:29, Info                  CSI    000035b0 [DIRSD OWNER WARNING] Directory [l:82 ml:83]"\??\C:\WINDOWS\System32\Configuration\Schema\MSFT_FileDirectoryConfiguration\en-US" is not owned but specifies SDDL in component Microsoft.PowerShell.DSC.CoreConfigurationProvider.Resources,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17:44:29, Info                  CSI    000035b1@2017/2/8:22:44:29.558 CSIPERF - FileMapsCreated 289ms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17:44:29, Info                  CSI    000035b2 CSIPERF - FilePI Commit 290ms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17:44:29, Info                  CSI    000035b3@2017/2/8:22:44:29.569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17:44:29, Info                  CSI    000035b4 [DIRSD OWNER WARNING] Directory [l:75 ml:76]"\??\C:\Program Files\WindowsPowerShell\Modules\PackageManagement\1.0.0.1\en" is not owned but specifies SDDL in component Microsoft.PackageManagement.ArchiverProviders.resources,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17:44:29, Info                  CSI    000035b5 Error - Overlap: Duplicate ownership for directory [l:75]"\??\C:\Program Files\WindowsPowerShell\Modules\PackageManagement\1.0.0.1\en" in component Microsoft.PackageManagement.ArchiverProviders.resources,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17:44:29, Info                  CSI    000035b6@2017/2/8:22:44:29.601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17:44:29, Info                  CSI    000035b7@2017/2/8:22:44:29.789 CSIPERF - FileMapsCreated 158ms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17:44:29, Info                  CSI    000035b8 CSIPERF - FilePI Commit 158ms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17:44:29, Info                  CSI    000035b9@2017/2/8:22:44:29.803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17:44:29, Info                  CSI    000035ba@2017/2/8:22:44:29.840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17:44:29, Info                  CSI    000035bb [DIRSD OWNER WARNING] Directory [l:45 ml:46]"\??\C:\WINDOWS\System32\Configuration\JobLogs" is not owned but specifies SDDL in component Microsoft.PowerShell.DSC.CoreConfigurationProvider,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17:44:29, Info                  CSI    000035bc [DIRSD OWNER WARNING] Directory [l:82 ml:83]"\??\C:\WINDOWS\System32\Configuration\Registration\MSFT_FileDirectoryConfiguration" is not owned but specifies SDDL in component Microsoft.PowerShell.DSC.CoreConfigurationProvider,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17:44:29, Info                  CSI    000035bd [DIRSD OWNER WARNING] Directory [l:65 ml:66]"\??\C:\Program Files\WindowsPowerShell\Configuration\Registration" is not owned but specifies SDDL in component Microsoft.PowerShell.DSC.CoreConfigurationProvider,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17:44:29, Info                  CSI    000035be [DIRSD OWNER WARNING] Directory [l:59 ml:60]"\??\C:\Program Files\WindowsPowerShell\Configuration\Schema" is not owned but specifies SDDL in component Microsoft.PowerShell.DSC.CoreConfigurationProvider,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17:44:29, Info                  CSI    000035bf [DIRSD OWNER WARNING] Directory [l:37 ml:38]"\??\C:\WINDOWS\System32\Configuration" is not owned but specifies SDDL in component Microsoft.PowerShell.DSC.CoreConfigurationProvider,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17:44:29, Info                  CSI    000035c0 [DIRSD OWNER WARNING] Directory [l:52 ml:53]"\??\C:\Program Files\WindowsPowerShell\Configuration" is not owned but specifies SDDL in component Microsoft.PowerShell.DSC.CoreConfigurationProvider,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17:44:29, Info                  CSI    000035c1 [DIRSD OWNER WARNING] Directory [l:50 ml:51]"\??\C:\WINDOWS\System32\Configuration\Registration" is not owned but specifies SDDL in component Microsoft.PowerShell.DSC.CoreConfigurationProvider,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17:44:29, Info                  CSI    000035c2 [DIRSD OWNER WARNING] Directory [l:57 ml:58]"\??\C:\WINDOWS\System32\Configuration\ConfigurationStatus" is not owned but specifies SDDL in component Microsoft.PowerShell.DSC.CoreConfigurationProvider,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17:44:29, Info                  CSI    000035c3 [DIRSD OWNER WARNING] Directory [l:59 ml:60]"\??\C:\WINDOWS\System32\Configuration\PartialConfigurations" is not owned but specifies SDDL in component Microsoft.PowerShell.DSC.CoreConfigurationProvider,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17:44:29, Info                  CSI    000035c4 [DIRSD OWNER WARNING] Directory [l:44 ml:45]"\??\C:\WINDOWS\System32\Configuration\Schema" is not owned but specifies SDDL in component Microsoft.PowerShell.DSC.CoreConfigurationProvider,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17:44:29, Info                  CSI    000035c5 [DIRSD OWNER WARNING] Directory [l:54 ml:55]"\??\C:\WINDOWS\System32\Configuration\BaseRegistration" is not owned but specifies SDDL in component Microsoft.PowerShell.DSC.CoreConfigurationProvider,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17:44:29, Info                  CSI    000035c6 [DIRSD OWNER WARNING] Directory [l:76 ml:77]"\??\C:\WINDOWS\System32\Configuration\Schema\MSFT_FileDirectoryConfiguration" is not owned but specifies SDDL in component Microsoft.PowerShell.DSC.CoreConfigurationProvider,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17:44:30, Info                  CSI    000035c7@2017/2/8:22:44:30.047 CSIPERF - FileMapsCreated 190ms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17:44:30, Info                  CSI    000035c8 CSIPERF - FilePI Commit 230ms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17:44:30, Info                  CSI    000035c9@2017/2/8:22:44:30.102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17:44:30, Info                  CSI    000035ca@2017/2/8:22:44:30.119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17:44:30, Info                  CSI    000035cb@2017/2/8:22:44:30.138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17:44:30, Info                  CSI    000035cc@2017/2/8:22:44:30.150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17:44:30, Info                  CSI    000035cd@2017/2/8:22:44:30.164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17:44:30, Info                  CSI    000035ce@2017/2/8:22:44:30.180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17:44:30, Info                  CSI    000035cf@2017/2/8:22:44:30.194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17:44:30, Info                  CSI    000035d0 [DIRSD OWNER WARNING] Directory [l:75 ml:76]"\??\C:\Program Files\WindowsPowerShell\Modules\PackageManagement\1.0.0.1\en" is not owned but specifies SDDL in component Microsoft.PackageManagement.resources,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17:44:30, Info                  CSI    000035d1 Error - Overlap: Duplicate ownership for directory [l:75]"\??\C:\Program Files\WindowsPowerShell\Modules\PackageManagement\1.0.0.1\en" in component Microsoft.PackageManagement.resources,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17:44:30, Info                  CSI    000035d2@2017/2/8:22:44:30.215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17:44:30, Info                  CSI    000035d3@2017/2/8:22:44:30.228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17:44:30, Info                  CSI    000035d4 [DIRSD OWNER WARNING] Directory [l:122 ml:123]"\??\C:\WINDOWS\System32\WindowsPowerShell\v1.0\Modules\PSDesiredStateConfiguration\DSCResources\MSFT_PackageResource\en-US" is not owned but specifies SDDL in component Microsoft.PowerShell.DSCResources.Resources,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17:44:30, Info                  CSI    000035d5 [DIRSD OWNER WARNING] Directory [l:122 ml:123]"\??\C:\WINDOWS\System32\WindowsPowerShell\v1.0\Modules\PSDesiredStateConfiguration\DSCResources\MSFT_ProcessResource\en-US" is not owned but specifies SDDL in component Microsoft.PowerShell.DSCResources.Resources,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17:44:30, Info                  CSI    000035d6 [DIRSD OWNER WARNING] Directory [l:117 ml:118]"\??\C:\WINDOWS\System32\WindowsPowerShell\v1.0\Modules\PSDesiredStateConfiguration\DSCResources\MSFT_WaitForAll\en-US" is not owned but specifies SDDL in component Microsoft.PowerShell.DSCResources.Resources,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17:44:30, Info                  CSI    000035d7 [DIRSD OWNER WARNING] Directory [l:120 ml:121]"\??\C:\WINDOWS\System32\WindowsPowerShell\v1.0\Modules\PSDesiredStateConfiguration\DSCResources\MSFT_GroupResource\en-US" is not owned but specifies SDDL in component Microsoft.PowerShell.DSCResources.Resources,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17:44:30, Info                  CSI    000035d8 [DIRSD OWNER WARNING] Directory [l:119 ml:120]"\??\C:\WINDOWS\System32\WindowsPowerShell\v1.0\Modules\PSDesiredStateConfiguration\DSCResources\MSFT_RoleResource\en-US" is not owned but specifies SDDL in component Microsoft.PowerShell.DSCResources.Resources,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17:44:30, Info                  CSI    000035d9 [DIRSD OWNER WARNING] Directory [l:88 ml:89]"\??\C:\WINDOWS\System32\WindowsPowerShell\v1.0\Modules\PSDesiredStateConfiguration\en-US" is not owned but specifies SDDL in component Microsoft.PowerShell.DSCResources.Resources,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17:44:30, Info                  CSI    000035da [DIRSD OWNER WARNING] Directory [l:126 ml:127]"\??\C:\WINDOWS\System32\WindowsPowerShell\v1.0\Modules\PSDesiredStateConfiguration\DSCResources\MSFT_EnvironmentResource\en-US" is not owned but specifies SDDL in component Microsoft.PowerShell.DSCResources.Resources,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17:44:30, Info                  CSI    000035db [DIRSD OWNER WARNING] Directory [l:118 ml:119]"\??\C:\WINDOWS\System32\WindowsPowerShell\v1.0\Modules\PSDesiredStateConfiguration\DSCResources\MSFT_WaitForSome\en-US" is not owned but specifies SDDL in component Microsoft.PowerShell.DSCResources.Resources,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17:44:30, Info                  CSI    000035dc [DIRSD OWNER WARNING] Directory [l:123 ml:124]"\??\C:\WINDOWS\System32\WindowsPowerShell\v1.0\Modules\PSDesiredStateConfiguration\DSCResources\MSFT_RegistryResource\en-US" is not owned but specifies SDDL in component Microsoft.PowerShell.DSCResources.Resources,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17:44:30, Info                  CSI    000035dd [DIRSD OWNER WARNING] Directory [l:117 ml:118]"\??\C:\WINDOWS\System32\WindowsPowerShell\v1.0\Modules\PSDesiredStateConfiguration\DSCResources\MSFT_WaitForAny\en-US" is not owned but specifies SDDL in component Microsoft.PowerShell.DSCResources.Resources,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17:44:30, Info                  CSI    000035de [DIRSD OWNER WARNING] Directory [l:118 ml:119]"\??\C:\WINDOWS\System32\WindowsPowerShell\v1.0\Modules\PSDesiredStateConfiguration\DSCResources\MSFT_LogResource\en-US" is not owned but specifies SDDL in component Microsoft.PowerShell.DSCResources.Resources,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17:44:30, Info                  CSI    000035df [DIRSD OWNER WARNING] Directory [l:122 ml:123]"\??\C:\WINDOWS\System32\WindowsPowerShell\v1.0\Modules\PSDesiredStateConfiguration\DSCResources\MSFT_ServiceResource\en-US" is not owned but specifies SDDL in component Microsoft.PowerShell.DSCResources.Resources,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17:44:30, Info                  CSI    000035e0 [DIRSD OWNER WARNING] Directory [l:101 ml:102]"\??\C:\WINDOWS\System32\WindowsPowerShell\v1.0\Modules\PSDesiredStateConfiguration\DSCResources\en-US" is not owned but specifies SDDL in component Microsoft.PowerShell.DSCResources.Resources,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17:44:30, Info                  CSI    000035e1 [DIRSD OWNER WARNING] Directory [l:121 ml:122]"\??\C:\WINDOWS\System32\WindowsPowerShell\v1.0\Modules\PSDesiredStateConfiguration\DSCResources\MSFT_ScriptResource\en-US" is not owned but specifies SDDL in component Microsoft.PowerShell.DSCResources.Resources,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17:44:30, Info                  CSI    000035e2 [DIRSD OWNER WARNING] Directory [l:122 ml:123]"\??\C:\WINDOWS\System32\WindowsPowerShell\v1.0\Modules\PSDesiredStateConfiguration\DSCResources\MSFT_ArchiveResource\en-US" is not owned but specifies SDDL in component Microsoft.PowerShell.DSCResources.Resources,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17:44:30, Info                  CSI    000035e3 [DIRSD OWNER WARNING] Directory [l:119 ml:120]"\??\C:\WINDOWS\System32\WindowsPowerShell\v1.0\Modules\PSDesiredStateConfiguration\DSCResources\MSFT_UserResource\en-US" is not owned but specifies SDDL in component Microsoft.PowerShell.DSCResources.Resources,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17:44:30, Info                  CSI    000035e4 [DIRSD OWNER WARNING] Directory [l:129 ml:130]"\??\C:\WINDOWS\System32\WindowsPowerShell\v1.0\Modules\PSDesiredStateConfiguration\DSCResources\MSFT_WindowsOptionalFeature\en-US" is not owned but specifies SDDL in component Microsoft.PowerShell.DSCResources.Resources,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17:44:30, Info                  CSI    000035e5 CSIPERF - FilePI Queue 114ms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17:44:30, Info                  CSI    000035e6@2017/2/8:22:44:30.821 CSIPERF - FileMapsCreated 465ms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17:44:30, Info                  CSI    000035e7 CSIPERF - FilePI Commit 468ms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17:44:30, Info                  CSI    000035e8@2017/2/8:22:44:30.829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17:44:30, Info                  CSI    000035e9@2017/2/8:22:44:30.842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17:44:30, Info                  CSI    000035ea@2017/2/8:22:44:30.857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17:44:31, Info                  CSI    000035eb@2017/2/8:22:44:31.00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17:44:31, Info                  CSI    000035ec@2017/2/8:22:44:31.020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17:44:31, Info                  CSI    000035ed@2017/2/8:22:44:31.035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17:44:31, Info                  CSI    000035ee [DIRSD OWNER WARNING] Directory [l:75 ml:76]"\??\C:\Program Files\WindowsPowerShell\Modules\PackageManagement\1.0.0.1\en" is not owned but specifies SDDL in component Microsoft.PackageManagement.MsiProvider.resources,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17:44:31, Info                  CSI    000035ef Error - Overlap: Duplicate ownership for directory [l:75]"\??\C:\Program Files\WindowsPowerShell\Modules\PackageManagement\1.0.0.1\en" in component Microsoft.PackageManagement.MsiProvider.resources,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17:44:31, Info                  CSI    000035f0@2017/2/8:22:44:31.151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17:44:31, Info                  CSI    000035f1 CSIPERF - FilePI Queue 207ms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17:44:31, Info                  CSI    000035f2@2017/2/8:22:44:31.512 CSIPERF - FileMapsCreated 113ms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17:44:31, Info                  CSI    000035f3 CSIPERF - FilePI Commit 115ms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17:44:31, Info                  CSI    000035f4@2017/2/8:22:44:31.524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17:44:31, Info                  CSI    000035f5@2017/2/8:22:44:31.543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17:44:31, Info                  CSI    000035f6 Error - Overlap: Duplicate ownership for directory [l:68]"\??\C:\WINDOWS\SystemApps\Microsoft.XboxGameCallableUI_cw5n1h2txyewy" in component Microsoft-Xbox-GameCallableUI.appxmain, version 10.0.10586.35,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17:44:31, Info                  CSI    000035f7@2017/2/8:22:44:31.827 CSIPERF - FileMapsCreated 191ms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17:44:31, Info                  CSI    000035f8 CSIPERF - FilePI Commit 192ms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17:44:31, Info                  CSI    000035f9@2017/2/8:22:44:31.835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17:44:31, Info                  CSI    000035fa [DIRSD OWNER WARNING] Directory [l:91 ml:92]"\??\C:\ProgramData\Microsoft\Device Stage\Task\{07deb856-fc6e-4fb9-8add-d8f2cf8722c9}\en-US" is not owned but specifies SDDL in component Microsoft-WindowsDXP-DeviceExperience.Resources,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17:44:31, Info                  CSI    000035fb@2017/2/8:22:44:31.894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17:44:32, Info                  CSI    000035fc@2017/2/8:22:44:32.035 CSIPERF - FileMapsCreated 131ms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17:44:32, Info                  CSI    000035fd CSIPERF - FilePI Commit 132ms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17:44:32, Info                  CSI    000035fe@2017/2/8:22:44:32.050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17:44:32, Info                  CSI    000035ff@2017/2/8:22:44:32.075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17:44:32, Info                  CSI    00003600@2017/2/8:22:44:32.094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17:44:32, Info                  CSI    00003601 [DIRSD OWNER WARNING] Directory [l:75 ml:76]"\??\C:\Program Files\WindowsPowerShell\Modules\PackageManagement\1.0.0.1\en" is not owned but specifies SDDL in component Microsoft.PackageManagement.MsuProvider.resources,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17:44:32, Info                  CSI    00003602 Error - Overlap: Duplicate ownership for directory [l:75]"\??\C:\Program Files\WindowsPowerShell\Modules\PackageManagement\1.0.0.1\en" in component Microsoft.PackageManagement.MsuProvider.resources,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17:44:32, Info                  CSI    00003603@2017/2/8:22:44:32.130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17:44:32, Info                  CSI    00003604@2017/2/8:22:44:32.144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17:44:32, Info                  CSI    00003605@2017/2/8:22:44:32.157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17:44:32, Info                  CSI    00003606@2017/2/8:22:44:32.170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17:44:32, Info                  CSI    00003607@2017/2/8:22:44:32.183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17:44:32, Info                  CSI    00003608 [DIRSD OWNER WARNING] Directory [l:92 ml:93]"\??\C:\WINDOWS\System32\WindowsPowerShell\v1.0\Modules\Microsoft.PowerShell.ODataUtils\en-US" is not owned but specifies SDDL in component Microsoft.PowerShell.ODataUtils.Resources,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17:44:32, Info                  CSI    00003609@2017/2/8:22:44:32.396 CSIPERF - FileMapsCreated 164ms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17:44:32, Info                  CSI    0000360a CSIPERF - FilePI Commit 165ms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17:44:32, Info                  CSI    0000360b@2017/2/8:22:44:32.403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17:44:32, Info                  CSI    0000360c@2017/2/8:22:44:32.415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17:44:32, Info                  CSI    0000360d@2017/2/8:22:44:32.428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17:44:32, Info                  CSI    0000360e [DIRSD OWNER WARNING] Directory [l:63 ml:64]"\??\C:\WINDOWS\System32\WindowsPowerShell\v1.0\Modules\MsDtc\en" is not owned but specifies SDDL in component Microsoft.Dtc.PowerShell.Non_msil.Resources,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17:44:32, Info                  CSI    0000360f@2017/2/8:22:44:32.559 CSIPERF - FileMapsCreated 122ms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17:44:32, Info                  CSI    00003610 CSIPERF - FilePI Commit 122ms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17:44:32, Info                  CSI    00003611@2017/2/8:22:44:32.566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17:44:32, Info                  CSI    00003612@2017/2/8:22:44:32.578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17:44:32, Info                  CSI    00003613 [DIRSD OWNER WARNING] Directory [l:65 ml:66]"\??\C:\WINDOWS\System32\WindowsPowerShell\v1.0\Modules\CimCmdlets" is not owned but specifies SDDL in component Microsoft.Management.Infrastructure.CimCmdlets.Module,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17:44:32, Info                  CSI    00003614@2017/2/8:22:44:32.705 CSIPERF - FileMapsCreated 117ms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17:44:32, Info                  CSI    00003615 CSIPERF - FilePI Commit 117ms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17:44:32, Info                  CSI    00003616@2017/2/8:22:44:32.711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17:44:32, Info                  CSI    00003617@2017/2/8:22:44:32.728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17:44:32, Info                  CSI    00003618@2017/2/8:22:44:32.740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17:44:32, Info                  CSI    00003619@2017/2/8:22:44:32.772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17:44:32, Info                  CSI    0000361a@2017/2/8:22:44:32.785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17:44:32, Info                  CSI    0000361b@2017/2/8:22:44:32.798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17:44:32, Info                  CSI    0000361c@2017/2/8:22:44:32.810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17:44:32, Info                  CSI    0000361d@2017/2/8:22:44:32.822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17:44:33, Info                  CSI    0000361e@2017/2/8:22:44:33.018 CSIPERF - FileMapsCreated 187ms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17:44:33, Info                  CSI    0000361f CSIPERF - FilePI Commit 187ms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17:44:33, Info                  CSI    00003620@2017/2/8:22:44:33.059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17:44:33, Info                  CSI    00003621@2017/2/8:22:44:33.106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17:44:33, Info                  CSI    00003622@2017/2/8:22:44:33.137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17:44:33, Info                  CSI    00003623@2017/2/8:22:44:33.188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17:44:33, Info                  CSI    00003624@2017/2/8:22:44:33.240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17:44:33, Info                  CSI    00003625@2017/2/8:22:44:33.253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17:44:33, Info                  CSI    00003626@2017/2/8:22:44:33.266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17:44:33, Info                  CSI    00003627@2017/2/8:22:44:33.279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17:44:33, Info                  CSI    00003628@2017/2/8:22:44:33.294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17:44:33, Info                  CSI    00003629@2017/2/8:22:44:33.313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17:44:33, Info                  CSI    0000362a@2017/2/8:22:44:33.326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17:44:33, Info                  CSI    0000362b@2017/2/8:22:44:33.375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17:44:33, Info                  CSI    0000362c@2017/2/8:22:44:33.390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17:44:33, Info                  CSI    0000362d@2017/2/8:22:44:33.629 CSIPERF - FileMapsCreated 212ms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17:44:33, Info                  CSI    0000362e CSIPERF - FilePI Commit 213ms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17:44:33, Info                  CSI    0000362f@2017/2/8:22:44:33.639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17:44:33, Info                  CSI    00003630 [DIRSD OWNER WARNING] Directory [l:66 ml:67]"\??\C:\WINDOWS\System32\WindowsPowerShell\v1.0\Modules\MsDtc\en-US" is not owned but specifies SDDL in component Microsoft.Dtc.PowerShell.Scripts.Resources,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17:44:33, Info                  CSI    00003631@2017/2/8:22:44:33.782 CSIPERF - FileMapsCreated 128ms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17:44:33, Info                  CSI    00003632 CSIPERF - FilePI Commit 128ms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17:44:33, Info                  CSI    00003633@2017/2/8:22:44:33.789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17:44:33, Info                  CSI    00003634@2017/2/8:22:44:33.802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17:44:33, Info                  CSI    00003635@2017/2/8:22:44:33.821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17:44:33, Info                  CSI    00003636@2017/2/8:22:44:33.833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17:44:33, Info                  CSI    00003637@2017/2/8:22:44:33.849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17:44:33, Info                  CSI    00003638@2017/2/8:22:44:33.862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17:44:33, Info                  CSI    00003639@2017/2/8:22:44:33.939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17:44:33, Info                  CSI    0000363a@2017/2/8:22:44:33.975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17:44:33, Info                  CSI    0000363b@2017/2/8:22:44:33.995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17:44:34, Info                  CSI    0000363c@2017/2/8:22:44:34.014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17:44:34, Info                  CSI    0000363d@2017/2/8:22:44:34.027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17:44:34, Info                  CSI    0000363e [DIRSD OWNER WARNING] Directory [l:75 ml:76]"\??\C:\Program Files\WindowsPowerShell\Modules\PackageManagement\1.0.0.1\en" is not owned but specifies SDDL in component Microsoft.PackageManagement.MetaProvider.PowerShell.resources,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17:44:34, Info                  CSI    0000363f Error - Overlap: Duplicate ownership for directory [l:75]"\??\C:\Program Files\WindowsPowerShell\Modules\PackageManagement\1.0.0.1\en" in component Microsoft.PackageManagement.MetaProvider.PowerShell.resources,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17:44:34, Info                  CSI    00003640@2017/2/8:22:44:34.055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17:44:34, Info                  CSI    00003641 [DIRSD OWNER WARNING] Directory [l:75 ml:76]"\??\C:\Program Files\WindowsPowerShell\Modules\PackageManagement\1.0.0.1\en" is not owned but specifies SDDL in component Microsoft.PackageManagement.CoreProviders.resources,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17:44:34, Info                  CSI    00003642@2017/2/8:22:44:34.083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17:44:34, Info                  CSI    00003643@2017/2/8:22:44:34.096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17:44:34, Info                  CSI    00003644@2017/2/8:22:44:34.109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17:44:34, Info                  CSI    00003645@2017/2/8:22:44:34.122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17:44:34, Info                  CSI    00003646 [DIRSD OWNER WARNING] Directory [l:83 ml:84]"\??\C:\WINDOWS\System32\WindowsPowerShell\v1.0\Modules\Microsoft.PowerShell.Archive" is not owned but specifies SDDL in component Microsoft.PowerShell.Archive,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17:44:34, Info                  CSI    00003647 [DIRSD OWNER WARNING] Directory [l:54 ml:55]"\??\C:\WINDOWS\System32\WindowsPowerShell\v1.0\Modules" is not owned but specifies SDDL in component Microsoft.PowerShell.Archive,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17:44:34, Info                  CSI    00003648 [DIRSD OWNER WARNING] Directory [l:46 ml:47]"\??\C:\WINDOWS\System32\WindowsPowerShell\v1.0" is not owned but specifies SDDL in component Microsoft.PowerShell.Archive,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17:44:34, Info                  CSI    00003649@2017/2/8:22:44:34.233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17:44:34, Info                  CSI    0000364a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17:44:34, Info                  CSI    0000364b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17:44:34, Info                  CSI    0000364c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17:44:39, Info                  CSI    0000364d@2017/2/8:22:44:39.476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17:44:39, Info                  CSI    0000364e@2017/2/8:22:44:39.489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17:44:39, Info                  CSI    0000364f@2017/2/8:22:44:39.503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17:44:39, Info                  CSI    00003650@2017/2/8:22:44:39.515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17:44:39, Info                  CSI    00003651@2017/2/8:22:44:39.528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17:44:39, Info                  CSI    00003652@2017/2/8:22:44:39.541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17:44:39, Info                  CSI    00003653 [DIRSD OWNER WARNING] Directory [l:68 ml:69]"\??\C:\Program Files\WindowsPowerShell\Modules\PowerShellGet\1.0.0.1" is not owned but specifies SDDL in component Microsoft.PowerShell.PSGet,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17:44:39, Info                  CSI    00003654 [DIRSD OWNER WARNING] Directory [l:38 ml:39]"\??\C:\Program Files\WindowsPowerShell" is not owned but specifies SDDL in component Microsoft.PowerShell.PSGet,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17:44:39, Info                  CSI    00003655 [DIRSD OWNER WARNING] Directory [l:46 ml:47]"\??\C:\Program Files\WindowsPowerShell\Modules" is not owned but specifies SDDL in component Microsoft.PowerShell.PSGet,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17:44:39, Info                  CSI    00003656 [DIRSD OWNER WARNING] Directory [l:60 ml:61]"\??\C:\Program Files\WindowsPowerShell\Modules\PowerShellGet" is not owned but specifies SDDL in component Microsoft.PowerShell.PSGet,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17:44:39, Info                  CSI    00003657 CSIPERF - FilePI Commit 109ms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17:44:39, Info                  CSI    00003658@2017/2/8:22:44:39.664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17:44:39, Info                  CSI    00003659@2017/2/8:22:44:39.677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17:44:39, Info                  CSI    0000365a@2017/2/8:22:44:39.689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17:44:39, Info                  CSI    0000365b@2017/2/8:22:44:39.702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17:44:39, Info                  CSI    0000365c@2017/2/8:22:44:39.715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17:44:39, Info                  CSI    0000365d@2017/2/8:22:44:39.727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17:44:39, Info                  CSI    0000365e@2017/2/8:22:44:39.740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17:44:39, Info                  CSI    0000365f [DIRSD OWNER WARNING] Directory [l:86 ml:87]"\??\C:\WINDOWS\System32\WindowsPowerShell\v1.0\Modules\Microsoft.PowerShell.ODataUtils" is not owned but specifies SDDL in component Microsoft.PowerShell.ODataUtils,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17:44:39, Info                  CSI    00003660 [DIRSD OWNER WARNING] Directory [l:54 ml:55]"\??\C:\WINDOWS\System32\WindowsPowerShell\v1.0\Modules" is not owned but specifies SDDL in component Microsoft.PowerShell.ODataUtils,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17:44:39, Info                  CSI    00003661 [DIRSD OWNER WARNING] Directory [l:46 ml:47]"\??\C:\WINDOWS\System32\WindowsPowerShell\v1.0" is not owned but specifies SDDL in component Microsoft.PowerShell.ODataUtils,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17:44:39, Info                  CSI    00003662 Error - Overlap: Duplicate ownership for directory [l:46]"\??\C:\WINDOWS\System32\WindowsPowerShell\v1.0" in component Microsoft.PowerShell.ODataUtils,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17:44:39, Info                  CSI    00003663 Error - Overlap: Duplicate ownership for directory [l:54]"\??\C:\WINDOWS\System32\WindowsPowerShell\v1.0\Modules" in component Microsoft.PowerShell.ODataUtils,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17:44:39, Info                  CSI    00003664@2017/2/8:22:44:39.875 CSIPERF - FileMapsCreated 113ms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17:44:39, Info                  CSI    00003665 CSIPERF - FilePI Commit 114ms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17:44:39, Info                  CSI    00003666@2017/2/8:22:44:39.882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17:44:39, Info                  CSI    00003667@2017/2/8:22:44:39.894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17:44:39, Info                  CSI    00003668 [DIRSD OWNER WARNING] Directory [l:37 ml:38]"\??\C:\WINDOWS\security\ApplicationId" is not owned but specifies SDDL in component Microsoft.Security.ApplicationId.PolicyManagement.PolicyEngine,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17:44:39, Info                  CSI    00003669 [DIRSD OWNER WARNING] Directory [l:54 ml:55]"\??\C:\WINDOWS\security\ApplicationId\PolicyManagement" is not owned but specifies SDDL in component Microsoft.Security.ApplicationId.PolicyManagement.PolicyEngine,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0000366a@2017/2/8:22:44:40.123 CSIPERF - FileMapsCreated 193ms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0000366b CSIPERF - FilePI Commit 203ms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0000366c@2017/2/8:22:44:40.143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0000366d [DIRSD OWNER WARNING] Directory [l:88 ml:89]"\??\C:\WINDOWS\System32\WindowsPowerShell\v1.0\Modules\PSDesiredStateConfiguration\en-US" is not owned but specifies SDDL in component Microsoft.PowerShell.DSC.Resources,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0000366e Error - Overlap: Duplicate ownership for directory [l:88]"\??\C:\WINDOWS\System32\WindowsPowerShell\v1.0\Modules\PSDesiredStateConfiguration\en-US" in component Microsoft.PowerShell.DSC.Resources,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0000366f@2017/2/8:22:44:40.285 CSIPERF - FileMapsCreated 126ms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00003670 CSIPERF - FilePI Commit 126ms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00003671@2017/2/8:22:44:40.291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00003672 [DIRSD OWNER WARNING] Directory [l:59 ml:60]"\??\C:\Program Files\WindowsPowerShell\Modules\Pester\3.3.5" is not owned but specifies SDDL in component Microsoft.PowerShell.Pester,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00003673 [DIRSD OWNER WARNING] Directory [l:80 ml:81]"\??\C:\Program Files\WindowsPowerShell\Modules\Pester\3.3.5\Functions\Assertions" is not owned but specifies SDDL in component Microsoft.PowerShell.Pester,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00003674 [DIRSD OWNER WARNING] Directory [l:79 ml:80]"\??\C:\Program Files\WindowsPowerShell\Modules\Pester\3.3.5\Examples\Calculator" is not owned but specifies SDDL in component Microsoft.PowerShell.Pester,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00003675 [DIRSD OWNER WARNING] Directory [l:68 ml:69]"\??\C:\Program Files\WindowsPowerShell\Modules\Pester\3.3.5\Examples" is not owned but specifies SDDL in component Microsoft.PowerShell.Pester,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00003676 [DIRSD OWNER WARNING] Directory [l:63 ml:64]"\??\C:\Program Files\WindowsPowerShell\Modules\Pester\3.3.5\bin" is not owned but specifies SDDL in component Microsoft.PowerShell.Pester,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00003677 [DIRSD OWNER WARNING] Directory [l:68 ml:69]"\??\C:\Program Files\WindowsPowerShell\Modules\Pester\3.3.5\Snippets" is not owned but specifies SDDL in component Microsoft.PowerShell.Pester,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00003678 [DIRSD OWNER WARNING] Directory [l:53 ml:54]"\??\C:\Program Files\WindowsPowerShell\Modules\Pester" is not owned but specifies SDDL in component Microsoft.PowerShell.Pester,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00003679 [DIRSD OWNER WARNING] Directory [l:78 ml:79]"\??\C:\Program Files\WindowsPowerShell\Modules\Pester\3.3.5\Examples\Validator" is not owned but specifies SDDL in component Microsoft.PowerShell.Pester,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0000367a [DIRSD OWNER WARNING] Directory [l:65 ml:66]"\??\C:\Program Files\WindowsPowerShell\Modules\Pester\3.3.5\en-US" is not owned but specifies SDDL in component Microsoft.PowerShell.Pester,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0000367b [DIRSD OWNER WARNING] Directory [l:69 ml:70]"\??\C:\Program Files\WindowsPowerShell\Modules\Pester\3.3.5\Functions" is not owned but specifies SDDL in component Microsoft.PowerShell.Pester,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0000367c CSIPERF - FilePI Queue 127ms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0000367d@2017/2/8:22:44:40.675 CSIPERF - FileMapsCreated 237ms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0000367e CSIPERF - FilePI Commit 238ms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0000367f@2017/2/8:22:44:40.685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00003680@2017/2/8:22:44:40.704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00003681@2017/2/8:22:44:40.716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00003682@2017/2/8:22:44:40.731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00003683@2017/2/8:22:44:40.744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00003684@2017/2/8:22:44:40.756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00003685@2017/2/8:22:44:40.769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00003686@2017/2/8:22:44:40.784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00003687@2017/2/8:22:44:40.838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00003688@2017/2/8:22:44:40.852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00003689 [DIRSD OWNER WARNING] Directory [l:104 ml:105]"\??\C:\WINDOWS\System32\WindowsPowerShell\v1.0\Modules\PSDesiredStateConfiguration\DSCResources\GroupSet" is not owned but specifies SDDL in component Microsoft.PowerShell.DSCResources,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0000368a [DIRSD OWNER WARNING] Directory [l:116 ml:117]"\??\C:\WINDOWS\System32\WindowsPowerShell\v1.0\Modules\PSDesiredStateConfiguration\DSCResources\MSFT_ArchiveResource" is not owned but specifies SDDL in component Microsoft.PowerShell.DSCResources,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0000368b [DIRSD OWNER WARNING] Directory [l:120 ml:121]"\??\C:\WINDOWS\System32\WindowsPowerShell\v1.0\Modules\PSDesiredStateConfiguration\DSCResources\MSFT_EnvironmentResource" is not owned but specifies SDDL in component Microsoft.PowerShell.DSCResources,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0000368c [DIRSD OWNER WARNING] Directory [l:115 ml:116]"\??\C:\WINDOWS\System32\WindowsPowerShell\v1.0\Modules\PSDesiredStateConfiguration\DSCResources\MSFT_ScriptResource" is not owned but specifies SDDL in component Microsoft.PowerShell.DSCResources,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0000368d [DIRSD OWNER WARNING] Directory [l:116 ml:117]"\??\C:\WINDOWS\System32\WindowsPowerShell\v1.0\Modules\PSDesiredStateConfiguration\DSCResources\MSFT_PackageResource" is not owned but specifies SDDL in component Microsoft.PowerShell.DSCResources,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0000368e [DIRSD OWNER WARNING] Directory [l:112 ml:113]"\??\C:\WINDOWS\System32\WindowsPowerShell\v1.0\Modules\PSDesiredStateConfiguration\DSCResources\MSFT_LogResource" is not owned but specifies SDDL in component Microsoft.PowerShell.DSCResources,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0000368f [DIRSD OWNER WARNING] Directory [l:121 ml:122]"\??\C:\WINDOWS\System32\WindowsPowerShell\v1.0\Modules\PSDesiredStateConfiguration\DSCResources\WindowsOptionalFeatureSet" is not owned but specifies SDDL in component Microsoft.PowerShell.DSCResources,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00003690 [DIRSD OWNER WARNING] Directory [l:106 ml:107]"\??\C:\WINDOWS\System32\WindowsPowerShell\v1.0\Modules\PSDesiredStateConfiguration\DSCResources\ServiceSet" is not owned but specifies SDDL in component Microsoft.PowerShell.DSCResources,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00003691 [DIRSD OWNER WARNING] Directory [l:111 ml:112]"\??\C:\WINDOWS\System32\WindowsPowerShell\v1.0\Modules\PSDesiredStateConfiguration\DSCResources\MSFT_WaitForAll" is not owned but specifies SDDL in component Microsoft.PowerShell.DSCResources,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00003692 [DIRSD OWNER WARNING] Directory [l:111 ml:112]"\??\C:\WINDOWS\System32\WindowsPowerShell\v1.0\Modules\PSDesiredStateConfiguration\DSCResources\MSFT_WaitForAny" is not owned but specifies SDDL in component Microsoft.PowerShell.DSCResources,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00003693 [DIRSD OWNER WARNING] Directory [l:116 ml:117]"\??\C:\WINDOWS\System32\WindowsPowerShell\v1.0\Modules\PSDesiredStateConfiguration\DSCResources\MSFT_ServiceResource" is not owned but specifies SDDL in component Microsoft.PowerShell.DSCResources,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00003694 [DIRSD OWNER WARNING] Directory [l:114 ml:115]"\??\C:\WINDOWS\System32\WindowsPowerShell\v1.0\Modules\PSDesiredStateConfiguration\DSCResources\MSFT_GroupResource" is not owned but specifies SDDL in component Microsoft.PowerShell.DSCResources,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00003695 [DIRSD OWNER WARNING] Directory [l:123 ml:124]"\??\C:\WINDOWS\System32\WindowsPowerShell\v1.0\Modules\PSDesiredStateConfiguration\DSCResources\MSFT_WindowsOptionalFeature" is not owned but specifies SDDL in component Microsoft.PowerShell.DSCResources,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00003696 [DIRSD OWNER WARNING] Directory [l:112 ml:113]"\??\C:\WINDOWS\System32\WindowsPowerShell\v1.0\Modules\PSDesiredStateConfiguration\DSCResources\MSFT_WaitForSome" is not owned but specifies SDDL in component Microsoft.PowerShell.DSCResources,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00003697 [DIRSD OWNER WARNING] Directory [l:113 ml:114]"\??\C:\WINDOWS\System32\WindowsPowerShell\v1.0\Modules\PSDesiredStateConfiguration\DSCResources\WindowsFeatureSet" is not owned but specifies SDDL in component Microsoft.PowerShell.DSCResources,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00003698 [DIRSD OWNER WARNING] Directory [l:113 ml:114]"\??\C:\WINDOWS\System32\WindowsPowerShell\v1.0\Modules\PSDesiredStateConfiguration\DSCResources\MSFT_UserResource" is not owned but specifies SDDL in component Microsoft.PowerShell.DSCResources,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00003699 [DIRSD OWNER WARNING] Directory [l:117 ml:118]"\??\C:\WINDOWS\System32\WindowsPowerShell\v1.0\Modules\PSDesiredStateConfiguration\DSCResources\MSFT_RegistryResource" is not owned but specifies SDDL in component Microsoft.PowerShell.DSCResources,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0000369a [DIRSD OWNER WARNING] Directory [l:82 ml:83]"\??\C:\WINDOWS\System32\WindowsPowerShell\v1.0\Modules\PSDesiredStateConfiguration" is not owned but specifies SDDL in component Microsoft.PowerShell.DSCResources,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0000369b [DIRSD OWNER WARNING] Directory [l:113 ml:114]"\??\C:\WINDOWS\System32\WindowsPowerShell\v1.0\Modules\PSDesiredStateConfiguration\DSCResources\MSFT_RoleResource" is not owned but specifies SDDL in component Microsoft.PowerShell.DSCResources,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0000369c [DIRSD OWNER WARNING] Directory [l:106 ml:107]"\??\C:\WINDOWS\System32\WindowsPowerShell\v1.0\Modules\PSDesiredStateConfiguration\DSCResources\ProcessSet" is not owned but specifies SDDL in component Microsoft.PowerShell.DSCResources,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0000369d [DIRSD OWNER WARNING] Directory [l:95 ml:96]"\??\C:\WINDOWS\System32\WindowsPowerShell\v1.0\Modules\PSDesiredStateConfiguration\DSCResources" is not owned but specifies SDDL in component Microsoft.PowerShell.DSCResources,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17:44:40, Info                  CSI    0000369e [DIRSD OWNER WARNING] Directory [l:116 ml:117]"\??\C:\WINDOWS\System32\WindowsPowerShell\v1.0\Modules\PSDesiredStateConfiguration\DSCResources\MSFT_ProcessResource" is not owned but specifies SDDL in component Microsoft.PowerShell.DSCResources,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17:44:41, Info                  CSI    0000369f@2017/2/8:22:44:41.266 CSIPERF - FileMapsCreated 330ms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17:44:41, Info                  CSI    000036a0 CSIPERF - FilePI Commit 332ms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17:44:41, Info                  CSI    000036a1@2017/2/8:22:44:41.273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17:44:41, Info                  CSI    000036a2@2017/2/8:22:44:41.529 CSIPERF - FileMapsCreated 248ms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17:44:41, Info                  CSI    000036a3 CSIPERF - FilePI Commit 253ms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17:44:41, Info                  CSI    000036a4@2017/2/8:22:44:41.545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17:44:41, Info                  CSI    000036a5@2017/2/8:22:44:41.565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17:44:41, Info                  CSI    000036a6@2017/2/8:22:44:41.579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17:44:41, Info                  CSI    000036a7@2017/2/8:22:44:41.592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17:44:41, Info                  CSI    000036a8@2017/2/8:22:44:41.610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17:44:41, Info                  CSI    000036a9@2017/2/8:22:44:41.737 CSIPERF - FileMapsCreated 117ms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17:44:41, Info                  CSI    000036aa CSIPERF - FilePI Commit 118ms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17:44:41, Info                  CSI    000036ab@2017/2/8:22:44:41.743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17:44:41, Info                  CSI    000036ac@2017/2/8:22:44:41.756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17:44:41, Info                  CSI    000036ad@2017/2/8:22:44:41.769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17:44:41, Info                  CSI    000036ae@2017/2/8:22:44:41.931 CSIPERF - FileMapsCreated 154ms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17:44:41, Info                  CSI    000036af CSIPERF - FilePI Commit 157ms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17:44:41, Info                  CSI    000036b0@2017/2/8:22:44:41.940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17:44:41, Info                  CSI    000036b1@2017/2/8:22:44:41.953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17:44:41, Info                  CSI    000036b2@2017/2/8:22:44:41.966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17:44:41, Info                  CSI    000036b3@2017/2/8:22:44:41.978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17:44:41, Info                  CSI    000036b4@2017/2/8:22:44:41.994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000036b5@2017/2/8:22:44:42.07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000036b6@2017/2/8:22:44:42.019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000036b7@2017/2/8:22:44:42.032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000036b8@2017/2/8:22:44:42.044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000036b9@2017/2/8:22:44:42.057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000036ba@2017/2/8:22:44:42.072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000036bb@2017/2/8:22:44:42.090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000036bc@2017/2/8:22:44:42.109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000036bd@2017/2/8:22:44:42.121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000036be@2017/2/8:22:44:42.134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000036bf@2017/2/8:22:44:42.147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000036c0@2017/2/8:22:44:42.159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000036c1@2017/2/8:22:44:42.172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000036c2@2017/2/8:22:44:42.185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000036c3@2017/2/8:22:44:42.197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000036c4@2017/2/8:22:44:42.210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000036c5@2017/2/8:22:44:42.223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000036c6@2017/2/8:22:44:42.235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000036c7@2017/2/8:22:44:42.248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000036c8 [DIRSD OWNER WARNING] Directory [l:74 ml:75]"\??\C:\Program Files\WindowsPowerShell\Modules\PowerShellGet\1.0.0.1\en-US" is not owned but specifies SDDL in component Microsoft.PowerShell.PSGet.Resources,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000036c9@2017/2/8:22:44:42.296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000036ca@2017/2/8:22:44:42.309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000036cb@2017/2/8:22:44:42.322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000036cc@2017/2/8:22:44:42.334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000036cd@2017/2/8:22:44:42.347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000036ce@2017/2/8:22:44:42.359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000036cf@2017/2/8:22:44:42.372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000036d0 [DIRSD OWNER WARNING] Directory [l:72 ml:73]"\??\C:\WINDOWS\System32\WindowsPowerShell\v1.0\Modules\PSWorkflowUtility" is not owned but specifies SDDL in component Microsoft.PowerShell.Workflow,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000036d1 [DIRSD OWNER WARNING] Directory [l:65 ml:66]"\??\C:\WINDOWS\System32\WindowsPowerShell\v1.0\Modules\PSWorkflow" is not owned but specifies SDDL in component Microsoft.PowerShell.Workflow,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000036d2@2017/2/8:22:44:42.514 CSIPERF - FileMapsCreated 129ms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000036d3 CSIPERF - FilePI Commit 129ms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000036d4@2017/2/8:22:44:42.520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000036d5@2017/2/8:22:44:42.533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000036d6@2017/2/8:22:44:42.547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000036d7 [DIRSD OWNER WARNING] Directory [l:69 ml:70]"\??\C:\WINDOWS\System32\WindowsPowerShell\v1.0\Modules\PSScheduledJob" is not owned but specifies SDDL in component Microsoft.PowerShell.ScheduledJob.Module,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000036d8@2017/2/8:22:44:42.694 CSIPERF - FileMapsCreated 137ms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000036d9 CSIPERF - FilePI Commit 138ms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000036da@2017/2/8:22:44:42.703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000036db@2017/2/8:22:44:42.719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000036dc@2017/2/8:22:44:42.732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000036dd@2017/2/8:22:44:42.744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000036de@2017/2/8:22:44:42.757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000036df@2017/2/8:22:44:42.770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000036e0@2017/2/8:22:44:42.782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000036e1@2017/2/8:22:44:42.794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000036e2@2017/2/8:22:44:42.809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000036e3@2017/2/8:22:44:42.821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000036e4@2017/2/8:22:44:42.834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000036e5@2017/2/8:22:44:42.959 CSIPERF - FileMapsCreated 116ms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000036e6 CSIPERF - FilePI Commit 116ms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000036e7@2017/2/8:22:44:42.965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000036e8@2017/2/8:22:44:42.978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17:44:42, Info                  CSI    000036e9@2017/2/8:22:44:42.991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17:44:43, Info                  CSI    000036ea@2017/2/8:22:44:43.03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17:44:43, Info                  CSI    000036eb@2017/2/8:22:44:43.016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17:44:43, Info                  CSI    000036ec@2017/2/8:22:44:43.028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17:44:43, Info                  CSI    000036ed@2017/2/8:22:44:43.041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17:44:43, Info                  CSI    000036ee@2017/2/8:22:44:43.054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17:44:43, Info                  CSI    000036ef@2017/2/8:22:44:43.066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17:44:43, Info                  CSI    000036f0@2017/2/8:22:44:43.079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17:44:43, Info                  CSI    000036f1 [DIRSD OWNER WARNING] Directory [l:82 ml:83]"\??\C:\WINDOWS\System32\WindowsPowerShell\v1.0\Modules\PSDesiredStateConfiguration" is not owned but specifies SDDL in component Microsoft.PowerShell.DSC,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17:44:43, Info                  CSI    000036f2 [DIRSD OWNER WARNING] Directory [l:101 ml:102]"\??\C:\WINDOWS\System32\WindowsPowerShell\v1.0\Modules\PSDesiredStateConfiguration\WebDownloadManager" is not owned but specifies SDDL in component Microsoft.PowerShell.DSC,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17:44:43, Info                  CSI    000036f3 Error - Overlap: Duplicate ownership for directory [l:82]"\??\C:\WINDOWS\System32\WindowsPowerShell\v1.0\Modules\PSDesiredStateConfiguration" in component Microsoft.PowerShell.DSC,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17:44:43, Info                  CSI    000036f4@2017/2/8:22:44:43.218 CSIPERF - FileMapsCreated 124ms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17:44:43, Info                  CSI    000036f5 CSIPERF - FilePI Commit 124ms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17:44:43, Info                  CSI    000036f6@2017/2/8:22:44:43.224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17:44:43, Info                  CSI    000036f7@2017/2/8:22:44:43.237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17:44:43, Info                  CSI    000036f8@2017/2/8:22:44:43.250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17:44:43, Info                  CSI    000036f9@2017/2/8:22:44:43.263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17:44:43, Info                  CSI    000036fa@2017/2/8:22:44:43.275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17:44:43, Info                  CSI    000036fb@2017/2/8:22:44:43.288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17:44:43, Info                  CSI    000036fc@2017/2/8:22:44:43.302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17:44:43, Info                  CSI    000036fd@2017/2/8:22:44:43.314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17:44:43, Info                  CSI    000036fe@2017/2/8:22:44:43.327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17:44:43, Info                  CSI    000036ff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17:44:43, Info                  CSI    00003700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17:44:43, Info                  CSI    00003701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17:44:47, Info                  CSI    00003702@2017/2/8:22:44:47.501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17:44:47, Info                  CSI    00003703@2017/2/8:22:44:47.539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17:44:47, Info                  CSI    00003704@2017/2/8:22:44:47.592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17:44:47, Info                  CSI    00003705 [DIRSD OWNER WARNING] Directory [l:93 ml:94]"\??\C:\Users\Default\AppData\Roaming\Microsoft\Windows\Start Menu\Programs\Windows PowerShell" is not owned but specifies SDDL in component Microsoft.Windows.PowerShell.Common,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17:44:47, Info                  CSI    00003706 Error - Overlap: Duplicate ownership for directory [l:93]"\??\C:\Users\Default\AppData\Roaming\Microsoft\Windows\Start Menu\Programs\Windows PowerShell" in component Microsoft.Windows.PowerShell.Common,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17:44:47, Info                  CSI    00003707@2017/2/8:22:44:47.778 CSIPERF - FileMapsCreated 107ms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17:44:47, Info                  CSI    00003708 CSIPERF - FilePI Commit 137ms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17:44:47, Info                  CSI    00003709@2017/2/8:22:44:47.820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17:44:47, Info                  CSI    0000370a [DIRSD OWNER WARNING] Directory [l:27 ml:28]"\??\C:\WINDOWS\System32\dsc" is not owned but specifies SDDL in component Microsoft.Windows.PowerShell.DSC.Events,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17:44:48, Info                  CSI    0000370b@2017/2/8:22:44:48.066 CSIPERF - FileMapsCreated 227ms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17:44:48, Info                  CSI    0000370c CSIPERF - FilePI Commit 228ms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17:44:48, Info                  CSI    0000370d@2017/2/8:22:44:48.081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17:44:48, Info                  CSI    0000370e@2017/2/8:22:44:48.112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17:44:48, Info                  CSI    0000370f@2017/2/8:22:44:48.131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17:44:48, Info                  CSI    00003710@2017/2/8:22:44:48.148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17:44:48, Info                  CSI    00003711@2017/2/8:22:44:48.160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17:44:48, Info                  CSI    00003712@2017/2/8:22:44:48.173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17:44:48, Info                  CSI    00003713@2017/2/8:22:44:48.186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17:44:48, Info                  CSI    00003714@2017/2/8:22:44:48.218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17:44:48, Info                  CSI    00003715@2017/2/8:22:44:48.232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17:44:48, Info                  CSI    00003716@2017/2/8:22:44:48.245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17:44:48, Info                  CSI    00003717@2017/2/8:22:44:48.257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17:44:48, Info                  CSI    00003718@2017/2/8:22:44:48.415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17:44:48, Info                  CSI    00003719@2017/2/8:22:44:48.554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17:44:48, Info                  CSI    0000371a@2017/2/8:22:44:48.591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17:44:48, Info                  CSI    0000371b@2017/2/8:22:44:48.629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17:44:48, Info                  CSI    0000371c@2017/2/8:22:44:48.670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17:44:48, Info                  CSI    0000371d@2017/2/8:22:44:48.686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17:44:48, Info                  CSI    0000371e@2017/2/8:22:44:48.702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17:44:48, Info                  CSI    0000371f@2017/2/8:22:44:48.715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17:44:48, Info                  CSI    00003720@2017/2/8:22:44:48.732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17:44:48, Info                  CSI    00003721@2017/2/8:22:44:48.745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17:44:48, Info                  CSI    00003722@2017/2/8:22:44:48.759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17:44:48, Info                  CSI    00003723@2017/2/8:22:44:48.772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17:44:48, Info                  CSI    00003724@2017/2/8:22:44:48.784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17:44:48, Info                  CSI    00003725@2017/2/8:22:44:48.797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17:44:48, Info                  CSI    00003726@2017/2/8:22:44:48.810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17:44:48, Info                  CSI    00003727@2017/2/8:22:44:48.824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17:44:48, Info                  CSI    00003728@2017/2/8:22:44:48.836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17:44:48, Info                  CSI    00003729@2017/2/8:22:44:48.849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17:44:48, Info                  CSI    0000372a@2017/2/8:22:44:48.863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17:44:48, Info                  CSI    0000372b@2017/2/8:22:44:48.875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17:44:48, Info                  CSI    0000372c@2017/2/8:22:44:48.888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17:44:48, Info                  CSI    0000372d@2017/2/8:22:44:48.912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17:44:48, Info                  CSI    0000372e@2017/2/8:22:44:48.926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17:44:48, Info                  CSI    0000372f@2017/2/8:22:44:48.938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17:44:48, Info                  CSI    00003730@2017/2/8:22:44:48.951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17:44:48, Info                  CSI    00003731@2017/2/8:22:44:48.965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17:44:49, Info                  CSI    00003732@2017/2/8:22:44:49.106 CSIPERF - FileMapsCreated 129ms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17:44:49, Info                  CSI    00003733 CSIPERF - FilePI Commit 130ms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17:44:49, Info                  CSI    00003734@2017/2/8:22:44:49.112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17:44:49, Info                  CSI    00003735@2017/2/8:22:44:49.125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17:44:49, Info                  CSI    00003736@2017/2/8:22:44:49.250 CSIPERF - FileMapsCreated 116ms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17:44:49, Info                  CSI    00003737 CSIPERF - FilePI Commit 116ms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17:44:49, Info                  CSI    00003738@2017/2/8:22:44:49.256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17:44:49, Info                  CSI    00003739@2017/2/8:22:44:49.273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17:44:49, Info                  CSI    0000373a@2017/2/8:22:44:49.286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17:44:49, Info                  CSI    0000373b@2017/2/8:22:44:49.300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17:44:49, Info                  CSI    0000373c@2017/2/8:22:44:49.314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17:44:49, Info                  CSI    0000373d@2017/2/8:22:44:49.327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17:44:49, Info                  CSI    0000373e@2017/2/8:22:44:49.339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17:44:49, Info                  CSI    0000373f@2017/2/8:22:44:49.352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17:44:49, Info                  CSI    00003740@2017/2/8:22:44:49.364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17:44:49, Info                  CSI    00003741@2017/2/8:22:44:49.376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17:44:49, Info                  CSI    00003742 [DIRSD OWNER WARNING] Directory [l:80 ml:81]"\??\C:\WINDOWS\System32\WindowsPowerShell\v1.0\Modules\TroubleshootingPack\en-US" is not owned but specifies SDDL in component Microsoft.Windows.Diagnosis.TroubleshootingPackModule.Resources,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17:44:49, Info                  CSI    00003743@2017/2/8:22:44:49.536 CSIPERF - FileMapsCreated 152ms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17:44:49, Info                  CSI    00003744 CSIPERF - FilePI Commit 172ms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17:44:49, Info                  CSI    00003745@2017/2/8:22:44:49.569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17:44:49, Info                  CSI    00003746 [DIRSD OWNER WARNING] Directory [l:74 ml:75]"\??\C:\WINDOWS\System32\WindowsPowerShell\v1.0\Modules\TroubleshootingPack" is not owned but specifies SDDL in component Microsoft.Windows.Diagnosis.TroubleshootingPackModule,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17:44:49, Info                  CSI    00003747@2017/2/8:22:44:49.695 CSIPERF - FileMapsCreated 109ms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17:44:49, Info                  CSI    00003748 CSIPERF - FilePI Commit 109ms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17:44:49, Info                  CSI    00003749@2017/2/8:22:44:49.701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17:44:49, Info                  CSI    0000374a@2017/2/8:22:44:49.717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17:44:49, Info                  CSI    0000374b@2017/2/8:22:44:49.835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17:44:49, Info                  CSI    0000374c@2017/2/8:22:44:49.849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17:44:49, Info                  CSI    0000374d@2017/2/8:22:44:49.862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17:44:49, Info                  CSI    0000374e [DIRSD OWNER WARNING] Directory [l:33 ml:34]"\??\C:\WINDOWS\System32\dsc\en-US" is not owned but specifies SDDL in component Microsoft.Windows.PowerShell.DSC.Events.Resources,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17:44:49, Info                  CSI    0000374f@2017/2/8:22:44:49.982 CSIPERF - FileMapsCreated 111ms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17:44:49, Info                  CSI    00003750 CSIPERF - FilePI Commit 111ms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17:44:49, Info                  CSI    00003751@2017/2/8:22:44:49.989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00003752@2017/2/8:22:44:50.03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00003753@2017/2/8:22:44:50.015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00003754@2017/2/8:22:44:50.028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00003755@2017/2/8:22:44:50.041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00003756@2017/2/8:22:44:50.054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00003757@2017/2/8:22:44:50.067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00003758@2017/2/8:22:44:50.081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00003759@2017/2/8:22:44:50.094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0000375a@2017/2/8:22:44:50.107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0000375b@2017/2/8:22:44:50.122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0000375c@2017/2/8:22:44:50.134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0000375d@2017/2/8:22:44:50.148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0000375e@2017/2/8:22:44:50.161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0000375f [DIRSD OWNER WARNING] Directory [l:81 ml:82]"\??\C:\WINDOWS\System32\WindowsPowerShell\v1.0\Modules\Microsoft.WSMan.Management" is not owned but specifies SDDL in component Microsoft.Windows.PowerShell.V3.WSMan,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00003760 [DIRSD OWNER WARNING] Directory [l:60 ml:61]"\??\C:\WINDOWS\System32\WindowsPowerShell\v1.0\SessionConfig" is not owned but specifies SDDL in component Microsoft.Windows.PowerShell.V3.WSMan,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00003761@2017/2/8:22:44:50.418 CSIPERF - FileMapsCreated 152ms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00003762 CSIPERF - FilePI Commit 155ms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00003763@2017/2/8:22:44:50.435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00003764@2017/2/8:22:44:50.462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00003765@2017/2/8:22:44:50.482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00003766@2017/2/8:22:44:50.496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00003767@2017/2/8:22:44:50.508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00003768@2017/2/8:22:44:50.523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00003769 [DIRSD OWNER WARNING] Directory [l:83 ml:84]"\??\C:\WINDOWS\System32\WindowsPowerShell\v1.0\Modules\Microsoft.PowerShell.Utility" is not owned but specifies SDDL in component Microsoft.Windows.PowerShell.V3.Common,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0000376a [DIRSD OWNER WARNING] Directory [l:84 ml:85]"\??\C:\WINDOWS\System32\WindowsPowerShell\v1.0\Modules\Microsoft.PowerShell.Security" is not owned but specifies SDDL in component Microsoft.Windows.PowerShell.V3.Common,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0000376b [DIRSD OWNER WARNING] Directory [l:87 ml:88]"\??\C:\WINDOWS\System32\WindowsPowerShell\v1.0\Modules\Microsoft.PowerShell.Diagnostics" is not owned but specifies SDDL in component Microsoft.Windows.PowerShell.V3.Common,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0000376c [DIRSD OWNER WARNING] Directory [l:86 ml:87]"\??\C:\WINDOWS\System32\WindowsPowerShell\v1.0\Modules\Microsoft.PowerShell.Management" is not owned but specifies SDDL in component Microsoft.Windows.PowerShell.V3.Common,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0000376d [DIRSD OWNER WARNING] Directory [l:61 ml:62]"\??\C:\WINDOWS\System32\WindowsPowerShell\v1.0\Schemas\PSMaml" is not owned but specifies SDDL in component Microsoft.Windows.PowerShell.V3.Common,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0000376e [DIRSD OWNER WARNING] Directory [l:54 ml:55]"\??\C:\WINDOWS\System32\WindowsPowerShell\v1.0\Modules" is not owned but specifies SDDL in component Microsoft.Windows.PowerShell.V3.Common,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0000376f [DIRSD OWNER WARNING] Directory [l:54 ml:55]"\??\C:\WINDOWS\System32\WindowsPowerShell\v1.0\Schemas" is not owned but specifies SDDL in component Microsoft.Windows.PowerShell.V3.Common,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00003770 [DIRSD OWNER WARNING] Directory [l:46 ml:47]"\??\C:\WINDOWS\System32\WindowsPowerShell\v1.0" is not owned but specifies SDDL in component Microsoft.Windows.PowerShell.V3.Common,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00003771 [DIRSD OWNER WARNING] Directory [l:80 ml:81]"\??\C:\WINDOWS\System32\WindowsPowerShell\v1.0\Modules\Microsoft.PowerShell.Host" is not owned but specifies SDDL in component Microsoft.Windows.PowerShell.V3.Common,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00003772 [DIRSD OWNER WARNING] Directory [l:46 ml:47]"\??\C:\Program Files\WindowsPowerShell\Modules" is not owned but specifies SDDL in component Microsoft.Windows.PowerShell.V3.Common,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00003773 Error - Overlap: Duplicate ownership for directory [l:46]"\??\C:\WINDOWS\System32\WindowsPowerShell\v1.0" in component Microsoft.Windows.PowerShell.V3.Common,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00003774 Error - Overlap: Duplicate ownership for directory [l:54]"\??\C:\WINDOWS\System32\WindowsPowerShell\v1.0\Modules" in component Microsoft.Windows.PowerShell.V3.Common,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00003775 Error - Overlap: Duplicate ownership for directory [l:46]"\??\C:\Program Files\WindowsPowerShell\Modules" in component Microsoft.Windows.PowerShell.V3.Common,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00003776@2017/2/8:22:44:50.880 CSIPERF - FileMapsCreated 258ms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00003777 CSIPERF - FilePI Commit 264ms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00003778@2017/2/8:22:44:50.900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00003779@2017/2/8:22:44:50.916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0000377a@2017/2/8:22:44:50.932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0000377b@2017/2/8:22:44:50.947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0000377c@2017/2/8:22:44:50.963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0000377d@2017/2/8:22:44:50.976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17:44:50, Info                  CSI    0000377e@2017/2/8:22:44:50.988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17:44:51, Info                  CSI    0000377f@2017/2/8:22:44:51.04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17:44:51, Info                  CSI    00003780@2017/2/8:22:44:51.017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17:44:51, Info                  CSI    00003781@2017/2/8:22:44:51.030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17:44:51, Info                  CSI    00003782@2017/2/8:22:44:51.042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17:44:51, Info                  CSI    00003783@2017/2/8:22:44:51.055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17:44:51, Info                  CSI    00003784@2017/2/8:22:44:51.068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17:44:51, Info                  CSI    00003785@2017/2/8:22:44:51.083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17:44:51, Info                  CSI    00003786@2017/2/8:22:44:51.111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17:44:51, Info                  CSI    00003787@2017/2/8:22:44:51.123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17:44:51, Info                  CSI    00003788@2017/2/8:22:44:51.136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17:44:51, Info                  CSI    00003789@2017/2/8:22:44:51.152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17:44:51, Info                  CSI    0000378a@2017/2/8:22:44:51.165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17:44:51, Info                  CSI    0000378b@2017/2/8:22:44:51.179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17:44:51, Info                  CSI    0000378c@2017/2/8:22:44:51.191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17:44:51, Info                  CSI    0000378d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17:44:51, Info                  CSI    0000378e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17:44:51, Info                  CSI    0000378f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17:44:53, Info                  CSI    00003790@2017/2/8:22:44:53.308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17:44:53, Info                  CSI    00003791@2017/2/8:22:44:53.327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17:44:53, Info                  CSI    00003792@2017/2/8:22:44:53.340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17:44:53, Info                  CSI    00003793@2017/2/8:22:44:53.354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17:44:53, Info                  CSI    00003794@2017/2/8:22:44:53.368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17:44:53, Info                  CSI    00003795@2017/2/8:22:44:53.380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17:44:53, Info                  CSI    00003796@2017/2/8:22:44:53.393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17:44:53, Info                  CSI    00003797@2017/2/8:22:44:53.405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17:44:53, Info                  CSI    00003798@2017/2/8:22:44:53.420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17:44:53, Info                  CSI    00003799@2017/2/8:22:44:53.434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17:44:53, Info                  CSI    0000379a@2017/2/8:22:44:53.447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17:44:53, Info                  CSI    0000379b@2017/2/8:22:44:53.460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17:44:53, Info                  CSI    0000379c@2017/2/8:22:44:53.474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17:44:53, Info                  CSI    0000379d@2017/2/8:22:44:53.488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17:44:53, Info                  CSI    0000379e@2017/2/8:22:44:53.501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17:44:53, Info                  CSI    0000379f@2017/2/8:22:44:53.515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17:44:53, Info                  CSI    000037a0@2017/2/8:22:44:53.529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17:44:53, Info                  CSI    000037a1@2017/2/8:22:44:53.541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17:44:53, Info                  CSI    000037a2@2017/2/8:22:44:53.554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17:44:53, Info                  CSI    000037a3@2017/2/8:22:44:53.566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17:44:53, Info                  CSI    000037a4@2017/2/8:22:44:53.581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17:44:53, Info                  CSI    000037a5@2017/2/8:22:44:53.594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17:44:53, Info                  CSI    000037a6@2017/2/8:22:44:53.607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17:44:53, Info                  CSI    000037a7@2017/2/8:22:44:53.621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17:44:53, Info                  CSI    000037a8@2017/2/8:22:44:53.633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17:44:53, Info                  CSI    000037a9@2017/2/8:22:44:53.646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17:44:53, Info                  CSI    000037aa@2017/2/8:22:44:53.659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17:44:53, Info                  CSI    000037ab@2017/2/8:22:44:53.672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17:44:53, Info                  CSI    000037ac@2017/2/8:22:44:53.686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17:44:53, Info                  CSI    000037ad@2017/2/8:22:44:53.701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17:44:53, Info                  CSI    000037ae@2017/2/8:22:44:53.716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17:44:53, Info                  CSI    000037af@2017/2/8:22:44:53.730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17:44:53, Info                  CSI    000037b0@2017/2/8:22:44:53.745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17:44:53, Info                  CSI    000037b1@2017/2/8:22:44:53.760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17:44:53, Info                  CSI    000037b2@2017/2/8:22:44:53.772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17:44:53, Info                  CSI    000037b3@2017/2/8:22:44:53.786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17:44:53, Info                  CSI    000037b4@2017/2/8:22:44:53.811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17:44:53, Info                  CSI    000037b5@2017/2/8:22:44:53.868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17:44:53, Info                  CSI    000037b6@2017/2/8:22:44:53.981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000037b7@2017/2/8:22:44:54.024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000037b8@2017/2/8:22:44:54.053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000037b9@2017/2/8:22:44:54.071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000037ba@2017/2/8:22:44:54.087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000037bb@2017/2/8:22:44:54.107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000037bc@2017/2/8:22:44:54.123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000037bd@2017/2/8:22:44:54.142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000037be@2017/2/8:22:44:54.163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000037bf@2017/2/8:22:44:54.184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000037c0@2017/2/8:22:44:54.204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000037c1@2017/2/8:22:44:54.221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000037c2@2017/2/8:22:44:54.236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000037c3@2017/2/8:22:44:54.251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000037c4@2017/2/8:22:44:54.271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000037c5@2017/2/8:22:44:54.291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000037c6@2017/2/8:22:44:54.316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000037c7@2017/2/8:22:44:54.341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000037c8@2017/2/8:22:44:54.358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000037c9@2017/2/8:22:44:54.381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000037ca@2017/2/8:22:44:54.406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000037cb@2017/2/8:22:44:54.421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000037cc@2017/2/8:22:44:54.448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000037cd@2017/2/8:22:44:54.466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000037ce@2017/2/8:22:44:54.487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000037cf@2017/2/8:22:44:54.507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000037d0@2017/2/8:22:44:54.530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000037d1@2017/2/8:22:44:54.544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000037d2@2017/2/8:22:44:54.565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000037d3@2017/2/8:22:44:54.579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000037d4@2017/2/8:22:44:54.598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000037d5@2017/2/8:22:44:54.615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000037d6@2017/2/8:22:44:54.631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000037d7@2017/2/8:22:44:54.651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000037d8@2017/2/8:22:44:54.668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000037d9@2017/2/8:22:44:54.682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000037da@2017/2/8:22:44:54.699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000037db@2017/2/8:22:44:54.714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000037dc@2017/2/8:22:44:54.729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000037dd@2017/2/8:22:44:54.741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000037de@2017/2/8:22:44:54.754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000037df@2017/2/8:22:44:54.767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000037e0@2017/2/8:22:44:54.780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000037e1@2017/2/8:22:44:54.793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000037e2@2017/2/8:22:44:54.805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000037e3@2017/2/8:22:44:54.835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000037e4@2017/2/8:22:44:54.848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000037e5@2017/2/8:22:44:54.861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000037e6@2017/2/8:22:44:54.873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000037e7@2017/2/8:22:44:54.886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000037e8@2017/2/8:22:44:54.899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000037e9@2017/2/8:22:44:54.912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000037ea@2017/2/8:22:44:54.925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000037eb@2017/2/8:22:44:54.937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000037ec@2017/2/8:22:44:54.951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000037ed@2017/2/8:22:44:54.965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000037ee@2017/2/8:22:44:54.977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17:44:54, Info                  CSI    000037ef@2017/2/8:22:44:54.990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17:44:55, Info                  CSI    000037f0@2017/2/8:22:44:55.02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17:44:55, Info                  CSI    000037f1@2017/2/8:22:44:55.015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17:44:55, Info                  CSI    000037f2@2017/2/8:22:44:55.028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17:44:55, Info                  CSI    000037f3@2017/2/8:22:44:55.041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17:44:55, Info                  CSI    000037f4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17:44:55, Info                  CSI    000037f5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17:44:55, Info                  CSI    000037f6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000037f7@2017/2/8:22:44:58.177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000037f8@2017/2/8:22:44:58.203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000037f9@2017/2/8:22:44:58.221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000037fa@2017/2/8:22:44:58.233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000037fb@2017/2/8:22:44:58.246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000037fc@2017/2/8:22:44:58.264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000037fd@2017/2/8:22:44:58.422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000037fe@2017/2/8:22:44:58.453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000037ff@2017/2/8:22:44:58.475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00003800@2017/2/8:22:44:58.492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00003801@2017/2/8:22:44:58.511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00003802@2017/2/8:22:44:58.527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00003803@2017/2/8:22:44:58.540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00003804@2017/2/8:22:44:58.553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00003805@2017/2/8:22:44:58.566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00003806@2017/2/8:22:44:58.579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00003807@2017/2/8:22:44:58.592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00003808@2017/2/8:22:44:58.605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00003809@2017/2/8:22:44:58.617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0000380a@2017/2/8:22:44:58.630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0000380b@2017/2/8:22:44:58.643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0000380c@2017/2/8:22:44:58.656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0000380d@2017/2/8:22:44:58.669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0000380e@2017/2/8:22:44:58.682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0000380f@2017/2/8:22:44:58.694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00003810@2017/2/8:22:44:58.707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00003811@2017/2/8:22:44:58.721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00003812@2017/2/8:22:44:58.739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00003813@2017/2/8:22:44:58.752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00003814@2017/2/8:22:44:58.765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00003815@2017/2/8:22:44:58.778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00003816@2017/2/8:22:44:58.791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00003817@2017/2/8:22:44:58.804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00003818@2017/2/8:22:44:58.817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00003819@2017/2/8:22:44:58.829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0000381a@2017/2/8:22:44:58.842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0000381b@2017/2/8:22:44:58.855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0000381c@2017/2/8:22:44:58.869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0000381d@2017/2/8:22:44:58.881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0000381e@2017/2/8:22:44:58.895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0000381f@2017/2/8:22:44:58.908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00003820@2017/2/8:22:44:58.921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00003821@2017/2/8:22:44:58.934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00003822@2017/2/8:22:44:58.947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00003823@2017/2/8:22:44:58.960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00003824@2017/2/8:22:44:58.972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17:44:58, Info                  CSI    00003825@2017/2/8:22:44:58.985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00003826@2017/2/8:22:44:59.045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00003827@2017/2/8:22:44:59.057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00003828@2017/2/8:22:44:59.070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00003829@2017/2/8:22:44:59.083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0000382a@2017/2/8:22:44:59.095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0000382b@2017/2/8:22:44:59.111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0000382c@2017/2/8:22:44:59.124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0000382d@2017/2/8:22:44:59.137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0000382e@2017/2/8:22:44:59.151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0000382f@2017/2/8:22:44:59.166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00003830@2017/2/8:22:44:59.179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00003831@2017/2/8:22:44:59.194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00003832@2017/2/8:22:44:59.207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00003833@2017/2/8:22:44:59.234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00003834@2017/2/8:22:44:59.248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00003835@2017/2/8:22:44:59.277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00003836@2017/2/8:22:44:59.290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00003837@2017/2/8:22:44:59.303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00003838@2017/2/8:22:44:59.315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00003839@2017/2/8:22:44:59.332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0000383a@2017/2/8:22:44:59.345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0000383b@2017/2/8:22:44:59.357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0000383c@2017/2/8:22:44:59.370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0000383d@2017/2/8:22:44:59.383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0000383e@2017/2/8:22:44:59.397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0000383f@2017/2/8:22:44:59.410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00003840@2017/2/8:22:44:59.423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00003841@2017/2/8:22:44:59.436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00003842@2017/2/8:22:44:59.448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00003843@2017/2/8:22:44:59.464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00003844@2017/2/8:22:44:59.477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00003845@2017/2/8:22:44:59.490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00003846@2017/2/8:22:44:59.503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00003847@2017/2/8:22:44:59.516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00003848@2017/2/8:22:44:59.529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00003849@2017/2/8:22:44:59.542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0000384a@2017/2/8:22:44:59.556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0000384b@2017/2/8:22:44:59.569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0000384c@2017/2/8:22:44:59.627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0000384d@2017/2/8:22:44:59.640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0000384e@2017/2/8:22:44:59.653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0000384f@2017/2/8:22:44:59.666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00003850@2017/2/8:22:44:59.679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00003851@2017/2/8:22:44:59.692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00003852@2017/2/8:22:44:59.706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00003853@2017/2/8:22:44:59.719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00003854@2017/2/8:22:44:59.731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00003855@2017/2/8:22:44:59.744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00003856@2017/2/8:22:44:59.757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00003857@2017/2/8:22:44:59.770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00003858@2017/2/8:22:44:59.782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00003859@2017/2/8:22:44:59.795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0000385a@2017/2/8:22:44:59.807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0000385b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0000385c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17:44:59, Info                  CSI    0000385d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17:45:03, Info                  CSI    0000385e@2017/2/8:22:45:03.700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17:45:03, Info                  CSI    0000385f@2017/2/8:22:45:03.721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17:45:03, Info                  CSI    00003860@2017/2/8:22:45:03.736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17:45:03, Info                  CSI    00003861@2017/2/8:22:45:03.750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17:45:03, Info                  CSI    00003862@2017/2/8:22:45:03.764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17:45:03, Info                  CSI    00003863@2017/2/8:22:45:03.803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00003864@2017/2/8:22:45:04.017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00003865@2017/2/8:22:45:04.043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00003866@2017/2/8:22:45:04.056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00003867@2017/2/8:22:45:04.069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00003868@2017/2/8:22:45:04.083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00003869@2017/2/8:22:45:04.097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0000386a@2017/2/8:22:45:04.111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0000386b@2017/2/8:22:45:04.123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0000386c@2017/2/8:22:45:04.137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0000386d@2017/2/8:22:45:04.151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0000386e@2017/2/8:22:45:04.164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0000386f@2017/2/8:22:45:04.179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00003870@2017/2/8:22:45:04.196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00003871@2017/2/8:22:45:04.210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00003872@2017/2/8:22:45:04.227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00003873@2017/2/8:22:45:04.240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00003874@2017/2/8:22:45:04.253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00003875@2017/2/8:22:45:04.266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00003876@2017/2/8:22:45:04.279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00003877@2017/2/8:22:45:04.292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00003878@2017/2/8:22:45:04.309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00003879@2017/2/8:22:45:04.322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0000387a@2017/2/8:22:45:04.336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0000387b@2017/2/8:22:45:04.350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0000387c@2017/2/8:22:45:04.363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0000387d@2017/2/8:22:45:04.377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0000387e@2017/2/8:22:45:04.409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0000387f@2017/2/8:22:45:04.424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00003880@2017/2/8:22:45:04.437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00003881@2017/2/8:22:45:04.450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00003882@2017/2/8:22:45:04.464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00003883@2017/2/8:22:45:04.478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00003884@2017/2/8:22:45:04.491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00003885@2017/2/8:22:45:04.504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00003886@2017/2/8:22:45:04.521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00003887@2017/2/8:22:45:04.541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00003888@2017/2/8:22:45:04.559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00003889@2017/2/8:22:45:04.577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0000388a@2017/2/8:22:45:04.591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0000388b@2017/2/8:22:45:04.604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0000388c@2017/2/8:22:45:04.617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0000388d@2017/2/8:22:45:04.631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0000388e@2017/2/8:22:45:04.644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0000388f@2017/2/8:22:45:04.657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00003890@2017/2/8:22:45:04.670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00003891@2017/2/8:22:45:04.682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00003892@2017/2/8:22:45:04.695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00003893@2017/2/8:22:45:04.716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00003894@2017/2/8:22:45:04.735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00003895@2017/2/8:22:45:04.748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00003896@2017/2/8:22:45:04.782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00003897@2017/2/8:22:45:04.797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00003898@2017/2/8:22:45:04.810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00003899@2017/2/8:22:45:04.824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0000389a@2017/2/8:22:45:04.837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0000389b@2017/2/8:22:45:04.851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0000389c@2017/2/8:22:45:04.864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0000389d@2017/2/8:22:45:04.882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0000389e@2017/2/8:22:45:04.898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0000389f@2017/2/8:22:45:04.912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000038a0@2017/2/8:22:45:04.927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000038a1@2017/2/8:22:45:04.940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000038a2@2017/2/8:22:45:04.956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000038a3@2017/2/8:22:45:04.970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17:45:04, Info                  CSI    000038a4@2017/2/8:22:45:04.989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17:45:05, Info                  CSI    000038a5@2017/2/8:22:45:05.04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17:45:05, Info                  CSI    000038a6@2017/2/8:22:45:05.017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17:45:05, Info                  CSI    000038a7 [DIRSD OWNER WARNING] Directory [l:62 ml:63]"\??\C:\WINDOWS\Microsoft.NET\Framework64\v2.0.50727\RedistList" is not owned but specifies SDDL in component NetFx-ASSEMBLYLIST_XML, arch amd64, versionScope neutral, pkt {l:8 b:b03f5f7f11d50a3a}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17:45:05, Info                  CSI    000038a8@2017/2/8:22:45:05.089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17:45:05, Info                  CSI    000038a9@2017/2/8:22:45:05.103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17:45:05, Info                  CSI    000038aa@2017/2/8:22:45:05.116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17:45:05, Info                  CSI    000038ab@2017/2/8:22:45:05.130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17:45:05, Info                  CSI    000038ac@2017/2/8:22:45:05.155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17:45:05, Info                  CSI    000038ad@2017/2/8:22:45:05.169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17:45:05, Info                  CSI    000038ae@2017/2/8:22:45:05.182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17:45:05, Info                  CSI    000038af@2017/2/8:22:45:05.194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17:45:05, Info                  CSI    000038b0@2017/2/8:22:45:05.207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17:45:05, Info                  CSI    000038b1@2017/2/8:22:45:05.221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17:45:05, Info                  CSI    000038b2@2017/2/8:22:45:05.235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17:45:05, Info                  CSI    000038b3@2017/2/8:22:45:05.251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17:45:05, Info                  CSI    000038b4@2017/2/8:22:45:05.265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17:45:05, Info                  CSI    000038b5@2017/2/8:22:45:05.278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17:45:05, Info                  CSI    000038b6@2017/2/8:22:45:05.290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17:45:05, Info                  CSI    000038b7@2017/2/8:22:45:05.304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17:45:05, Info                  CSI    000038b8@2017/2/8:22:45:05.317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17:45:05, Info                  CSI    000038b9@2017/2/8:22:45:05.330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17:45:05, Info                  CSI    000038ba@2017/2/8:22:45:05.342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17:45:05, Info                  CSI    000038bb@2017/2/8:22:45:05.356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17:45:05, Info                  CSI    000038bc@2017/2/8:22:45:05.371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17:45:05, Info                  CSI    000038bd@2017/2/8:22:45:05.384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17:45:05, Info                  CSI    000038be@2017/2/8:22:45:05.397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17:45:05, Info                  CSI    000038bf@2017/2/8:22:45:05.410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17:45:05, Info                  CSI    000038c0@2017/2/8:22:45:05.438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17:45:05, Info                  CSI    000038c1@2017/2/8:22:45:05.452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17:45:05, Info                  CSI    000038c2@2017/2/8:22:45:05.466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17:45:05, Info                  CSI    000038c3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17:45:05, Info                  CSI    000038c4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17:45:05, Info                  CSI    000038c5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17:45:08, Info                  CSI    000038c6@2017/2/8:22:45:08.575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17:45:08, Info                  CSI    000038c7@2017/2/8:22:45:08.592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17:45:08, Info                  CSI    000038c8@2017/2/8:22:45:08.606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17:45:08, Info                  CSI    000038c9@2017/2/8:22:45:08.623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17:45:08, Info                  CSI    000038ca@2017/2/8:22:45:08.638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17:45:08, Info                  CSI    000038cb@2017/2/8:22:45:08.654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17:45:08, Info                  CSI    000038cc@2017/2/8:22:45:08.668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17:45:08, Info                  CSI    000038cd@2017/2/8:22:45:08.687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17:45:08, Info                  CSI    000038ce@2017/2/8:22:45:08.700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17:45:08, Info                  CSI    000038cf@2017/2/8:22:45:08.713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17:45:08, Info                  CSI    000038d0@2017/2/8:22:45:08.727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17:45:08, Info                  CSI    000038d1@2017/2/8:22:45:08.748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17:45:08, Info                  CSI    000038d2@2017/2/8:22:45:08.762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17:45:08, Info                  CSI    000038d3@2017/2/8:22:45:08.775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17:45:08, Info                  CSI    000038d4@2017/2/8:22:45:08.788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17:45:08, Info                  CSI    000038d5@2017/2/8:22:45:08.801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17:45:08, Info                  CSI    000038d6@2017/2/8:22:45:08.831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17:45:08, Info                  CSI    000038d7@2017/2/8:22:45:08.871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17:45:08, Info                  CSI    000038d8@2017/2/8:22:45:08.903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17:45:08, Info                  CSI    000038d9@2017/2/8:22:45:08.919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17:45:08, Info                  CSI    000038da@2017/2/8:22:45:08.932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17:45:08, Info                  CSI    000038db@2017/2/8:22:45:08.945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17:45:08, Info                  CSI    000038dc@2017/2/8:22:45:08.961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17:45:08, Info                  CSI    000038dd@2017/2/8:22:45:08.974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17:45:08, Info                  CSI    000038de@2017/2/8:22:45:08.992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000038df@2017/2/8:22:45:09.09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000038e0@2017/2/8:22:45:09.041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000038e1@2017/2/8:22:45:09.054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000038e2@2017/2/8:22:45:09.074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000038e3@2017/2/8:22:45:09.087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000038e4@2017/2/8:22:45:09.102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000038e5@2017/2/8:22:45:09.116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000038e6@2017/2/8:22:45:09.138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000038e7@2017/2/8:22:45:09.152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000038e8@2017/2/8:22:45:09.166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000038e9@2017/2/8:22:45:09.180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000038ea@2017/2/8:22:45:09.208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000038eb@2017/2/8:22:45:09.226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000038ec@2017/2/8:22:45:09.239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000038ed@2017/2/8:22:45:09.251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000038ee@2017/2/8:22:45:09.267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000038ef@2017/2/8:22:45:09.294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000038f0@2017/2/8:22:45:09.306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000038f1@2017/2/8:22:45:09.318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000038f2@2017/2/8:22:45:09.372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000038f3@2017/2/8:22:45:09.384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000038f4@2017/2/8:22:45:09.395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000038f5@2017/2/8:22:45:09.411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000038f6@2017/2/8:22:45:09.474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000038f7@2017/2/8:22:45:09.488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000038f8@2017/2/8:22:45:09.501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000038f9@2017/2/8:22:45:09.514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000038fa@2017/2/8:22:45:09.528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000038fb@2017/2/8:22:45:09.541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000038fc@2017/2/8:22:45:09.554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000038fd@2017/2/8:22:45:09.571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000038fe@2017/2/8:22:45:09.631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000038ff@2017/2/8:22:45:09.643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00003900@2017/2/8:22:45:09.657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00003901@2017/2/8:22:45:09.669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00003902@2017/2/8:22:45:09.690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00003903@2017/2/8:22:45:09.734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00003904@2017/2/8:22:45:09.746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00003905@2017/2/8:22:45:09.760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00003906@2017/2/8:22:45:09.775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00003907@2017/2/8:22:45:09.790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00003908@2017/2/8:22:45:09.804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00003909@2017/2/8:22:45:09.826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0000390a@2017/2/8:22:45:09.838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0000390b@2017/2/8:22:45:09.949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0000390c@2017/2/8:22:45:09.962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0000390d@2017/2/8:22:45:09.981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17:45:09, Info                  CSI    0000390e@2017/2/8:22:45:09.995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17:45:10, Info                  CSI    0000390f@2017/2/8:22:45:10.09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17:45:10, Info                  CSI    00003910@2017/2/8:22:45:10.023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17:45:10, Info                  CSI    00003911@2017/2/8:22:45:10.036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17:45:10, Info                  CSI    00003912@2017/2/8:22:45:10.049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17:45:10, Info                  CSI    00003913@2017/2/8:22:45:10.061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17:45:10, Info                  CSI    00003914@2017/2/8:22:45:10.083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17:45:10, Info                  CSI    00003915@2017/2/8:22:45:10.097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17:45:10, Info                  CSI    00003916@2017/2/8:22:45:10.112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17:45:10, Info                  CSI    00003917@2017/2/8:22:45:10.170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17:45:10, Info                  CSI    00003918@2017/2/8:22:45:10.186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17:45:10, Info                  CSI    00003919@2017/2/8:22:45:10.198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17:45:10, Info                  CSI    0000391a@2017/2/8:22:45:10.212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17:45:10, Info                  CSI    0000391b@2017/2/8:22:45:10.226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17:45:10, Info                  CSI    0000391c@2017/2/8:22:45:10.246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17:45:10, Info                  CSI    0000391d@2017/2/8:22:45:10.259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17:45:10, Info                  CSI    0000391e@2017/2/8:22:45:10.271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17:45:10, Info                  CSI    0000391f@2017/2/8:22:45:10.286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17:45:10, Info                  CSI    00003920@2017/2/8:22:45:10.301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17:45:10, Info                  CSI    00003921@2017/2/8:22:45:10.316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17:45:10, Info                  CSI    00003922@2017/2/8:22:45:10.328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17:45:10, Info                  CSI    00003923@2017/2/8:22:45:10.341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17:45:10, Info                  CSI    00003924@2017/2/8:22:45:10.353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17:45:10, Info                  CSI    00003925@2017/2/8:22:45:10.366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17:45:10, Info                  CSI    00003926@2017/2/8:22:45:10.381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17:45:10, Info                  CSI    00003927@2017/2/8:22:45:10.405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17:45:10, Info                  CSI    00003928@2017/2/8:22:45:10.540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17:45:10, Info                  CSI    00003929@2017/2/8:22:45:10.558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17:45:10, Info                  CSI    0000392a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17:45:10, Info                  CSI    0000392b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17:45:10, Info                  CSI    0000392c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17:45:14, Info                  CSI    0000392d@2017/2/8:22:45:14.615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17:45:14, Info                  CSI    0000392e@2017/2/8:22:45:14.631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17:45:14, Info                  CSI    0000392f@2017/2/8:22:45:14.650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17:45:14, Info                  CSI    00003930@2017/2/8:22:45:14.664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17:45:14, Info                  CSI    00003931@2017/2/8:22:45:14.808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17:45:14, Info                  CSI    00003932@2017/2/8:22:45:14.826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17:45:14, Info                  CSI    00003933@2017/2/8:22:45:14.841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17:45:14, Info                  CSI    00003934@2017/2/8:22:45:14.855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17:45:14, Info                  CSI    00003935@2017/2/8:22:45:14.887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17:45:14, Info                  CSI    00003936@2017/2/8:22:45:14.900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17:45:14, Info                  CSI    00003937@2017/2/8:22:45:14.915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17:45:14, Info                  CSI    00003938@2017/2/8:22:45:14.929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17:45:14, Info                  CSI    00003939@2017/2/8:22:45:14.941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17:45:14, Info                  CSI    0000393a@2017/2/8:22:45:14.954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17:45:14, Info                  CSI    0000393b@2017/2/8:22:45:14.969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17:45:14, Info                  CSI    0000393c@2017/2/8:22:45:14.982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17:45:14, Info                  CSI    0000393d@2017/2/8:22:45:14.995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0000393e@2017/2/8:22:45:15.08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0000393f@2017/2/8:22:45:15.021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00003940@2017/2/8:22:45:15.064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00003941@2017/2/8:22:45:15.083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00003942@2017/2/8:22:45:15.097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00003943@2017/2/8:22:45:15.111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00003944@2017/2/8:22:45:15.124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00003945@2017/2/8:22:45:15.139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00003946@2017/2/8:22:45:15.152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00003947@2017/2/8:22:45:15.165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00003948@2017/2/8:22:45:15.179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00003949@2017/2/8:22:45:15.192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0000394a@2017/2/8:22:45:15.204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0000394b@2017/2/8:22:45:15.218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0000394c@2017/2/8:22:45:15.230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0000394d@2017/2/8:22:45:15.244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0000394e@2017/2/8:22:45:15.257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0000394f@2017/2/8:22:45:15.271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00003950@2017/2/8:22:45:15.283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00003951@2017/2/8:22:45:15.297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00003952@2017/2/8:22:45:15.311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00003953@2017/2/8:22:45:15.325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00003954@2017/2/8:22:45:15.338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00003955@2017/2/8:22:45:15.352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00003956@2017/2/8:22:45:15.369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00003957@2017/2/8:22:45:15.383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00003958@2017/2/8:22:45:15.396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00003959@2017/2/8:22:45:15.409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0000395a@2017/2/8:22:45:15.421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0000395b@2017/2/8:22:45:15.438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0000395c@2017/2/8:22:45:15.451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0000395d@2017/2/8:22:45:15.466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0000395e@2017/2/8:22:45:15.480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0000395f@2017/2/8:22:45:15.493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00003960@2017/2/8:22:45:15.506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00003961@2017/2/8:22:45:15.519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00003962@2017/2/8:22:45:15.532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00003963@2017/2/8:22:45:15.545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00003964@2017/2/8:22:45:15.559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00003965@2017/2/8:22:45:15.593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00003966@2017/2/8:22:45:15.608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00003967@2017/2/8:22:45:15.622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00003968@2017/2/8:22:45:15.637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00003969@2017/2/8:22:45:15.651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0000396a@2017/2/8:22:45:15.664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0000396b@2017/2/8:22:45:15.676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0000396c@2017/2/8:22:45:15.690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0000396d@2017/2/8:22:45:15.708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0000396e@2017/2/8:22:45:15.722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0000396f@2017/2/8:22:45:15.738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00003970@2017/2/8:22:45:15.752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00003971@2017/2/8:22:45:15.765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00003972@2017/2/8:22:45:15.780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00003973@2017/2/8:22:45:15.795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00003974@2017/2/8:22:45:15.812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00003975@2017/2/8:22:45:15.826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00003976@2017/2/8:22:45:15.840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00003977@2017/2/8:22:45:15.853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00003978@2017/2/8:22:45:15.866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00003979@2017/2/8:22:45:15.878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0000397a@2017/2/8:22:45:15.891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0000397b@2017/2/8:22:45:15.904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0000397c@2017/2/8:22:45:15.918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0000397d@2017/2/8:22:45:15.931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0000397e@2017/2/8:22:45:15.944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0000397f@2017/2/8:22:45:15.958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00003980@2017/2/8:22:45:15.971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17:45:15, Info                  CSI    00003981@2017/2/8:22:45:15.992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17:45:16, Info                  CSI    00003982@2017/2/8:22:45:16.06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17:45:16, Info                  CSI    00003983@2017/2/8:22:45:16.019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17:45:16, Info                  CSI    00003984@2017/2/8:22:45:16.053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17:45:16, Info                  CSI    00003985@2017/2/8:22:45:16.066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17:45:16, Info                  CSI    00003986@2017/2/8:22:45:16.079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17:45:16, Info                  CSI    00003987@2017/2/8:22:45:16.092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17:45:16, Info                  CSI    00003988@2017/2/8:22:45:16.105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17:45:16, Info                  CSI    00003989@2017/2/8:22:45:16.119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17:45:16, Info                  CSI    0000398a@2017/2/8:22:45:16.132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17:45:16, Info                  CSI    0000398b@2017/2/8:22:45:16.148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17:45:16, Info                  CSI    0000398c@2017/2/8:22:45:16.160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17:45:16, Info                  CSI    0000398d@2017/2/8:22:45:16.231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17:45:16, Info                  CSI    0000398e@2017/2/8:22:45:16.254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17:45:16, Info                  CSI    0000398f@2017/2/8:22:45:16.266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17:45:16, Info                  CSI    00003990@2017/2/8:22:45:16.280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17:45:16, Info                  CSI    00003991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17:45:16, Info                  CSI    00003992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17:45:16, Info                  CSI    00003993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17:45:17, Info                  CSI    00003994 Hashes for file member \SystemRoot\WinSxS\amd64_netfx4-clr_dll_b03f5f7f11d50a3a_4.0.10586.310_none_a5154d543e444fc6\clr.dll do not match actual file [l:7]"clr.dll" :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Found: {l:20 0IbcPXDnRj6jhZMkK/3RNNPZVkE=} Expected: {l:20 03wFDLR3VzVTlcW40IImvcHiqUc=}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Found: {l:32 Qq7FfotR3Cj8vkF80RjjBUly3V4jJlv62CjkxwlxTK0=} Expected: {l:32 ARTiyJNkFa900nPB6C/ctVbxHiUrBzddCbBCdQ0NNW0=}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17:45:17, Info                  CSI    00003995 [SR] Cannot repair member file [l:7]"clr.dll" of NetFx4-clr_dll, version 4.0.10586.310, arch amd64, versionScope neutral, pkt {l:8 b:b03f5f7f11d50a3a} in the store, hash mismatch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17:45:19, Info                  CSI    00003996@2017/2/8:22:45:19.331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17:45:19, Info                  CSI    00003997@2017/2/8:22:45:19.343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17:45:19, Info                  CSI    00003998@2017/2/8:22:45:19.356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17:45:19, Info                  CSI    00003999@2017/2/8:22:45:19.369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17:45:19, Info                  CSI    0000399a@2017/2/8:22:45:19.383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17:45:19, Info                  CSI    0000399b@2017/2/8:22:45:19.396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17:45:19, Info                  CSI    0000399c@2017/2/8:22:45:19.408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17:45:19, Info                  CSI    0000399d@2017/2/8:22:45:19.426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17:45:19, Info                  CSI    0000399e@2017/2/8:22:45:19.443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17:45:19, Info                  CSI    0000399f@2017/2/8:22:45:19.460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17:45:19, Info                  CSI    000039a0@2017/2/8:22:45:19.473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17:45:19, Info                  CSI    000039a1@2017/2/8:22:45:19.490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17:45:19, Info                  CSI    000039a2@2017/2/8:22:45:19.502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17:45:19, Info                  CSI    000039a3@2017/2/8:22:45:19.527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17:45:19, Info                  CSI    000039a4@2017/2/8:22:45:19.542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17:45:19, Info                  CSI    000039a5@2017/2/8:22:45:19.554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17:45:19, Info                  CSI    000039a6@2017/2/8:22:45:19.566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17:45:19, Info                  CSI    000039a7@2017/2/8:22:45:19.633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17:45:19, Info                  CSI    000039a8@2017/2/8:22:45:19.660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17:45:19, Info                  CSI    000039a9@2017/2/8:22:45:19.679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17:45:19, Info                  CSI    000039aa@2017/2/8:22:45:19.693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17:45:19, Info                  CSI    000039ab@2017/2/8:22:45:19.718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17:45:19, Info                  CSI    000039ac@2017/2/8:22:45:19.731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17:45:19, Info                  CSI    000039ad@2017/2/8:22:45:19.746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17:45:19, Info                  CSI    000039ae@2017/2/8:22:45:19.791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17:45:19, Info                  CSI    000039af@2017/2/8:22:45:19.804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17:45:19, Info                  CSI    000039b0@2017/2/8:22:45:19.818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17:45:19, Info                  CSI    000039b1@2017/2/8:22:45:19.833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17:45:19, Info                  CSI    000039b2@2017/2/8:22:45:19.848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17:45:19, Info                  CSI    000039b3@2017/2/8:22:45:19.861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17:45:19, Info                  CSI    000039b4@2017/2/8:22:45:19.875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17:45:19, Info                  CSI    000039b5@2017/2/8:22:45:19.890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17:45:19, Info                  CSI    000039b6@2017/2/8:22:45:19.909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17:45:19, Info                  CSI    000039b7@2017/2/8:22:45:19.924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17:45:19, Info                  CSI    000039b8@2017/2/8:22:45:19.936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17:45:19, Info                  CSI    000039b9@2017/2/8:22:45:19.951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17:45:19, Info                  CSI    000039ba@2017/2/8:22:45:19.965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17:45:19, Info                  CSI    000039bb@2017/2/8:22:45:19.977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17:45:19, Info                  CSI    000039bc@2017/2/8:22:45:19.994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000039bd@2017/2/8:22:45:20.07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000039be@2017/2/8:22:45:20.019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000039bf@2017/2/8:22:45:20.032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000039c0@2017/2/8:22:45:20.044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000039c1@2017/2/8:22:45:20.059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000039c2@2017/2/8:22:45:20.074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000039c3@2017/2/8:22:45:20.088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000039c4@2017/2/8:22:45:20.101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000039c5@2017/2/8:22:45:20.114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000039c6@2017/2/8:22:45:20.127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000039c7@2017/2/8:22:45:20.144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000039c8@2017/2/8:22:45:20.156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000039c9@2017/2/8:22:45:20.187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000039ca@2017/2/8:22:45:20.199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000039cb@2017/2/8:22:45:20.211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000039cc@2017/2/8:22:45:20.223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000039cd@2017/2/8:22:45:20.238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000039ce@2017/2/8:22:45:20.250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000039cf@2017/2/8:22:45:20.264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000039d0@2017/2/8:22:45:20.276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000039d1@2017/2/8:22:45:20.289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000039d2@2017/2/8:22:45:20.300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000039d3@2017/2/8:22:45:20.313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000039d4@2017/2/8:22:45:20.327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000039d5@2017/2/8:22:45:20.339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000039d6@2017/2/8:22:45:20.351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000039d7@2017/2/8:22:45:20.364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000039d8@2017/2/8:22:45:20.376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000039d9@2017/2/8:22:45:20.389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000039da@2017/2/8:22:45:20.410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000039db@2017/2/8:22:45:20.422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000039dc@2017/2/8:22:45:20.435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000039dd@2017/2/8:22:45:20.447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000039de@2017/2/8:22:45:20.461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000039df@2017/2/8:22:45:20.473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000039e0@2017/2/8:22:45:20.487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000039e1@2017/2/8:22:45:20.501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000039e2@2017/2/8:22:45:20.514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000039e3@2017/2/8:22:45:20.527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000039e4@2017/2/8:22:45:20.539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000039e5@2017/2/8:22:45:20.553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000039e6@2017/2/8:22:45:20.566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000039e7@2017/2/8:22:45:20.579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000039e8@2017/2/8:22:45:20.594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000039e9@2017/2/8:22:45:20.611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000039ea@2017/2/8:22:45:20.624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000039eb@2017/2/8:22:45:20.637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000039ec@2017/2/8:22:45:20.650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000039ed@2017/2/8:22:45:20.668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000039ee@2017/2/8:22:45:20.681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000039ef@2017/2/8:22:45:20.705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000039f0@2017/2/8:22:45:20.717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000039f1@2017/2/8:22:45:20.744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000039f2@2017/2/8:22:45:20.756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000039f3@2017/2/8:22:45:20.769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000039f4@2017/2/8:22:45:20.783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000039f5@2017/2/8:22:45:20.795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000039f6 Hashes for file member \SystemRoot\WinSxS\amd64_netfx4-clr_dll_b03f5f7f11d50a3a_4.0.10586.310_none_a5154d543e444fc6\clr.dll do not match actual file [l:7]"clr.dll" :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Found: {l:20 0IbcPXDnRj6jhZMkK/3RNNPZVkE=} Expected: {l:20 03wFDLR3VzVTlcW40IImvcHiqUc=}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Found: {l:32 Qq7FfotR3Cj8vkF80RjjBUly3V4jJlv62CjkxwlxTK0=} Expected: {l:32 ARTiyJNkFa900nPB6C/ctVbxHiUrBzddCbBCdQ0NNW0=}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000039f7 [SR] Cannot repair member file [l:7]"clr.dll" of NetFx4-clr_dll, version 4.0.10586.310, arch amd64, versionScope neutral, pkt {l:8 b:b03f5f7f11d50a3a} in the store, hash mismatch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000039f8 [SR] This component was referenced by [l:80]"Package_2633_for_KB3185614~31bf3856ad364e35~amd64~~10.0.1.5.3185614-5651_neutral"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17:45:20, Info                  CSI    000039f9 Hashes for file member \??\C:\WINDOWS\Microsoft.NET\Framework64\v4.0.30319\clr.dll do not match actual file [l:7]"clr.dll" :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Found: {l:20 0IbcPXDnRj6jhZMkK/3RNNPZVkE=} Expected: {l:20 03wFDLR3VzVTlcW40IImvcHiqUc=}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Found: {l:32 Qq7FfotR3Cj8vkF80RjjBUly3V4jJlv62CjkxwlxTK0=} Expected: {l:32 ARTiyJNkFa900nPB6C/ctVbxHiUrBzddCbBCdQ0NNW0=}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17:45:21, Info                  CSI    000039fa Hashes for file member \SystemRoot\WinSxS\amd64_netfx4-clr_dll_b03f5f7f11d50a3a_4.0.10586.310_none_a5154d543e444fc6\clr.dll do not match actual file [l:7]"clr.dll" :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Found: {l:20 0IbcPXDnRj6jhZMkK/3RNNPZVkE=} Expected: {l:20 03wFDLR3VzVTlcW40IImvcHiqUc=}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Found: {l:32 Qq7FfotR3Cj8vkF80RjjBUly3V4jJlv62CjkxwlxTK0=} Expected: {l:32 ARTiyJNkFa900nPB6C/ctVbxHiUrBzddCbBCdQ0NNW0=}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17:45:21, Info                  CSI    000039fb [SR] Could not reproject corrupted file [l:51 ml:52]"\??\C:\WINDOWS\Microsoft.NET\Framework64\v4.0.30319"\[l:7]"clr.dll"; source file in store is also corrupted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17:45:21, Info                  CSI    000039fc CSIPERF - FilePI Queue 190ms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17:45:21, Info                  CSI    000039fd@2017/2/8:22:45:21.100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17:45:21, Info                  CSI    000039fe@2017/2/8:22:45:21.139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17:45:21, Info                  CSI    000039ff@2017/2/8:22:45:21.157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17:45:21, Info                  CSI    00003a00@2017/2/8:22:45:21.170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17:45:21, Info                  CSI    00003a01@2017/2/8:22:45:21.182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17:45:21, Info                  CSI    00003a02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17:45:21, Info                  CSI    00003a03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17:45:21, Info                  CSI    00003a04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17:45:23, Info                  CSI    00003a05@2017/2/8:22:45:23.351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17:45:23, Info                  CSI    00003a06@2017/2/8:22:45:23.384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17:45:23, Info                  CSI    00003a07@2017/2/8:22:45:23.399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17:45:23, Info                  CSI    00003a08@2017/2/8:22:45:23.412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17:45:23, Info                  CSI    00003a09@2017/2/8:22:45:23.430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17:45:23, Info                  CSI    00003a0a@2017/2/8:22:45:23.461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17:45:23, Info                  CSI    00003a0b@2017/2/8:22:45:23.474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17:45:23, Info                  CSI    00003a0c@2017/2/8:22:45:23.489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17:45:23, Info                  CSI    00003a0d@2017/2/8:22:45:23.505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17:45:23, Info                  CSI    00003a0e@2017/2/8:22:45:23.522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17:45:23, Info                  CSI    00003a0f@2017/2/8:22:45:23.535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17:45:23, Info                  CSI    00003a10@2017/2/8:22:45:23.547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17:45:23, Info                  CSI    00003a11@2017/2/8:22:45:23.566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17:45:23, Info                  CSI    00003a12@2017/2/8:22:45:23.579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17:45:23, Info                  CSI    00003a13@2017/2/8:22:45:23.598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17:45:23, Info                  CSI    00003a14@2017/2/8:22:45:23.609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17:45:23, Info                  CSI    00003a15@2017/2/8:22:45:23.623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17:45:23, Info                  CSI    00003a16@2017/2/8:22:45:23.636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17:45:23, Info                  CSI    00003a17@2017/2/8:22:45:23.649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17:45:23, Info                  CSI    00003a18@2017/2/8:22:45:23.661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17:45:23, Info                  CSI    00003a19@2017/2/8:22:45:23.674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17:45:23, Info                  CSI    00003a1a@2017/2/8:22:45:23.689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17:45:23, Info                  CSI    00003a1b@2017/2/8:22:45:23.702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17:45:23, Info                  CSI    00003a1c@2017/2/8:22:45:23.715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17:45:23, Info                  CSI    00003a1d@2017/2/8:22:45:23.729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17:45:23, Info                  CSI    00003a1e@2017/2/8:22:45:23.742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17:45:23, Info                  CSI    00003a1f@2017/2/8:22:45:23.759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17:45:23, Info                  CSI    00003a20@2017/2/8:22:45:23.776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17:45:23, Info                  CSI    00003a21@2017/2/8:22:45:23.789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17:45:23, Info                  CSI    00003a22@2017/2/8:22:45:23.801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17:45:23, Info                  CSI    00003a23@2017/2/8:22:45:23.814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17:45:23, Info                  CSI    00003a24@2017/2/8:22:45:23.826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17:45:23, Info                  CSI    00003a25@2017/2/8:22:45:23.847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00003a26 CSIPERF - FilePI Queue 308ms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00003a27@2017/2/8:22:45:24.168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00003a28@2017/2/8:22:45:24.181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00003a29@2017/2/8:22:45:24.195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00003a2a@2017/2/8:22:45:24.208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00003a2b@2017/2/8:22:45:24.220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00003a2c@2017/2/8:22:45:24.232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00003a2d@2017/2/8:22:45:24.251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00003a2e@2017/2/8:22:45:24.271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00003a2f@2017/2/8:22:45:24.284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00003a30@2017/2/8:22:45:24.297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00003a31@2017/2/8:22:45:24.309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00003a32@2017/2/8:22:45:24.322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00003a33@2017/2/8:22:45:24.334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00003a34@2017/2/8:22:45:24.347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00003a35@2017/2/8:22:45:24.360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00003a36@2017/2/8:22:45:24.372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00003a37@2017/2/8:22:45:24.392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00003a38@2017/2/8:22:45:24.405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00003a39@2017/2/8:22:45:24.418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00003a3a@2017/2/8:22:45:24.434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00003a3b@2017/2/8:22:45:24.449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00003a3c@2017/2/8:22:45:24.465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00003a3d@2017/2/8:22:45:24.478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00003a3e@2017/2/8:22:45:24.490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00003a3f@2017/2/8:22:45:24.505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00003a40@2017/2/8:22:45:24.518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00003a41@2017/2/8:22:45:24.531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00003a42@2017/2/8:22:45:24.545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00003a43@2017/2/8:22:45:24.558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00003a44@2017/2/8:22:45:24.571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00003a45@2017/2/8:22:45:24.584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00003a46@2017/2/8:22:45:24.597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00003a47@2017/2/8:22:45:24.610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00003a48@2017/2/8:22:45:24.624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00003a49@2017/2/8:22:45:24.636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00003a4a@2017/2/8:22:45:24.649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00003a4b@2017/2/8:22:45:24.661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00003a4c@2017/2/8:22:45:24.674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00003a4d@2017/2/8:22:45:24.688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00003a4e@2017/2/8:22:45:24.706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00003a4f@2017/2/8:22:45:24.719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00003a50@2017/2/8:22:45:24.733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00003a51@2017/2/8:22:45:24.747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00003a52@2017/2/8:22:45:24.759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00003a53@2017/2/8:22:45:24.772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00003a54@2017/2/8:22:45:24.784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00003a55@2017/2/8:22:45:24.797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00003a56@2017/2/8:22:45:24.810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00003a57@2017/2/8:22:45:24.873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00003a58@2017/2/8:22:45:24.886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00003a59@2017/2/8:22:45:24.898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00003a5a@2017/2/8:22:45:24.910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00003a5b@2017/2/8:22:45:24.925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00003a5c@2017/2/8:22:45:24.937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00003a5d@2017/2/8:22:45:24.950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00003a5e@2017/2/8:22:45:24.963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17:45:24, Info                  CSI    00003a5f@2017/2/8:22:45:24.990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17:45:25, Info                  CSI    00003a60@2017/2/8:22:45:25.058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17:45:25, Info                  CSI    00003a61@2017/2/8:22:45:25.070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17:45:25, Info                  CSI    00003a62@2017/2/8:22:45:25.084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17:45:25, Info                  CSI    00003a63@2017/2/8:22:45:25.097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17:45:25, Info                  CSI    00003a64@2017/2/8:22:45:25.111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17:45:25, Info                  CSI    00003a65@2017/2/8:22:45:25.124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17:45:25, Info                  CSI    00003a66@2017/2/8:22:45:25.138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17:45:25, Info                  CSI    00003a67@2017/2/8:22:45:25.151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17:45:25, Info                  CSI    00003a68@2017/2/8:22:45:25.164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17:45:25, Info                  CSI    00003a69@2017/2/8:22:45:25.177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17:45:25, Info                  CSI    00003a6a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17:45:25, Info                  CSI    00003a6b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17:45:25, Info                  CSI    00003a6c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17:45:27, Info                  CSI    00003a6d@2017/2/8:22:45:27.850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17:45:27, Info                  CSI    00003a6e@2017/2/8:22:45:27.882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17:45:27, Info                  CSI    00003a6f@2017/2/8:22:45:27.925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17:45:27, Info                  CSI    00003a70@2017/2/8:22:45:27.941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17:45:27, Info                  CSI    00003a71@2017/2/8:22:45:27.955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17:45:27, Info                  CSI    00003a72@2017/2/8:22:45:27.987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00003a73@2017/2/8:22:45:28.01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00003a74@2017/2/8:22:45:28.036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00003a75@2017/2/8:22:45:28.088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00003a76@2017/2/8:22:45:28.102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00003a77@2017/2/8:22:45:28.114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00003a78@2017/2/8:22:45:28.130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00003a79@2017/2/8:22:45:28.142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00003a7a@2017/2/8:22:45:28.155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00003a7b@2017/2/8:22:45:28.167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00003a7c@2017/2/8:22:45:28.181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00003a7d@2017/2/8:22:45:28.201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00003a7e@2017/2/8:22:45:28.214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00003a7f@2017/2/8:22:45:28.226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00003a80@2017/2/8:22:45:28.239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00003a81@2017/2/8:22:45:28.262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00003a82@2017/2/8:22:45:28.276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00003a83@2017/2/8:22:45:28.290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00003a84@2017/2/8:22:45:28.304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00003a85@2017/2/8:22:45:28.317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00003a86@2017/2/8:22:45:28.330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00003a87@2017/2/8:22:45:28.343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00003a88@2017/2/8:22:45:28.355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00003a89@2017/2/8:22:45:28.375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00003a8a@2017/2/8:22:45:28.387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00003a8b@2017/2/8:22:45:28.400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00003a8c@2017/2/8:22:45:28.412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00003a8d@2017/2/8:22:45:28.425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00003a8e@2017/2/8:22:45:28.437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00003a8f@2017/2/8:22:45:28.450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00003a90@2017/2/8:22:45:28.463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00003a91@2017/2/8:22:45:28.479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00003a92@2017/2/8:22:45:28.493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00003a93@2017/2/8:22:45:28.516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00003a94@2017/2/8:22:45:28.529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00003a95@2017/2/8:22:45:28.541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00003a96@2017/2/8:22:45:28.553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00003a97@2017/2/8:22:45:28.573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00003a98@2017/2/8:22:45:28.589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00003a99@2017/2/8:22:45:28.602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00003a9a@2017/2/8:22:45:28.616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00003a9b@2017/2/8:22:45:28.631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00003a9c@2017/2/8:22:45:28.657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00003a9d@2017/2/8:22:45:28.671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00003a9e@2017/2/8:22:45:28.693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00003a9f@2017/2/8:22:45:28.705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00003aa0@2017/2/8:22:45:28.719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00003aa1@2017/2/8:22:45:28.734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00003aa2@2017/2/8:22:45:28.748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00003aa3@2017/2/8:22:45:28.761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00003aa4@2017/2/8:22:45:28.774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00003aa5@2017/2/8:22:45:28.787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00003aa6@2017/2/8:22:45:28.804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00003aa7@2017/2/8:22:45:28.817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00003aa8@2017/2/8:22:45:28.830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00003aa9@2017/2/8:22:45:28.842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00003aaa@2017/2/8:22:45:28.854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00003aab@2017/2/8:22:45:28.868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00003aac@2017/2/8:22:45:28.931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00003aad@2017/2/8:22:45:28.944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00003aae@2017/2/8:22:45:28.958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00003aaf@2017/2/8:22:45:28.970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00003ab0@2017/2/8:22:45:28.982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17:45:28, Info                  CSI    00003ab1@2017/2/8:22:45:28.995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17:45:29, Info                  CSI    00003ab2@2017/2/8:22:45:29.028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17:45:29, Info                  CSI    00003ab3@2017/2/8:22:45:29.041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17:45:29, Info                  CSI    00003ab4@2017/2/8:22:45:29.054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17:45:29, Info                  CSI    00003ab5@2017/2/8:22:45:29.066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17:45:29, Info                  CSI    00003ab6@2017/2/8:22:45:29.087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17:45:29, Info                  CSI    00003ab7@2017/2/8:22:45:29.099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17:45:29, Info                  CSI    00003ab8@2017/2/8:22:45:29.112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17:45:29, Info                  CSI    00003ab9@2017/2/8:22:45:29.127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17:45:29, Info                  CSI    00003aba@2017/2/8:22:45:29.155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17:45:29, Info                  CSI    00003abb@2017/2/8:22:45:29.172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17:45:29, Info                  CSI    00003abc@2017/2/8:22:45:29.185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17:45:29, Info                  CSI    00003abd@2017/2/8:22:45:29.201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17:45:29, Info                  CSI    00003abe@2017/2/8:22:45:29.215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17:45:29, Info                  CSI    00003abf@2017/2/8:22:45:29.228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17:45:29, Info                  CSI    00003ac0@2017/2/8:22:45:29.245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17:45:29, Info                  CSI    00003ac1@2017/2/8:22:45:29.265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17:45:29, Info                  CSI    00003ac2@2017/2/8:22:45:29.281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17:45:29, Info                  CSI    00003ac3@2017/2/8:22:45:29.298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17:45:29, Info                  CSI    00003ac4@2017/2/8:22:45:29.313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17:45:29, Info                  CSI    00003ac5@2017/2/8:22:45:29.328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17:45:29, Info                  CSI    00003ac6@2017/2/8:22:45:29.342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17:45:29, Info                  CSI    00003ac7@2017/2/8:22:45:29.362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17:45:29, Info                  CSI    00003ac8@2017/2/8:22:45:29.381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17:45:29, Info                  CSI    00003ac9@2017/2/8:22:45:29.402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17:45:29, Info                  CSI    00003aca@2017/2/8:22:45:29.416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17:45:29, Info                  CSI    00003acb@2017/2/8:22:45:29.510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17:45:29, Info                  CSI    00003acc@2017/2/8:22:45:29.526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17:45:29, Info                  CSI    00003acd@2017/2/8:22:45:29.541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17:45:29, Info                  CSI    00003ace@2017/2/8:22:45:29.557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17:45:29, Info                  CSI    00003acf@2017/2/8:22:45:29.572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17:45:29, Info                  CSI    00003ad0@2017/2/8:22:45:29.593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17:45:29, Info                  CSI    00003ad1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17:45:29, Info                  CSI    00003ad2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17:45:29, Info                  CSI    00003ad3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17:45:31, Info                  CSI    00003ad4@2017/2/8:22:45:31.378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17:45:31, Info                  CSI    00003ad5@2017/2/8:22:45:31.390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17:45:31, Info                  CSI    00003ad6@2017/2/8:22:45:31.434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17:45:31, Info                  CSI    00003ad7@2017/2/8:22:45:31.468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17:45:31, Info                  CSI    00003ad8@2017/2/8:22:45:31.485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17:45:31, Info                  CSI    00003ad9@2017/2/8:22:45:31.500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17:45:31, Info                  CSI    00003ada@2017/2/8:22:45:31.514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17:45:31, Info                  CSI    00003adb@2017/2/8:22:45:31.527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17:45:31, Info                  CSI    00003adc@2017/2/8:22:45:31.540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17:45:31, Info                  CSI    00003add@2017/2/8:22:45:31.554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17:45:31, Info                  CSI    00003ade@2017/2/8:22:45:31.567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17:45:31, Info                  CSI    00003adf@2017/2/8:22:45:31.580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17:45:31, Info                  CSI    00003ae0@2017/2/8:22:45:31.594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17:45:31, Info                  CSI    00003ae1@2017/2/8:22:45:31.607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17:45:31, Info                  CSI    00003ae2@2017/2/8:22:45:31.620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17:45:31, Info                  CSI    00003ae3@2017/2/8:22:45:31.632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17:45:31, Info                  CSI    00003ae4@2017/2/8:22:45:31.645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17:45:31, Info                  CSI    00003ae5@2017/2/8:22:45:31.658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17:45:31, Info                  CSI    00003ae6@2017/2/8:22:45:31.677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17:45:31, Info                  CSI    00003ae7@2017/2/8:22:45:31.690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17:45:31, Info                  CSI    00003ae8@2017/2/8:22:45:31.703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17:45:31, Info                  CSI    00003ae9@2017/2/8:22:45:31.716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17:45:31, Info                  CSI    00003aea@2017/2/8:22:45:31.732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17:45:31, Info                  CSI    00003aeb@2017/2/8:22:45:31.746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17:45:31, Info                  CSI    00003aec@2017/2/8:22:45:31.761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17:45:31, Info                  CSI    00003aed@2017/2/8:22:45:31.773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17:45:31, Info                  CSI    00003aee@2017/2/8:22:45:31.785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17:45:31, Info                  CSI    00003aef@2017/2/8:22:45:31.799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17:45:31, Info                  CSI    00003af0@2017/2/8:22:45:31.812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17:45:31, Info                  CSI    00003af1@2017/2/8:22:45:31.824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17:45:31, Info                  CSI    00003af2@2017/2/8:22:45:31.836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17:45:31, Info                  CSI    00003af3@2017/2/8:22:45:31.850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17:45:31, Info                  CSI    00003af4@2017/2/8:22:45:31.862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17:45:31, Info                  CSI    00003af5@2017/2/8:22:45:31.875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17:45:31, Info                  CSI    00003af6@2017/2/8:22:45:31.892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17:45:31, Info                  CSI    00003af7@2017/2/8:22:45:31.906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17:45:31, Info                  CSI    00003af8@2017/2/8:22:45:31.917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17:45:31, Info                  CSI    00003af9@2017/2/8:22:45:31.930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17:45:31, Info                  CSI    00003afa@2017/2/8:22:45:31.943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17:45:31, Info                  CSI    00003afb@2017/2/8:22:45:31.956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17:45:31, Info                  CSI    00003afc@2017/2/8:22:45:31.980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17:45:31, Info                  CSI    00003afd@2017/2/8:22:45:31.993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00003afe@2017/2/8:22:45:32.07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00003aff@2017/2/8:22:45:32.020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00003b00@2017/2/8:22:45:32.033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00003b01@2017/2/8:22:45:32.047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00003b02@2017/2/8:22:45:32.061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00003b03@2017/2/8:22:45:32.074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00003b04@2017/2/8:22:45:32.086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00003b05@2017/2/8:22:45:32.099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00003b06@2017/2/8:22:45:32.115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00003b07@2017/2/8:22:45:32.129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00003b08@2017/2/8:22:45:32.143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00003b09@2017/2/8:22:45:32.156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00003b0a@2017/2/8:22:45:32.169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00003b0b@2017/2/8:22:45:32.181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00003b0c@2017/2/8:22:45:32.193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00003b0d@2017/2/8:22:45:32.207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00003b0e@2017/2/8:22:45:32.220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00003b0f@2017/2/8:22:45:32.234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00003b10@2017/2/8:22:45:32.246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00003b11@2017/2/8:22:45:32.260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00003b12@2017/2/8:22:45:32.272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00003b13@2017/2/8:22:45:32.287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00003b14@2017/2/8:22:45:32.302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00003b15@2017/2/8:22:45:32.314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00003b16@2017/2/8:22:45:32.327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00003b17@2017/2/8:22:45:32.341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00003b18@2017/2/8:22:45:32.354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00003b19@2017/2/8:22:45:32.366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00003b1a@2017/2/8:22:45:32.383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00003b1b@2017/2/8:22:45:32.395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00003b1c@2017/2/8:22:45:32.411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00003b1d@2017/2/8:22:45:32.424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00003b1e@2017/2/8:22:45:32.447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00003b1f@2017/2/8:22:45:32.461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00003b20@2017/2/8:22:45:32.475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00003b21@2017/2/8:22:45:32.488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00003b22@2017/2/8:22:45:32.501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00003b23@2017/2/8:22:45:32.513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00003b24@2017/2/8:22:45:32.528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00003b25@2017/2/8:22:45:32.541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00003b26@2017/2/8:22:45:32.557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00003b27@2017/2/8:22:45:32.569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00003b28@2017/2/8:22:45:32.582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00003b29@2017/2/8:22:45:32.596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00003b2a@2017/2/8:22:45:32.609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00003b2b@2017/2/8:22:45:32.622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00003b2c@2017/2/8:22:45:32.635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00003b2d@2017/2/8:22:45:32.649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00003b2e@2017/2/8:22:45:32.662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00003b2f@2017/2/8:22:45:32.674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00003b30@2017/2/8:22:45:32.686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00003b31@2017/2/8:22:45:32.700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00003b32@2017/2/8:22:45:32.711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00003b33@2017/2/8:22:45:32.724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00003b34@2017/2/8:22:45:32.737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00003b35@2017/2/8:22:45:32.752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00003b36@2017/2/8:22:45:32.765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00003b37@2017/2/8:22:45:32.784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00003b38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00003b39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17:45:32, Info                  CSI    00003b3a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17:45:35, Info                  CSI    00003b3b@2017/2/8:22:45:35.757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17:45:35, Info                  CSI    00003b3c@2017/2/8:22:45:35.799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17:45:35, Info                  CSI    00003b3d@2017/2/8:22:45:35.838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17:45:35, Info                  CSI    00003b3e@2017/2/8:22:45:35.939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17:45:35, Info                  CSI    00003b3f@2017/2/8:22:45:35.974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17:45:36, Info                  CSI    00003b40@2017/2/8:22:45:36.029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17:45:36, Info                  CSI    00003b41@2017/2/8:22:45:36.067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17:45:36, Info                  CSI    00003b42@2017/2/8:22:45:36.107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17:45:36, Info                  CSI    00003b43@2017/2/8:22:45:36.144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17:45:36, Info                  CSI    00003b44@2017/2/8:22:45:36.187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17:45:36, Info                  CSI    00003b45@2017/2/8:22:45:36.227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17:45:36, Info                  CSI    00003b46@2017/2/8:22:45:36.270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17:45:36, Info                  CSI    00003b47@2017/2/8:22:45:36.316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17:45:36, Info                  CSI    00003b48@2017/2/8:22:45:36.363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17:45:36, Info                  CSI    00003b49@2017/2/8:22:45:36.392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17:45:36, Info                  CSI    00003b4a@2017/2/8:22:45:36.436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17:45:36, Info                  CSI    00003b4b@2017/2/8:22:45:36.466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17:45:36, Info                  CSI    00003b4c@2017/2/8:22:45:36.506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17:45:36, Info                  CSI    00003b4d@2017/2/8:22:45:36.544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17:45:36, Info                  CSI    00003b4e@2017/2/8:22:45:36.593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17:45:36, Info                  CSI    00003b4f@2017/2/8:22:45:36.631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17:45:36, Info                  CSI    00003b50@2017/2/8:22:45:36.667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17:45:36, Info                  CSI    00003b51@2017/2/8:22:45:36.707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17:45:36, Info                  CSI    00003b52@2017/2/8:22:45:36.757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17:45:36, Info                  CSI    00003b53@2017/2/8:22:45:36.803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17:45:36, Info                  CSI    00003b54@2017/2/8:22:45:36.851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17:45:36, Info                  CSI    00003b55@2017/2/8:22:45:36.884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17:45:36, Info                  CSI    00003b56@2017/2/8:22:45:36.920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17:45:36, Info                  CSI    00003b57@2017/2/8:22:45:36.962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17:45:37, Info                  CSI    00003b58@2017/2/8:22:45:37.027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17:45:37, Info                  CSI    00003b59@2017/2/8:22:45:37.066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17:45:37, Info                  CSI    00003b5a@2017/2/8:22:45:37.098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17:45:37, Info                  CSI    00003b5b@2017/2/8:22:45:37.127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17:45:37, Info                  CSI    00003b5c@2017/2/8:22:45:37.151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17:45:37, Info                  CSI    00003b5d@2017/2/8:22:45:37.196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17:45:37, Info                  CSI    00003b5e@2017/2/8:22:45:37.230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17:45:37, Info                  CSI    00003b5f@2017/2/8:22:45:37.282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17:45:37, Info                  CSI    00003b60@2017/2/8:22:45:37.308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17:45:37, Info                  CSI    00003b61@2017/2/8:22:45:37.333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17:45:37, Info                  CSI    00003b62@2017/2/8:22:45:37.363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17:45:37, Info                  CSI    00003b63@2017/2/8:22:45:37.388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17:45:37, Info                  CSI    00003b64@2017/2/8:22:45:37.414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17:45:37, Info                  CSI    00003b65@2017/2/8:22:45:37.463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17:45:37, Info                  CSI    00003b66@2017/2/8:22:45:37.540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17:45:37, Info                  CSI    00003b67@2017/2/8:22:45:37.570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17:45:37, Info                  CSI    00003b68@2017/2/8:22:45:37.600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17:45:37, Info                  CSI    00003b69@2017/2/8:22:45:37.633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17:45:37, Info                  CSI    00003b6a@2017/2/8:22:45:37.665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17:45:37, Info                  CSI    00003b6b@2017/2/8:22:45:37.698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17:45:37, Info                  CSI    00003b6c@2017/2/8:22:45:37.730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17:45:37, Info                  CSI    00003b6d@2017/2/8:22:45:37.763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17:45:37, Info                  CSI    00003b6e@2017/2/8:22:45:37.806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17:45:37, Info                  CSI    00003b6f@2017/2/8:22:45:37.836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17:45:37, Info                  CSI    00003b70@2017/2/8:22:45:37.871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17:45:37, Info                  CSI    00003b71@2017/2/8:22:45:37.906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17:45:37, Info                  CSI    00003b72@2017/2/8:22:45:37.947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17:45:37, Info                  CSI    00003b73@2017/2/8:22:45:37.984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17:45:38, Info                  CSI    00003b74@2017/2/8:22:45:38.017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17:45:38, Info                  CSI    00003b75@2017/2/8:22:45:38.058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17:45:38, Info                  CSI    00003b76@2017/2/8:22:45:38.088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17:45:38, Info                  CSI    00003b77@2017/2/8:22:45:38.119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17:45:38, Info                  CSI    00003b78@2017/2/8:22:45:38.158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17:45:38, Info                  CSI    00003b79@2017/2/8:22:45:38.198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17:45:38, Info                  CSI    00003b7a CSIPERF - FilePI Queue 117ms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17:45:38, Info                  CSI    00003b7b@2017/2/8:22:45:38.349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17:45:38, Info                  CSI    00003b7c@2017/2/8:22:45:38.381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17:45:38, Info                  CSI    00003b7d@2017/2/8:22:45:38.422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17:45:38, Info                  CSI    00003b7e@2017/2/8:22:45:38.467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17:45:38, Info                  CSI    00003b7f@2017/2/8:22:45:38.506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17:45:38, Info                  CSI    00003b80@2017/2/8:22:45:38.552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17:45:38, Info                  CSI    00003b81@2017/2/8:22:45:38.585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17:45:38, Info                  CSI    00003b82@2017/2/8:22:45:38.612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17:45:38, Info                  CSI    00003b83@2017/2/8:22:45:38.647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17:45:38, Info                  CSI    00003b84@2017/2/8:22:45:38.683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17:45:38, Info                  CSI    00003b85@2017/2/8:22:45:38.724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17:45:38, Info                  CSI    00003b86@2017/2/8:22:45:38.763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17:45:38, Info                  CSI    00003b87@2017/2/8:22:45:38.801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17:45:38, Info                  CSI    00003b88@2017/2/8:22:45:38.839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17:45:38, Info                  CSI    00003b89@2017/2/8:22:45:38.880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17:45:38, Info                  CSI    00003b8a@2017/2/8:22:45:38.916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17:45:38, Info                  CSI    00003b8b@2017/2/8:22:45:38.951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17:45:38, Info                  CSI    00003b8c@2017/2/8:22:45:38.988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17:45:39, Info                  CSI    00003b8d@2017/2/8:22:45:39.024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17:45:39, Info                  CSI    00003b8e@2017/2/8:22:45:39.057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17:45:39, Info                  CSI    00003b8f@2017/2/8:22:45:39.092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17:45:39, Info                  CSI    00003b90@2017/2/8:22:45:39.168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17:45:39, Info                  CSI    00003b91@2017/2/8:22:45:39.206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17:45:39, Info                  CSI    00003b92@2017/2/8:22:45:39.261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17:45:39, Info                  CSI    00003b93@2017/2/8:22:45:39.296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17:45:39, Info                  CSI    00003b94@2017/2/8:22:45:39.336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17:45:39, Info                  CSI    00003b95@2017/2/8:22:45:39.375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17:45:39, Info                  CSI    00003b96@2017/2/8:22:45:39.436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17:45:39, Info                  CSI    00003b97@2017/2/8:22:45:39.475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17:45:39, Info                  CSI    00003b98@2017/2/8:22:45:39.514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17:45:39, Info                  CSI    00003b99@2017/2/8:22:45:39.552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17:45:39, Info                  CSI    00003b9a@2017/2/8:22:45:39.590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17:45:39, Info                  CSI    00003b9b@2017/2/8:22:45:39.630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17:45:39, Info                  CSI    00003b9c@2017/2/8:22:45:39.664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17:45:39, Info                  CSI    00003b9d@2017/2/8:22:45:39.708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17:45:39, Info                  CSI    00003b9e@2017/2/8:22:45:39.756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17:45:39, Info                  CSI    00003b9f@2017/2/8:22:45:39.793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17:45:39, Info                  CSI    00003ba0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17:45:40, Info                  CSI    00003ba1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17:45:40, Info                  CSI    00003ba2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17:45:43, Info                  CSI    00003ba3@2017/2/8:22:45:43.871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17:45:43, Info                  CSI    00003ba4@2017/2/8:22:45:43.901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17:45:43, Info                  CSI    00003ba5@2017/2/8:22:45:43.946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17:45:43, Info                  CSI    00003ba6@2017/2/8:22:45:43.979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17:45:44, Info                  CSI    00003ba7@2017/2/8:22:45:44.019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17:45:44, Info                  CSI    00003ba8@2017/2/8:22:45:44.056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17:45:44, Info                  CSI    00003ba9@2017/2/8:22:45:44.090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17:45:44, Info                  CSI    00003baa@2017/2/8:22:45:44.120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17:45:44, Info                  CSI    00003bab@2017/2/8:22:45:44.186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17:45:44, Info                  CSI    00003bac@2017/2/8:22:45:44.225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17:45:44, Info                  CSI    00003bad@2017/2/8:22:45:44.258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17:45:44, Info                  CSI    00003bae@2017/2/8:22:45:44.289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17:45:44, Info                  CSI    00003baf@2017/2/8:22:45:44.330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17:45:44, Info                  CSI    00003bb0@2017/2/8:22:45:44.360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17:45:44, Info                  CSI    00003bb1@2017/2/8:22:45:44.397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17:45:44, Info                  CSI    00003bb2@2017/2/8:22:45:44.433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17:45:44, Info                  CSI    00003bb3@2017/2/8:22:45:44.475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17:45:44, Info                  CSI    00003bb4@2017/2/8:22:45:44.551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17:45:44, Info                  CSI    00003bb5@2017/2/8:22:45:44.657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17:45:44, Info                  CSI    00003bb6@2017/2/8:22:45:44.697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17:45:44, Info                  CSI    00003bb7@2017/2/8:22:45:44.741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17:45:44, Info                  CSI    00003bb8@2017/2/8:22:45:44.788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17:45:44, Info                  CSI    00003bb9@2017/2/8:22:45:44.823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17:45:44, Info                  CSI    00003bba@2017/2/8:22:45:44.866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17:45:44, Info                  CSI    00003bbb@2017/2/8:22:45:44.904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00003bbc CSIPERF - FilePI Queue 137ms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00003bbd@2017/2/8:22:45:45.075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00003bbe@2017/2/8:22:45:45.118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00003bbf@2017/2/8:22:45:45.151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00003bc0@2017/2/8:22:45:45.181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00003bc1@2017/2/8:22:45:45.216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00003bc2@2017/2/8:22:45:45.251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00003bc3@2017/2/8:22:45:45.291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00003bc4@2017/2/8:22:45:45.331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00003bc5@2017/2/8:22:45:45.371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00003bc6 [DIRSD OWNER WARNING] Directory [l:37 ml:38]"\??\C:\WINDOWS\Inf\ASP.NET State\0000" is not owned but specifies SDDL in component NETFXASPNETCoreComp,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00003bc7 [DIRSD OWNER WARNING] Directory [l:36 ml:37]"\??\C:\WINDOWS\Inf\ASP.NET_4.0.30319" is not owned but specifies SDDL in component NETFXASPNETCoreComp,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00003bc8 [DIRSD OWNER WARNING] Directory [l:41 ml:42]"\??\C:\WINDOWS\Inf\ASP.NET_4.0.30319\0000" is not owned but specifies SDDL in component NETFXASPNETCoreComp,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00003bc9 [DIRSD OWNER WARNING] Directory [l:32 ml:33]"\??\C:\WINDOWS\Inf\ASP.NET State" is not owned but specifies SDDL in component NETFXASPNETCoreComp,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00003bca [DIRSD OWNER WARNING] Directory [l:26 ml:27]"\??\C:\WINDOWS\Inf\ASP.NET" is not owned but specifies SDDL in component NETFXASPNETCoreComp,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00003bcb [DIRSD OWNER WARNING] Directory [l:31 ml:32]"\??\C:\WINDOWS\Inf\ASP.NET\0000" is not owned but specifies SDDL in component NETFXASPNETCoreComp,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00003bcc@2017/2/8:22:45:45.671 CSIPERF - FileMapsCreated 281ms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00003bcd CSIPERF - FilePI Commit 307ms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00003bce@2017/2/8:22:45:45.705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00003bcf@2017/2/8:22:45:45.723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00003bd0@2017/2/8:22:45:45.773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00003bd1@2017/2/8:22:45:45.788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00003bd2@2017/2/8:22:45:45.801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00003bd3@2017/2/8:22:45:45.814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00003bd4@2017/2/8:22:45:45.827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00003bd5@2017/2/8:22:45:45.839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00003bd6@2017/2/8:22:45:45.852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00003bd7@2017/2/8:22:45:45.877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00003bd8 [DIRSD OWNER WARNING] Directory [l:64 ml:65]"\??\C:\WINDOWS\Microsoft.NET\Framework64\v4.0.30319\NativeImages" is not owned but specifies SDDL in component NETFX4CLIENTCoreComp,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00003bd9 [DIRSD OWNER WARNING] Directory [l:55 ml:56]"\??\C:\WINDOWS\Microsoft.NET\Framework64\v4.0.30319\WPF" is not owned but specifies SDDL in component NETFX4CLIENTCoreComp,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00003bda [DIRSD OWNER WARNING] Directory [l:43 ml:44]"\??\C:\WINDOWS\Inf\.NET CLR Networking\0000" is not owned but specifies SDDL in component NETFX4CLIENTCoreComp,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00003bdb [DIRSD OWNER WARNING] Directory [l:36 ml:37]"\??\C:\WINDOWS\Inf\SMSvcHost 4.0.0.0" is not owned but specifies SDDL in component NETFX4CLIENTCoreComp,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00003bdc [DIRSD OWNER WARNING] Directory [l:59 ml:60]"\??\C:\WINDOWS\Inf\Windows Workflow Foundation 4.0.0.0\0000" is not owned but specifies SDDL in component NETFX4CLIENTCoreComp,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00003bdd [DIRSD OWNER WARNING] Directory [l:60 ml:61]"\??\C:\WINDOWS\Microsoft.NET\Framework64\v4.0.30319\MUI\0409" is not owned but specifies SDDL in component NETFX4CLIENTCoreComp,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00003bde [DIRSD OWNER WARNING] Directory [l:51 ml:52]"\??\C:\WINDOWS\Microsoft.NET\Framework64\v4.0.30319" is not owned but specifies SDDL in component NETFX4CLIENTCoreComp,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00003bdf [DIRSD OWNER WARNING] Directory [l:44 ml:45]"\??\C:\WINDOWS\Inf\MSDTC Bridge 4.0.0.0\0000" is not owned but specifies SDDL in component NETFX4CLIENTCoreComp,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00003be0 [DIRSD OWNER WARNING] Directory [l:56 ml:57]"\??\C:\WINDOWS\Inf\.NET Data Provider for SqlServer\0000" is not owned but specifies SDDL in component NETFX4CLIENTCoreComp,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00003be1 [DIRSD OWNER WARNING] Directory [l:54 ml:55]"\??\C:\WINDOWS\Inf\Windows Workflow Foundation 4.0.0.0" is not owned but specifies SDDL in component NETFX4CLIENTCoreComp,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00003be2 [DIRSD OWNER WARNING] Directory [l:51 ml:52]"\??\C:\WINDOWS\Inf\.NET Data Provider for SqlServer" is not owned but specifies SDDL in component NETFX4CLIENTCoreComp,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00003be3 [DIRSD OWNER WARNING] Directory [l:48 ml:49]"\??\C:\WINDOWS\Inf\.NET Data Provider for Oracle" is not owned but specifies SDDL in component NETFX4CLIENTCoreComp,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00003be4 [DIRSD OWNER WARNING] Directory [l:51 ml:52]"\??\C:\WINDOWS\Inf\.NET CLR Networking 4.0.0.0\0000" is not owned but specifies SDDL in component NETFX4CLIENTCoreComp,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00003be5 [DIRSD OWNER WARNING] Directory [l:41 ml:42]"\??\C:\WINDOWS\Inf\SMSvcHost 4.0.0.0\0000" is not owned but specifies SDDL in component NETFX4CLIENTCoreComp,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00003be6 [DIRSD OWNER WARNING] Directory [l:39 ml:40]"\??\C:\WINDOWS\Inf\MSDTC Bridge 4.0.0.0" is not owned but specifies SDDL in component NETFX4CLIENTCoreComp,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00003be7 [DIRSD OWNER WARNING] Directory [l:53 ml:54]"\??\C:\WINDOWS\Inf\.NET Data Provider for Oracle\0000" is not owned but specifies SDDL in component NETFX4CLIENTCoreComp,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00003be8 [DIRSD OWNER WARNING] Directory [l:58 ml:59]"\??\C:\WINDOWS\Microsoft.NET\Framework64\v4.0.30319\Config" is not owned but specifies SDDL in component NETFX4CLIENTCoreComp,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00003be9 [DIRSD OWNER WARNING] Directory [l:61 ml:62]"\??\C:\WINDOWS\Microsoft.NET\Framework64\v4.0.30319\WPF\en-US" is not owned but specifies SDDL in component NETFX4CLIENTCoreComp,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00003bea [DIRSD OWNER WARNING] Directory [l:37 ml:38]"\??\C:\WINDOWS\Inf\.NET CLR Data\0000" is not owned but specifies SDDL in component NETFX4CLIENTCoreComp,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00003beb [DIRSD OWNER WARNING] Directory [l:56 ml:57]"\??\C:\WINDOWS\Microsoft.NET\Framework64\v4.0.30319\1033" is not owned but specifies SDDL in component NETFX4CLIENTCoreComp,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00003bec [DIRSD OWNER WARNING] Directory [l:38 ml:39]"\??\C:\WINDOWS\Inf\.NET CLR Networking" is not owned but specifies SDDL in component NETFX4CLIENTCoreComp,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00003bed [DIRSD OWNER WARNING] Directory [l:46 ml:47]"\??\C:\WINDOWS\Inf\.NET CLR Networking 4.0.0.0" is not owned but specifies SDDL in component NETFX4CLIENTCoreComp,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00003bee [DIRSD OWNER WARNING] Directory [l:32 ml:33]"\??\C:\WINDOWS\Inf\.NETFramework" is not owned but specifies SDDL in component NETFX4CLIENTCoreComp,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00003bef [DIRSD OWNER WARNING] Directory [l:37 ml:38]"\??\C:\WINDOWS\Inf\.NETFramework\0000" is not owned but specifies SDDL in component NETFX4CLIENTCoreComp,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17:45:45, Info                  CSI    00003bf0 [DIRSD OWNER WARNING] Directory [l:32 ml:33]"\??\C:\WINDOWS\Inf\.NET CLR Data" is not owned but specifies SDDL in component NETFX4CLIENTCoreComp,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17:45:46, Info                  CSI    00003bf1@2017/2/8:22:45:46.430 CSIPERF - FileMapsCreated 539ms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17:45:46, Info                  CSI    00003bf2 CSIPERF - FilePI Commit 614ms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17:45:46, Info                  CSI    00003bf3@2017/2/8:22:45:46.520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17:45:46, Info                  CSI    00003bf4@2017/2/8:22:45:46.551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17:45:46, Info                  CSI    00003bf5@2017/2/8:22:45:46.567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17:45:46, Info                  CSI    00003bf6@2017/2/8:22:45:46.588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17:45:46, Info                  CSI    00003bf7@2017/2/8:22:45:46.600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17:45:46, Info                  CSI    00003bf8@2017/2/8:22:45:46.613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17:45:46, Info                  CSI    00003bf9@2017/2/8:22:45:46.629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17:45:46, Info                  CSI    00003bfa@2017/2/8:22:45:46.642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17:45:46, Info                  CSI    00003bfb@2017/2/8:22:45:46.654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17:45:46, Info                  CSI    00003bfc@2017/2/8:22:45:46.667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17:45:46, Info                  CSI    00003bfd@2017/2/8:22:45:46.681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17:45:46, Info                  CSI    00003bfe@2017/2/8:22:45:46.694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17:45:46, Info                  CSI    00003bff@2017/2/8:22:45:46.706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17:45:46, Info                  CSI    00003c00@2017/2/8:22:45:46.719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17:45:46, Info                  CSI    00003c01@2017/2/8:22:45:46.731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17:45:46, Info                  CSI    00003c02@2017/2/8:22:45:46.745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17:45:46, Info                  CSI    00003c03@2017/2/8:22:45:46.760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17:45:46, Info                  CSI    00003c04@2017/2/8:22:45:46.772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17:45:46, Info                  CSI    00003c05@2017/2/8:22:45:46.786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17:45:46, Info                  CSI    00003c06@2017/2/8:22:45:46.799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17:45:46, Info                  CSI    00003c07@2017/2/8:22:45:46.812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17:45:46, Info                  CSI    00003c08@2017/2/8:22:45:46.825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17:45:46, Info                  CSI    00003c09@2017/2/8:22:45:46.838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17:45:46, Info                  CSI    00003c0a@2017/2/8:22:45:46.850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17:45:46, Info                  CSI    00003c0b [DIRSD OWNER WARNING] Directory [l:57 ml:58]"\??\C:\WINDOWS\Microsoft.NET\Framework64\v4.0.30319\en-US" is not owned but specifies SDDL in component NETFX4CLIENTCoreComp.Resources,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17:45:46, Info                  CSI    00003c0c [DIRSD OWNER WARNING] Directory [l:56 ml:57]"\??\C:\WINDOWS\Microsoft.NET\Framework64\v4.0.30319\1033" is not owned but specifies SDDL in component NETFX4CLIENTCoreComp.Resources,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17:45:46, Info                  CSI    00003c0d Error - Overlap: Duplicate ownership for directory [l:56]"\??\C:\WINDOWS\Microsoft.NET\Framework64\v4.0.30319\1033" in component NETFX4CLIENTCoreComp.Resources, version 10.0.10586.0,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17:45:46, Info                  CSI    00003c0e@2017/2/8:22:45:46.893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17:45:46, Info                  CSI    00003c0f@2017/2/8:22:45:46.906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17:45:46, Info                  CSI    00003c10@2017/2/8:22:45:46.940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17:45:46, Info                  CSI    00003c11@2017/2/8:22:45:46.952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17:45:46, Info                  CSI    00003c12@2017/2/8:22:45:46.965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17:45:46, Info                  CSI    00003c13@2017/2/8:22:45:46.979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17:45:46, Info                  CSI    00003c14@2017/2/8:22:45:46.992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17:45:47, Info                  CSI    00003c15@2017/2/8:22:45:47.05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17:45:47, Info                  CSI    00003c16@2017/2/8:22:45:47.020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17:45:47, Info                  CSI    00003c17@2017/2/8:22:45:47.034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17:45:47, Info                  CSI    00003c18@2017/2/8:22:45:47.047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17:45:47, Info                  CSI    00003c19@2017/2/8:22:45:47.133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17:45:47, Info                  CSI    00003c1a@2017/2/8:22:45:47.146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17:45:47, Info                  CSI    00003c1b@2017/2/8:22:45:47.162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17:45:47, Info                  CSI    00003c1c@2017/2/8:22:45:47.174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17:45:47, Info                  CSI    00003c1d@2017/2/8:22:45:47.188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17:45:47, Info                  CSI    00003c1e@2017/2/8:22:45:47.201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17:45:47, Info                  CSI    00003c1f@2017/2/8:22:45:47.213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17:45:47, Info                  CSI    00003c20@2017/2/8:22:45:47.226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17:45:47, Info                  CSI    00003c21@2017/2/8:22:45:47.239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17:45:47, Info                  CSI    00003c22@2017/2/8:22:45:47.252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17:45:47, Info                  CSI    00003c23@2017/2/8:22:45:47.266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17:45:47, Info                  CSI    00003c24@2017/2/8:22:45:47.305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17:45:47, Info                  CSI    00003c25@2017/2/8:22:45:47.317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17:45:47, Info                  CSI    00003c26@2017/2/8:22:45:47.330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17:45:47, Info                  CSI    00003c27@2017/2/8:22:45:47.342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17:45:47, Info                  CSI    00003c28@2017/2/8:22:45:47.357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17:45:47, Info                  CSI    00003c29@2017/2/8:22:45:47.370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17:45:47, Info                  CSI    00003c2a@2017/2/8:22:45:47.383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17:45:47, Info                  CSI    00003c2b@2017/2/8:22:45:47.395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17:45:47, Info                  CSI    00003c2c@2017/2/8:22:45:47.408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17:45:47, Info                  CSI    00003c2d@2017/2/8:22:45:47.422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17:45:47, Info                  CSI    00003c2e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17:45:47, Info                  CSI    00003c2f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17:45:47, Info                  CSI    00003c30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17:45:49, Info                  CSI    00003c31@2017/2/8:22:45:49.807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17:45:49, Info                  CSI    00003c32@2017/2/8:22:45:49.825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17:45:49, Info                  CSI    00003c33@2017/2/8:22:45:49.840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17:45:49, Info                  CSI    00003c34@2017/2/8:22:45:49.853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17:45:49, Info                  CSI    00003c35@2017/2/8:22:45:49.866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17:45:49, Info                  CSI    00003c36@2017/2/8:22:45:49.879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17:45:49, Info                  CSI    00003c37@2017/2/8:22:45:49.893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17:45:49, Info                  CSI    00003c38@2017/2/8:22:45:49.906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17:45:49, Info                  CSI    00003c39@2017/2/8:22:45:49.918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17:45:49, Info                  CSI    00003c3a@2017/2/8:22:45:49.931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17:45:49, Info                  CSI    00003c3b@2017/2/8:22:45:49.944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17:45:49, Info                  CSI    00003c3c@2017/2/8:22:45:49.956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17:45:49, Info                  CSI    00003c3d@2017/2/8:22:45:49.969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17:45:49, Info                  CSI    00003c3e@2017/2/8:22:45:49.982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17:45:49, Info                  CSI    00003c3f@2017/2/8:22:45:49.996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00003c40@2017/2/8:22:45:50.070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00003c41@2017/2/8:22:45:50.083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00003c42@2017/2/8:22:45:50.097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00003c43@2017/2/8:22:45:50.109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00003c44@2017/2/8:22:45:50.124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00003c45@2017/2/8:22:45:50.137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00003c46@2017/2/8:22:45:50.149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00003c47@2017/2/8:22:45:50.162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00003c48@2017/2/8:22:45:50.175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00003c49@2017/2/8:22:45:50.187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00003c4a@2017/2/8:22:45:50.201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00003c4b@2017/2/8:22:45:50.213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00003c4c@2017/2/8:22:45:50.226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00003c4d@2017/2/8:22:45:50.239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00003c4e@2017/2/8:22:45:50.252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00003c4f@2017/2/8:22:45:50.264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00003c50@2017/2/8:22:45:50.277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00003c51@2017/2/8:22:45:50.290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00003c52@2017/2/8:22:45:50.303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00003c53@2017/2/8:22:45:50.315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00003c54@2017/2/8:22:45:50.328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00003c55@2017/2/8:22:45:50.341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00003c56@2017/2/8:22:45:50.354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00003c57@2017/2/8:22:45:50.366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00003c58@2017/2/8:22:45:50.379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00003c59@2017/2/8:22:45:50.392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00003c5a@2017/2/8:22:45:50.404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00003c5b@2017/2/8:22:45:50.417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00003c5c@2017/2/8:22:45:50.430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00003c5d@2017/2/8:22:45:50.442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00003c5e@2017/2/8:22:45:50.455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00003c5f@2017/2/8:22:45:50.468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00003c60@2017/2/8:22:45:50.481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00003c61@2017/2/8:22:45:50.495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00003c62@2017/2/8:22:45:50.507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00003c63@2017/2/8:22:45:50.519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00003c64@2017/2/8:22:45:50.532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00003c65@2017/2/8:22:45:50.545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00003c66@2017/2/8:22:45:50.558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00003c67@2017/2/8:22:45:50.571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00003c68@2017/2/8:22:45:50.584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00003c69@2017/2/8:22:45:50.596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00003c6a@2017/2/8:22:45:50.608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00003c6b@2017/2/8:22:45:50.621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00003c6c@2017/2/8:22:45:50.634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00003c6d@2017/2/8:22:45:50.648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00003c6e@2017/2/8:22:45:50.660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00003c6f@2017/2/8:22:45:50.673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00003c70@2017/2/8:22:45:50.686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00003c71@2017/2/8:22:45:50.698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00003c72@2017/2/8:22:45:50.711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00003c73@2017/2/8:22:45:50.723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00003c74@2017/2/8:22:45:50.736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00003c75@2017/2/8:22:45:50.749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00003c76@2017/2/8:22:45:50.763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00003c77@2017/2/8:22:45:50.776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00003c78@2017/2/8:22:45:50.789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00003c79@2017/2/8:22:45:50.801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00003c7a@2017/2/8:22:45:50.813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00003c7b@2017/2/8:22:45:50.826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00003c7c@2017/2/8:22:45:50.839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00003c7d@2017/2/8:22:45:50.852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00003c7e@2017/2/8:22:45:50.864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00003c7f@2017/2/8:22:45:50.878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00003c80@2017/2/8:22:45:50.891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00003c81@2017/2/8:22:45:50.903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00003c82@2017/2/8:22:45:50.916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00003c83@2017/2/8:22:45:50.928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00003c84@2017/2/8:22:45:50.941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00003c85@2017/2/8:22:45:50.954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00003c86@2017/2/8:22:45:50.967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00003c87@2017/2/8:22:45:50.980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17:45:50, Info                  CSI    00003c88@2017/2/8:22:45:50.992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17:45:51, Info                  CSI    00003c89@2017/2/8:22:45:51.05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17:45:51, Info                  CSI    00003c8a@2017/2/8:22:45:51.017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17:45:51, Info                  CSI    00003c8b@2017/2/8:22:45:51.030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17:45:51, Info                  CSI    00003c8c@2017/2/8:22:45:51.043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17:45:51, Info                  CSI    00003c8d@2017/2/8:22:45:51.055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17:45:51, Info                  CSI    00003c8e@2017/2/8:22:45:51.068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17:45:51, Info                  CSI    00003c8f@2017/2/8:22:45:51.082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17:45:51, Info                  CSI    00003c90@2017/2/8:22:45:51.095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17:45:51, Info                  CSI    00003c91@2017/2/8:22:45:51.108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17:45:51, Info                  CSI    00003c92@2017/2/8:22:45:51.121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17:45:51, Info                  CSI    00003c93@2017/2/8:22:45:51.135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17:45:51, Info                  CSI    00003c94@2017/2/8:22:45:51.148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17:45:51, Info                  CSI    00003c95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17:45:51, Info                  CSI    00003c96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17:45:51, Info                  CSI    00003c97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00003c98@2017/2/8:22:45:56.385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00003c99@2017/2/8:22:45:56.408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00003c9a@2017/2/8:22:45:56.422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00003c9b@2017/2/8:22:45:56.435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00003c9c@2017/2/8:22:45:56.448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00003c9d@2017/2/8:22:45:56.467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00003c9e@2017/2/8:22:45:56.507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00003c9f@2017/2/8:22:45:56.520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00003ca0@2017/2/8:22:45:56.533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00003ca1@2017/2/8:22:45:56.545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00003ca2@2017/2/8:22:45:56.558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00003ca3@2017/2/8:22:45:56.580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00003ca4@2017/2/8:22:45:56.593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00003ca5@2017/2/8:22:45:56.606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00003ca6@2017/2/8:22:45:56.618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00003ca7@2017/2/8:22:45:56.631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00003ca8@2017/2/8:22:45:56.646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00003ca9@2017/2/8:22:45:56.658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00003caa@2017/2/8:22:45:56.671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00003cab@2017/2/8:22:45:56.684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00003cac@2017/2/8:22:45:56.697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00003cad@2017/2/8:22:45:56.710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00003cae@2017/2/8:22:45:56.723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00003caf@2017/2/8:22:45:56.735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00003cb0@2017/2/8:22:45:56.748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00003cb1@2017/2/8:22:45:56.761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00003cb2@2017/2/8:22:45:56.774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00003cb3@2017/2/8:22:45:56.787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00003cb4@2017/2/8:22:45:56.800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00003cb5@2017/2/8:22:45:56.812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00003cb6@2017/2/8:22:45:56.824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00003cb7@2017/2/8:22:45:56.837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00003cb8@2017/2/8:22:45:56.850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00003cb9@2017/2/8:22:45:56.862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00003cba@2017/2/8:22:45:56.874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00003cbb@2017/2/8:22:45:56.889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00003cbc@2017/2/8:22:45:56.905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00003cbd@2017/2/8:22:45:56.918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00003cbe@2017/2/8:22:45:56.931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00003cbf@2017/2/8:22:45:56.943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00003cc0@2017/2/8:22:45:56.957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00003cc1@2017/2/8:22:45:56.969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00003cc2@2017/2/8:22:45:56.983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17:45:56, Info                  CSI    00003cc3@2017/2/8:22:45:56.997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00003cc4@2017/2/8:22:45:57.012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00003cc5@2017/2/8:22:45:57.025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00003cc6@2017/2/8:22:45:57.038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00003cc7@2017/2/8:22:45:57.051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00003cc8@2017/2/8:22:45:57.064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00003cc9@2017/2/8:22:45:57.076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00003cca@2017/2/8:22:45:57.090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00003ccb@2017/2/8:22:45:57.107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00003ccc@2017/2/8:22:45:57.120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00003ccd@2017/2/8:22:45:57.132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00003cce@2017/2/8:22:45:57.145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00003ccf@2017/2/8:22:45:57.163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00003cd0@2017/2/8:22:45:57.175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00003cd1@2017/2/8:22:45:57.188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00003cd2@2017/2/8:22:45:57.212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00003cd3@2017/2/8:22:45:57.225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00003cd4@2017/2/8:22:45:57.238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00003cd5@2017/2/8:22:45:57.251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00003cd6@2017/2/8:22:45:57.305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00003cd7@2017/2/8:22:45:57.317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00003cd8 [DIRSD OWNER WARNING] Directory [l:69 ml:70]"\??\C:\WINDOWS\System32\WindowsPowerShell\v1.0\Modules\NetSecurity\en" is not owned but specifies SDDL in component Networking-MPSSVC-WMI.Resources,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00003cd9@2017/2/8:22:45:57.485 CSIPERF - FileMapsCreated 132ms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00003cda CSIPERF - FilePI Commit 133ms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00003cdb@2017/2/8:22:45:57.492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00003cdc@2017/2/8:22:45:57.506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00003cdd@2017/2/8:22:45:57.518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00003cde@2017/2/8:22:45:57.532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00003cdf@2017/2/8:22:45:57.545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00003ce0@2017/2/8:22:45:57.558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00003ce1@2017/2/8:22:45:57.571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00003ce2@2017/2/8:22:45:57.583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00003ce3@2017/2/8:22:45:57.597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00003ce4@2017/2/8:22:45:57.609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00003ce5@2017/2/8:22:45:57.621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00003ce6@2017/2/8:22:45:57.634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00003ce7@2017/2/8:22:45:57.647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00003ce8@2017/2/8:22:45:57.659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00003ce9@2017/2/8:22:45:57.672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00003cea@2017/2/8:22:45:57.687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00003ceb@2017/2/8:22:45:57.700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00003cec@2017/2/8:22:45:57.889 CSIPERF - FileMapsCreated 142ms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00003ced CSIPERF - FilePI Commit 172ms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00003cee@2017/2/8:22:45:57.933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17:45:57, Info                  CSI    00003cef [DIRSD OWNER WARNING] Directory [l:66 ml:67]"\??\C:\WINDOWS\System32\WindowsPowerShell\v1.0\Modules\NetSecurity" is not owned but specifies SDDL in component Networking-MPSSVC-WMI,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17:45:58, Info                  CSI    00003cf0@2017/2/8:22:45:58.085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17:45:58, Info                  CSI    00003cf1@2017/2/8:22:45:58.101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17:45:58, Info                  CSI    00003cf2@2017/2/8:22:45:58.113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17:45:58, Info                  CSI    00003cf3@2017/2/8:22:45:58.130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17:45:58, Info                  CSI    00003cf4@2017/2/8:22:45:58.143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17:45:58, Info                  CSI    00003cf5@2017/2/8:22:45:58.159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17:45:58, Info                  CSI    00003cf6@2017/2/8:22:45:58.172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17:45:58, Info                  CSI    00003cf7@2017/2/8:22:45:58.186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17:45:58, Info                  CSI    00003cf8@2017/2/8:22:45:58.200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17:45:58, Info                  CSI    00003cf9@2017/2/8:22:45:58.213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17:45:58, Info                  CSI    00003cfa@2017/2/8:22:45:58.226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17:45:58, Info                  CSI    00003cfb@2017/2/8:22:45:58.238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17:45:58, Info                  CSI    00003cfc@2017/2/8:22:45:58.251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17:45:58, Info                  CSI    00003cfd@2017/2/8:22:45:58.265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17:45:58, Info                  CSI    00003cfe@2017/2/8:22:45:58.278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17:45:58, Info                  CSI    00003cff@2017/2/8:22:45:58.292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17:45:58, Info                  CSI    00003d00@2017/2/8:22:45:58.305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17:45:58, Info                  CSI    00003d01@2017/2/8:22:45:58.317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17:45:58, Info                  CSI    00003d02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17:45:58, Info                  CSI    00003d03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17:45:58, Info                  CSI    00003d04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17:46:09, Info                  CSI    00003d05@2017/2/8:22:46:09.822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17:46:09, Info                  CSI    00003d06@2017/2/8:22:46:09.856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17:46:09, Info                  CSI    00003d07@2017/2/8:22:46:09.914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17:46:09, Info                  CSI    00003d08@2017/2/8:22:46:09.945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17:46:09, Info                  CSI    00003d09@2017/2/8:22:46:09.973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00003d0a@2017/2/8:22:46:10.019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00003d0b@2017/2/8:22:46:10.034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00003d0c@2017/2/8:22:46:10.048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00003d0d@2017/2/8:22:46:10.061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00003d0e@2017/2/8:22:46:10.073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00003d0f@2017/2/8:22:46:10.087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00003d10@2017/2/8:22:46:10.112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00003d11@2017/2/8:22:46:10.125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00003d12@2017/2/8:22:46:10.137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00003d13@2017/2/8:22:46:10.152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00003d14@2017/2/8:22:46:10.165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00003d15@2017/2/8:22:46:10.177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00003d16@2017/2/8:22:46:10.190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00003d17@2017/2/8:22:46:10.203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00003d18@2017/2/8:22:46:10.215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00003d19@2017/2/8:22:46:10.231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00003d1a@2017/2/8:22:46:10.245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00003d1b@2017/2/8:22:46:10.259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00003d1c@2017/2/8:22:46:10.273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00003d1d@2017/2/8:22:46:10.287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00003d1e@2017/2/8:22:46:10.300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00003d1f@2017/2/8:22:46:10.312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00003d20@2017/2/8:22:46:10.325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00003d21@2017/2/8:22:46:10.338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00003d22@2017/2/8:22:46:10.351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00003d23@2017/2/8:22:46:10.364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00003d24@2017/2/8:22:46:10.376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00003d25@2017/2/8:22:46:10.390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00003d26@2017/2/8:22:46:10.414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00003d27@2017/2/8:22:46:10.426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00003d28@2017/2/8:22:46:10.439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00003d29@2017/2/8:22:46:10.452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00003d2a@2017/2/8:22:46:10.471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00003d2b@2017/2/8:22:46:10.488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00003d2c@2017/2/8:22:46:10.500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00003d2d@2017/2/8:22:46:10.513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00003d2e@2017/2/8:22:46:10.563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00003d2f@2017/2/8:22:46:10.576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00003d30@2017/2/8:22:46:10.590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00003d31@2017/2/8:22:46:10.603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00003d32@2017/2/8:22:46:10.616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00003d33@2017/2/8:22:46:10.629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00003d34@2017/2/8:22:46:10.642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00003d35@2017/2/8:22:46:10.655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00003d36@2017/2/8:22:46:10.668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00003d37@2017/2/8:22:46:10.681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00003d38@2017/2/8:22:46:10.694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00003d39@2017/2/8:22:46:10.706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00003d3a@2017/2/8:22:46:10.721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00003d3b@2017/2/8:22:46:10.738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00003d3c@2017/2/8:22:46:10.751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00003d3d@2017/2/8:22:46:10.764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00003d3e@2017/2/8:22:46:10.777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00003d3f@2017/2/8:22:46:10.791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00003d40@2017/2/8:22:46:10.803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00003d41@2017/2/8:22:46:10.816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00003d42@2017/2/8:22:46:10.833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00003d43@2017/2/8:22:46:10.846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00003d44@2017/2/8:22:46:10.858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00003d45@2017/2/8:22:46:10.871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00003d46@2017/2/8:22:46:10.885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00003d47@2017/2/8:22:46:10.927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00003d48@2017/2/8:22:46:10.940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00003d49@2017/2/8:22:46:10.952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00003d4a@2017/2/8:22:46:10.964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00003d4b@2017/2/8:22:46:10.977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17:46:10, Info                  CSI    00003d4c@2017/2/8:22:46:10.990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17:46:11, Info                  CSI    00003d4d@2017/2/8:22:46:11.02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17:46:11, Info                  CSI    00003d4e@2017/2/8:22:46:11.016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17:46:11, Info                  CSI    00003d4f@2017/2/8:22:46:11.029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17:46:11, Info                  CSI    00003d50@2017/2/8:22:46:11.041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17:46:11, Info                  CSI    00003d51@2017/2/8:22:46:11.053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17:46:11, Info                  CSI    00003d52@2017/2/8:22:46:11.066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17:46:11, Info                  CSI    00003d53@2017/2/8:22:46:11.080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17:46:11, Info                  CSI    00003d54@2017/2/8:22:46:11.093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17:46:11, Info                  CSI    00003d55@2017/2/8:22:46:11.110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17:46:11, Info                  CSI    00003d56@2017/2/8:22:46:11.123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17:46:11, Info                  CSI    00003d57@2017/2/8:22:46:11.136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17:46:11, Info                  CSI    00003d58@2017/2/8:22:46:11.148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17:46:11, Info                  CSI    00003d59@2017/2/8:22:46:11.161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17:46:11, Info                  CSI    00003d5a@2017/2/8:22:46:11.174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17:46:11, Info                  CSI    00003d5b@2017/2/8:22:46:11.187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17:46:11, Info                  CSI    00003d5c@2017/2/8:22:46:11.200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17:46:11, Info                  CSI    00003d5d@2017/2/8:22:46:11.213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17:46:11, Info                  CSI    00003d5e@2017/2/8:22:46:11.233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17:46:11, Info                  CSI    00003d5f@2017/2/8:22:46:11.246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17:46:11, Info                  CSI    00003d60@2017/2/8:22:46:11.259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17:46:11, Info                  CSI    00003d61@2017/2/8:22:46:11.273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17:46:11, Info                  CSI    00003d62@2017/2/8:22:46:11.287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17:46:11, Info                  CSI    00003d63@2017/2/8:22:46:11.305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17:46:11, Info                  CSI    00003d64@2017/2/8:22:46:11.318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17:46:11, Info                  CSI    00003d65@2017/2/8:22:46:11.405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17:46:11, Info                  CSI    00003d66@2017/2/8:22:46:11.423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17:46:11, Info                  CSI    00003d67@2017/2/8:22:46:11.435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17:46:11, Info                  CSI    00003d68@2017/2/8:22:46:11.448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17:46:11, Info                  CSI    00003d69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17:46:11, Info                  CSI    00003d6a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17:46:11, Info                  CSI    00003d6b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17:46:17, Info                  CSI    00003d6c@2017/2/8:22:46:17.537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17:46:17, Info                  CSI    00003d6d@2017/2/8:22:46:17.551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17:46:17, Info                  CSI    00003d6e@2017/2/8:22:46:17.596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17:46:17, Info                  CSI    00003d6f@2017/2/8:22:46:17.611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17:46:17, Info                  CSI    00003d70@2017/2/8:22:46:17.624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17:46:17, Info                  CSI    00003d71@2017/2/8:22:46:17.637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17:46:17, Info                  CSI    00003d72@2017/2/8:22:46:17.650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17:46:17, Info                  CSI    00003d73@2017/2/8:22:46:17.667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17:46:17, Info                  CSI    00003d74@2017/2/8:22:46:17.681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17:46:17, Info                  CSI    00003d75@2017/2/8:22:46:17.694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17:46:17, Info                  CSI    00003d76@2017/2/8:22:46:17.706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17:46:17, Info                  CSI    00003d77@2017/2/8:22:46:17.719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17:46:17, Info                  CSI    00003d78@2017/2/8:22:46:17.732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17:46:17, Info                  CSI    00003d79@2017/2/8:22:46:17.745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17:46:17, Info                  CSI    00003d7a@2017/2/8:22:46:17.759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17:46:17, Info                  CSI    00003d7b@2017/2/8:22:46:17.772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17:46:17, Info                  CSI    00003d7c@2017/2/8:22:46:17.785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17:46:17, Info                  CSI    00003d7d@2017/2/8:22:46:17.799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17:46:17, Info                  CSI    00003d7e@2017/2/8:22:46:17.812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17:46:17, Info                  CSI    00003d7f@2017/2/8:22:46:17.825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17:46:17, Info                  CSI    00003d80@2017/2/8:22:46:17.838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17:46:17, Info                  CSI    00003d81@2017/2/8:22:46:17.850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17:46:17, Info                  CSI    00003d82@2017/2/8:22:46:17.863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17:46:17, Info                  CSI    00003d83@2017/2/8:22:46:17.876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17:46:17, Info                  CSI    00003d84@2017/2/8:22:46:17.889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17:46:17, Info                  CSI    00003d85@2017/2/8:22:46:17.903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17:46:17, Info                  CSI    00003d86@2017/2/8:22:46:17.915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17:46:17, Info                  CSI    00003d87@2017/2/8:22:46:17.927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17:46:17, Info                  CSI    00003d88@2017/2/8:22:46:17.940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17:46:17, Info                  CSI    00003d89@2017/2/8:22:46:17.953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17:46:17, Info                  CSI    00003d8a@2017/2/8:22:46:17.966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17:46:17, Info                  CSI    00003d8b@2017/2/8:22:46:17.985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17:46:17, Info                  CSI    00003d8c@2017/2/8:22:46:17.999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00003d8d@2017/2/8:22:46:18.011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00003d8e@2017/2/8:22:46:18.025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00003d8f@2017/2/8:22:46:18.040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00003d90@2017/2/8:22:46:18.053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00003d91@2017/2/8:22:46:18.066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00003d92@2017/2/8:22:46:18.079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00003d93@2017/2/8:22:46:18.094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00003d94@2017/2/8:22:46:18.106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00003d95@2017/2/8:22:46:18.119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00003d96@2017/2/8:22:46:18.133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00003d97@2017/2/8:22:46:18.146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00003d98@2017/2/8:22:46:18.158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00003d99@2017/2/8:22:46:18.171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00003d9a@2017/2/8:22:46:18.185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00003d9b@2017/2/8:22:46:18.198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00003d9c@2017/2/8:22:46:18.210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00003d9d@2017/2/8:22:46:18.223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00003d9e@2017/2/8:22:46:18.236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00003d9f@2017/2/8:22:46:18.250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00003da0@2017/2/8:22:46:18.271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00003da1@2017/2/8:22:46:18.285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00003da2@2017/2/8:22:46:18.299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00003da3@2017/2/8:22:46:18.312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00003da4@2017/2/8:22:46:18.326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00003da5@2017/2/8:22:46:18.339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00003da6@2017/2/8:22:46:18.352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00003da7@2017/2/8:22:46:18.364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00003da8@2017/2/8:22:46:18.377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00003da9@2017/2/8:22:46:18.390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00003daa@2017/2/8:22:46:18.403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00003dab@2017/2/8:22:46:18.415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00003dac@2017/2/8:22:46:18.428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00003dad@2017/2/8:22:46:18.441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00003dae@2017/2/8:22:46:18.454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00003daf@2017/2/8:22:46:18.467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00003db0@2017/2/8:22:46:18.481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00003db1@2017/2/8:22:46:18.494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00003db2@2017/2/8:22:46:18.507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00003db3@2017/2/8:22:46:18.520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00003db4@2017/2/8:22:46:18.540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00003db5@2017/2/8:22:46:18.564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00003db6@2017/2/8:22:46:18.576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00003db7@2017/2/8:22:46:18.589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00003db8@2017/2/8:22:46:18.602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00003db9@2017/2/8:22:46:18.616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00003dba@2017/2/8:22:46:18.628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00003dbb@2017/2/8:22:46:18.641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00003dbc@2017/2/8:22:46:18.654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00003dbd@2017/2/8:22:46:18.671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00003dbe@2017/2/8:22:46:18.685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00003dbf@2017/2/8:22:46:18.698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00003dc0@2017/2/8:22:46:18.711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00003dc1@2017/2/8:22:46:18.723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00003dc2@2017/2/8:22:46:18.737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00003dc3@2017/2/8:22:46:18.749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00003dc4@2017/2/8:22:46:18.762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00003dc5@2017/2/8:22:46:18.775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00003dc6@2017/2/8:22:46:18.788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00003dc7@2017/2/8:22:46:18.802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00003dc8@2017/2/8:22:46:18.814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00003dc9@2017/2/8:22:46:18.831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00003dca@2017/2/8:22:46:18.849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00003dcb@2017/2/8:22:46:18.862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00003dcc@2017/2/8:22:46:18.875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00003dcd@2017/2/8:22:46:18.909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00003dce@2017/2/8:22:46:18.921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17:46:18, Info                  CSI    00003dcf@2017/2/8:22:46:18.934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17:46:19, Info                  CSI    00003dd0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17:46:19, Info                  CSI    00003dd1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17:46:19, Info                  CSI    00003dd2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17:46:22, Info                  CSI    00003dd3@2017/2/8:22:46:22.681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17:46:22, Info                  CSI    00003dd4@2017/2/8:22:46:22.694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17:46:22, Info                  CSI    00003dd5@2017/2/8:22:46:22.710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17:46:22, Info                  CSI    00003dd6@2017/2/8:22:46:22.726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17:46:22, Info                  CSI    00003dd7@2017/2/8:22:46:22.740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17:46:22, Info                  CSI    00003dd8@2017/2/8:22:46:22.757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17:46:22, Info                  CSI    00003dd9@2017/2/8:22:46:22.770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17:46:22, Info                  CSI    00003dda@2017/2/8:22:46:22.784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17:46:22, Info                  CSI    00003ddb@2017/2/8:22:46:22.798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17:46:22, Info                  CSI    00003ddc@2017/2/8:22:46:22.811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17:46:22, Info                  CSI    00003ddd@2017/2/8:22:46:22.823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17:46:22, Info                  CSI    00003dde@2017/2/8:22:46:22.868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17:46:22, Info                  CSI    00003ddf@2017/2/8:22:46:22.933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17:46:22, Info                  CSI    00003de0@2017/2/8:22:46:22.946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17:46:22, Info                  CSI    00003de1@2017/2/8:22:46:22.959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17:46:22, Info                  CSI    00003de2@2017/2/8:22:46:22.974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17:46:22, Info                  CSI    00003de3@2017/2/8:22:46:22.987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00003de4@2017/2/8:22:46:23.00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00003de5@2017/2/8:22:46:23.014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00003de6@2017/2/8:22:46:23.027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00003de7@2017/2/8:22:46:23.041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00003de8@2017/2/8:22:46:23.057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00003de9@2017/2/8:22:46:23.073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00003dea@2017/2/8:22:46:23.091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00003deb@2017/2/8:22:46:23.104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00003dec@2017/2/8:22:46:23.116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00003ded@2017/2/8:22:46:23.129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00003dee@2017/2/8:22:46:23.143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00003def@2017/2/8:22:46:23.162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00003df0@2017/2/8:22:46:23.176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00003df1@2017/2/8:22:46:23.189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00003df2@2017/2/8:22:46:23.202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00003df3@2017/2/8:22:46:23.214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00003df4@2017/2/8:22:46:23.226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00003df5@2017/2/8:22:46:23.239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00003df6@2017/2/8:22:46:23.252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00003df7@2017/2/8:22:46:23.270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00003df8@2017/2/8:22:46:23.287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00003df9@2017/2/8:22:46:23.302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00003dfa@2017/2/8:22:46:23.315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00003dfb@2017/2/8:22:46:23.327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00003dfc@2017/2/8:22:46:23.340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00003dfd@2017/2/8:22:46:23.353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00003dfe [DIRSD OWNER WARNING] Directory [l:57 ml:58]"\??\C:\WINDOWS\SystemResources\Windows.UI.AccountsControl" is not owned but specifies SDDL in component SystemResource-Windows-UI-AccountsControl,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00003dff CSIPERF - FilePI Queue 142ms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00003e00@2017/2/8:22:46:23.526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00003e01@2017/2/8:22:46:23.544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00003e02@2017/2/8:22:46:23.556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00003e03@2017/2/8:22:46:23.569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00003e04@2017/2/8:22:46:23.632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00003e05@2017/2/8:22:46:23.645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00003e06@2017/2/8:22:46:23.658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00003e07@2017/2/8:22:46:23.704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00003e08@2017/2/8:22:46:23.717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00003e09@2017/2/8:22:46:23.730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00003e0a@2017/2/8:22:46:23.742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00003e0b@2017/2/8:22:46:23.755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00003e0c@2017/2/8:22:46:23.768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00003e0d@2017/2/8:22:46:23.781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00003e0e@2017/2/8:22:46:23.795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00003e0f@2017/2/8:22:46:23.807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00003e10@2017/2/8:22:46:23.828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00003e11@2017/2/8:22:46:23.841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00003e12@2017/2/8:22:46:23.858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00003e13@2017/2/8:22:46:23.871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00003e14@2017/2/8:22:46:23.892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00003e15@2017/2/8:22:46:23.906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00003e16@2017/2/8:22:46:23.918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00003e17@2017/2/8:22:46:23.934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00003e18@2017/2/8:22:46:23.946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00003e19@2017/2/8:22:46:23.958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00003e1a@2017/2/8:22:46:23.970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00003e1b@2017/2/8:22:46:23.983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17:46:23, Info                  CSI    00003e1c@2017/2/8:22:46:23.999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17:46:24, Info                  CSI    00003e1d@2017/2/8:22:46:24.011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17:46:24, Info                  CSI    00003e1e@2017/2/8:22:46:24.025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17:46:24, Info                  CSI    00003e1f@2017/2/8:22:46:24.037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17:46:24, Info                  CSI    00003e20@2017/2/8:22:46:24.050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17:46:24, Info                  CSI    00003e21@2017/2/8:22:46:24.062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17:46:24, Info                  CSI    00003e22@2017/2/8:22:46:24.076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17:46:24, Info                  CSI    00003e23@2017/2/8:22:46:24.089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17:46:24, Info                  CSI    00003e24@2017/2/8:22:46:24.103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17:46:24, Info                  CSI    00003e25@2017/2/8:22:46:24.115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17:46:24, Info                  CSI    00003e26@2017/2/8:22:46:24.128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17:46:24, Info                  CSI    00003e27@2017/2/8:22:46:24.141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17:46:24, Info                  CSI    00003e28@2017/2/8:22:46:24.158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17:46:24, Info                  CSI    00003e29@2017/2/8:22:46:24.172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17:46:24, Info                  CSI    00003e2a@2017/2/8:22:46:24.184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17:46:24, Info                  CSI    00003e2b@2017/2/8:22:46:24.198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17:46:24, Info                  CSI    00003e2c@2017/2/8:22:46:24.230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17:46:24, Info                  CSI    00003e2d@2017/2/8:22:46:24.242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17:46:24, Info                  CSI    00003e2e@2017/2/8:22:46:24.254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17:46:24, Info                  CSI    00003e2f@2017/2/8:22:46:24.267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17:46:24, Info                  CSI    00003e30@2017/2/8:22:46:24.280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17:46:24, Info                  CSI    00003e31@2017/2/8:22:46:24.293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17:46:24, Info                  CSI    00003e32 CSIPERF - SysprepPI Commit 130ms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17:46:24, Info                  CSI    00003e33@2017/2/8:22:46:24.447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17:46:24, Info                  CSI    00003e34@2017/2/8:22:46:24.476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17:46:24, Info                  CSI    00003e35@2017/2/8:22:46:24.496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17:46:24, Info                  CSI    00003e36@2017/2/8:22:46:24.510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17:46:24, Info                  CSI    00003e37@2017/2/8:22:46:24.523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17:46:24, Info                  CSI    00003e38@2017/2/8:22:46:24.536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17:46:24, Info                  CSI    00003e39@2017/2/8:22:46:24.555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17:46:24, Info                  CSI    00003e3a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17:46:24, Info                  CSI    00003e3b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17:46:24, Info                  CSI    00003e3c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17:46:26, Info                  CSI    00003e3d@2017/2/8:22:46:26.663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17:46:26, Info                  CSI    00003e3e@2017/2/8:22:46:26.675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17:46:26, Info                  CSI    00003e3f@2017/2/8:22:46:26.688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17:46:26, Info                  CSI    00003e40@2017/2/8:22:46:26.701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17:46:26, Info                  CSI    00003e41@2017/2/8:22:46:26.714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17:46:26, Info                  CSI    00003e42@2017/2/8:22:46:26.732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17:46:26, Info                  CSI    00003e43@2017/2/8:22:46:26.746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17:46:26, Info                  CSI    00003e44@2017/2/8:22:46:26.760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17:46:26, Info                  CSI    00003e45@2017/2/8:22:46:26.774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17:46:26, Info                  CSI    00003e46@2017/2/8:22:46:26.787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17:46:26, Info                  CSI    00003e47@2017/2/8:22:46:26.801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17:46:26, Info                  CSI    00003e48@2017/2/8:22:46:26.814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17:46:26, Info                  CSI    00003e49@2017/2/8:22:46:26.827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17:46:26, Info                  CSI    00003e4a@2017/2/8:22:46:26.841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17:46:26, Info                  CSI    00003e4b@2017/2/8:22:46:26.854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17:46:26, Info                  CSI    00003e4c@2017/2/8:22:46:26.867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17:46:26, Info                  CSI    00003e4d@2017/2/8:22:46:26.880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17:46:26, Info                  CSI    00003e4e@2017/2/8:22:46:26.893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17:46:26, Info                  CSI    00003e4f@2017/2/8:22:46:26.905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17:46:26, Info                  CSI    00003e50@2017/2/8:22:46:26.919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17:46:26, Info                  CSI    00003e51@2017/2/8:22:46:26.931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17:46:26, Info                  CSI    00003e52@2017/2/8:22:46:26.944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17:46:26, Info                  CSI    00003e53@2017/2/8:22:46:26.957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17:46:26, Info                  CSI    00003e54@2017/2/8:22:46:26.969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17:46:26, Info                  CSI    00003e55@2017/2/8:22:46:26.982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17:46:26, Info                  CSI    00003e56@2017/2/8:22:46:26.995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00003e57@2017/2/8:22:46:27.08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00003e58@2017/2/8:22:46:27.020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00003e59@2017/2/8:22:46:27.033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00003e5a@2017/2/8:22:46:27.047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00003e5b@2017/2/8:22:46:27.062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00003e5c@2017/2/8:22:46:27.075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00003e5d@2017/2/8:22:46:27.089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00003e5e@2017/2/8:22:46:27.103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00003e5f@2017/2/8:22:46:27.115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00003e60@2017/2/8:22:46:27.128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00003e61@2017/2/8:22:46:27.141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00003e62@2017/2/8:22:46:27.155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00003e63@2017/2/8:22:46:27.167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00003e64@2017/2/8:22:46:27.180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00003e65@2017/2/8:22:46:27.193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00003e66@2017/2/8:22:46:27.206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00003e67@2017/2/8:22:46:27.218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00003e68@2017/2/8:22:46:27.231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00003e69@2017/2/8:22:46:27.244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00003e6a@2017/2/8:22:46:27.257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00003e6b@2017/2/8:22:46:27.269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00003e6c@2017/2/8:22:46:27.282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00003e6d@2017/2/8:22:46:27.294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00003e6e@2017/2/8:22:46:27.308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00003e6f@2017/2/8:22:46:27.320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00003e70@2017/2/8:22:46:27.332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00003e71@2017/2/8:22:46:27.345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00003e72@2017/2/8:22:46:27.358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00003e73@2017/2/8:22:46:27.370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00003e74@2017/2/8:22:46:27.383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00003e75@2017/2/8:22:46:27.395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00003e76@2017/2/8:22:46:27.409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00003e77@2017/2/8:22:46:27.421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00003e78@2017/2/8:22:46:27.434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00003e79@2017/2/8:22:46:27.447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00003e7a@2017/2/8:22:46:27.460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00003e7b@2017/2/8:22:46:27.474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00003e7c@2017/2/8:22:46:27.486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00003e7d@2017/2/8:22:46:27.500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00003e7e@2017/2/8:22:46:27.513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00003e7f@2017/2/8:22:46:27.526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00003e80@2017/2/8:22:46:27.538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00003e81@2017/2/8:22:46:27.551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00003e82@2017/2/8:22:46:27.564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00003e83@2017/2/8:22:46:27.581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00003e84@2017/2/8:22:46:27.594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00003e85@2017/2/8:22:46:27.606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00003e86@2017/2/8:22:46:27.619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00003e87@2017/2/8:22:46:27.631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00003e88@2017/2/8:22:46:27.645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00003e89@2017/2/8:22:46:27.658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00003e8a@2017/2/8:22:46:27.676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00003e8b@2017/2/8:22:46:27.692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00003e8c@2017/2/8:22:46:27.705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00003e8d@2017/2/8:22:46:27.717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00003e8e@2017/2/8:22:46:27.730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00003e8f@2017/2/8:22:46:27.743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00003e90@2017/2/8:22:46:27.756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00003e91@2017/2/8:22:46:27.769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00003e92@2017/2/8:22:46:27.782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00003e93@2017/2/8:22:46:27.795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00003e94@2017/2/8:22:46:27.808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00003e95@2017/2/8:22:46:27.821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00003e96@2017/2/8:22:46:27.833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00003e97@2017/2/8:22:46:27.846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00003e98@2017/2/8:22:46:27.859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00003e99@2017/2/8:22:46:27.872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00003e9a@2017/2/8:22:46:27.885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00003e9b@2017/2/8:22:46:27.897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00003e9c@2017/2/8:22:46:27.910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00003e9d@2017/2/8:22:46:27.924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00003e9e@2017/2/8:22:46:27.936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00003e9f@2017/2/8:22:46:27.949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17:46:27, Info                  CSI    00003ea0@2017/2/8:22:46:27.961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17:46:28, Info                  CSI    00003ea1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17:46:28, Info                  CSI    00003ea2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17:46:28, Info                  CSI    00003ea3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00003ea4@2017/2/8:22:46:33.115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00003ea5@2017/2/8:22:46:33.136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00003ea6@2017/2/8:22:46:33.155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00003ea7@2017/2/8:22:46:33.176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00003ea8@2017/2/8:22:46:33.194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00003ea9@2017/2/8:22:46:33.207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00003eaa@2017/2/8:22:46:33.220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00003eab@2017/2/8:22:46:33.233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00003eac@2017/2/8:22:46:33.246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00003ead@2017/2/8:22:46:33.310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00003eae@2017/2/8:22:46:33.324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00003eaf@2017/2/8:22:46:33.340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00003eb0@2017/2/8:22:46:33.457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00003eb1@2017/2/8:22:46:33.481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00003eb2@2017/2/8:22:46:33.498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00003eb3@2017/2/8:22:46:33.511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00003eb4@2017/2/8:22:46:33.526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00003eb5@2017/2/8:22:46:33.538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00003eb6@2017/2/8:22:46:33.551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00003eb7@2017/2/8:22:46:33.564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00003eb8@2017/2/8:22:46:33.579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00003eb9@2017/2/8:22:46:33.592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00003eba@2017/2/8:22:46:33.607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00003ebb@2017/2/8:22:46:33.620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00003ebc@2017/2/8:22:46:33.633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00003ebd@2017/2/8:22:46:33.646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00003ebe@2017/2/8:22:46:33.659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00003ebf@2017/2/8:22:46:33.671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00003ec0@2017/2/8:22:46:33.685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00003ec1@2017/2/8:22:46:33.751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00003ec2@2017/2/8:22:46:33.764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00003ec3@2017/2/8:22:46:33.780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00003ec4@2017/2/8:22:46:33.797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00003ec5@2017/2/8:22:46:33.813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00003ec6@2017/2/8:22:46:33.825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00003ec7@2017/2/8:22:46:33.840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00003ec8@2017/2/8:22:46:33.853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00003ec9@2017/2/8:22:46:33.866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00003eca@2017/2/8:22:46:33.878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00003ecb@2017/2/8:22:46:33.894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00003ecc@2017/2/8:22:46:33.907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00003ecd@2017/2/8:22:46:33.920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00003ece@2017/2/8:22:46:33.937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00003ecf@2017/2/8:22:46:33.949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00003ed0@2017/2/8:22:46:33.962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00003ed1@2017/2/8:22:46:33.974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00003ed2@2017/2/8:22:46:33.987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17:46:33, Info                  CSI    00003ed3@2017/2/8:22:46:33.999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00003ed4@2017/2/8:22:46:34.012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00003ed5@2017/2/8:22:46:34.025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00003ed6@2017/2/8:22:46:34.039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00003ed7@2017/2/8:22:46:34.052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00003ed8@2017/2/8:22:46:34.064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00003ed9@2017/2/8:22:46:34.076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00003eda@2017/2/8:22:46:34.089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00003edb@2017/2/8:22:46:34.102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00003edc@2017/2/8:22:46:34.118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00003edd@2017/2/8:22:46:34.131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00003ede@2017/2/8:22:46:34.143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00003edf@2017/2/8:22:46:34.160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00003ee0@2017/2/8:22:46:34.173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00003ee1@2017/2/8:22:46:34.186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00003ee2@2017/2/8:22:46:34.199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00003ee3@2017/2/8:22:46:34.215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00003ee4@2017/2/8:22:46:34.228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00003ee5@2017/2/8:22:46:34.240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00003ee6@2017/2/8:22:46:34.253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00003ee7@2017/2/8:22:46:34.267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00003ee8@2017/2/8:22:46:34.280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00003ee9@2017/2/8:22:46:34.294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00003eea@2017/2/8:22:46:34.306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00003eeb@2017/2/8:22:46:34.319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00003eec@2017/2/8:22:46:34.332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00003eed@2017/2/8:22:46:34.344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00003eee@2017/2/8:22:46:34.357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00003eef@2017/2/8:22:46:34.370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00003ef0@2017/2/8:22:46:34.382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00003ef1@2017/2/8:22:46:34.395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00003ef2@2017/2/8:22:46:34.407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00003ef3@2017/2/8:22:46:34.420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00003ef4@2017/2/8:22:46:34.434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00003ef5@2017/2/8:22:46:34.447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00003ef6@2017/2/8:22:46:34.461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00003ef7@2017/2/8:22:46:34.476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00003ef8@2017/2/8:22:46:34.489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00003ef9@2017/2/8:22:46:34.502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00003efa@2017/2/8:22:46:34.515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00003efb@2017/2/8:22:46:34.541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00003efc@2017/2/8:22:46:34.553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00003efd@2017/2/8:22:46:34.566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00003efe@2017/2/8:22:46:34.582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00003eff@2017/2/8:22:46:34.603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00003f00@2017/2/8:22:46:34.619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00003f01@2017/2/8:22:46:34.633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00003f02@2017/2/8:22:46:34.646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00003f03@2017/2/8:22:46:34.659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00003f04@2017/2/8:22:46:34.672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00003f05@2017/2/8:22:46:34.685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00003f06@2017/2/8:22:46:34.698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00003f07@2017/2/8:22:46:34.711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00003f08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00003f09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17:46:34, Info                  CSI    00003f0a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17:46:41, Info                  CSI    00003f0b@2017/2/8:22:46:41.477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17:46:41, Info                  CSI    00003f0c@2017/2/8:22:46:41.638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17:46:41, Info                  CSI    00003f0d@2017/2/8:22:46:41.653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17:46:41, Info                  CSI    00003f0e@2017/2/8:22:46:41.665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17:46:41, Info                  CSI    00003f0f@2017/2/8:22:46:41.678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17:46:41, Info                  CSI    00003f10@2017/2/8:22:46:41.691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17:46:41, Info                  CSI    00003f11@2017/2/8:22:46:41.703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17:46:41, Info                  CSI    00003f12@2017/2/8:22:46:41.717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17:46:41, Info                  CSI    00003f13@2017/2/8:22:46:41.735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17:46:41, Info                  CSI    00003f14@2017/2/8:22:46:41.748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17:46:41, Info                  CSI    00003f15@2017/2/8:22:46:41.795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17:46:41, Info                  CSI    00003f16@2017/2/8:22:46:41.811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17:46:41, Info                  CSI    00003f17@2017/2/8:22:46:41.826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17:46:41, Info                  CSI    00003f18@2017/2/8:22:46:41.846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17:46:41, Info                  CSI    00003f19@2017/2/8:22:46:41.860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17:46:41, Info                  CSI    00003f1a@2017/2/8:22:46:41.876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17:46:41, Info                  CSI    00003f1b@2017/2/8:22:46:41.889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17:46:41, Info                  CSI    00003f1c@2017/2/8:22:46:41.902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17:46:41, Info                  CSI    00003f1d@2017/2/8:22:46:41.915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17:46:41, Info                  CSI    00003f1e@2017/2/8:22:46:41.928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17:46:41, Info                  CSI    00003f1f@2017/2/8:22:46:41.944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17:46:41, Info                  CSI    00003f20@2017/2/8:22:46:41.957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17:46:41, Info                  CSI    00003f21@2017/2/8:22:46:41.971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17:46:41, Info                  CSI    00003f22@2017/2/8:22:46:41.985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17:46:41, Info                  CSI    00003f23@2017/2/8:22:46:41.997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00003f24@2017/2/8:22:46:42.010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00003f25@2017/2/8:22:46:42.025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00003f26@2017/2/8:22:46:42.037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00003f27@2017/2/8:22:46:42.051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00003f28@2017/2/8:22:46:42.067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00003f29@2017/2/8:22:46:42.081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00003f2a@2017/2/8:22:46:42.097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00003f2b@2017/2/8:22:46:42.110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00003f2c@2017/2/8:22:46:42.123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00003f2d@2017/2/8:22:46:42.163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00003f2e@2017/2/8:22:46:42.177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00003f2f@2017/2/8:22:46:42.189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00003f30@2017/2/8:22:46:42.202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00003f31@2017/2/8:22:46:42.215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00003f32@2017/2/8:22:46:42.228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00003f33@2017/2/8:22:46:42.244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00003f34@2017/2/8:22:46:42.256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00003f35@2017/2/8:22:46:42.270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00003f36@2017/2/8:22:46:42.283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00003f37@2017/2/8:22:46:42.305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00003f38@2017/2/8:22:46:42.318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00003f39@2017/2/8:22:46:42.331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00003f3a@2017/2/8:22:46:42.347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00003f3b@2017/2/8:22:46:42.359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00003f3c@2017/2/8:22:46:42.373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00003f3d@2017/2/8:22:46:42.387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00003f3e@2017/2/8:22:46:42.400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00003f3f@2017/2/8:22:46:42.414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00003f40@2017/2/8:22:46:42.433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00003f41@2017/2/8:22:46:42.446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00003f42@2017/2/8:22:46:42.469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00003f43@2017/2/8:22:46:42.482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00003f44@2017/2/8:22:46:42.495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00003f45@2017/2/8:22:46:42.511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00003f46@2017/2/8:22:46:42.527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00003f47@2017/2/8:22:46:42.540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00003f48@2017/2/8:22:46:42.552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00003f49@2017/2/8:22:46:42.569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00003f4a@2017/2/8:22:46:42.672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00003f4b@2017/2/8:22:46:42.691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00003f4c@2017/2/8:22:46:42.708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00003f4d@2017/2/8:22:46:42.743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00003f4e@2017/2/8:22:46:42.756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00003f4f [DIRSD OWNER WARNING] Directory [l:23 ml:24]"\??\C:\WINDOWS\ELAMBKUP" is not owned but specifies SDDL in component Windows-Defender-Drivers-Backup,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00003f50 Error - Overlap: Duplicate ownership for directory [l:23]"\??\C:\WINDOWS\ELAMBKUP" in component Windows-Defender-Drivers-Backup, version 10.0.10586.0,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00003f51@2017/2/8:22:46:42.780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00003f52@2017/2/8:22:46:42.796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17:46:42, Info                  CSI    00003f53@2017/2/8:22:46:42.818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17:46:43, Info                  CSI    00003f54 CSIPERF - FilePI Queue 778ms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17:46:43, Info                  CSI    00003f55@2017/2/8:22:46:43.611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17:46:43, Info                  CSI    00003f56@2017/2/8:22:46:43.630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17:46:43, Info                  CSI    00003f57@2017/2/8:22:46:43.643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17:46:43, Info                  CSI    00003f58@2017/2/8:22:46:43.656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17:46:43, Info                  CSI    00003f59@2017/2/8:22:46:43.670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17:46:43, Info                  CSI    00003f5a@2017/2/8:22:46:43.683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17:46:43, Info                  CSI    00003f5b@2017/2/8:22:46:43.812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17:46:43, Info                  CSI    00003f5c@2017/2/8:22:46:43.836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17:46:43, Info                  CSI    00003f5d@2017/2/8:22:46:43.874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17:46:43, Info                  CSI    00003f5e@2017/2/8:22:46:43.896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17:46:43, Info                  CSI    00003f5f@2017/2/8:22:46:43.920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17:46:44, Info                  CSI    00003f60@2017/2/8:22:46:44.072 CSIPERF - FileMapsCreated 126ms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17:46:44, Info                  CSI    00003f61 CSIPERF - FilePI Commit 127ms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17:46:44, Info                  CSI    00003f62@2017/2/8:22:46:44.079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17:46:44, Info                  CSI    00003f63@2017/2/8:22:46:44.092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17:46:44, Info                  CSI    00003f64@2017/2/8:22:46:44.105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17:46:44, Info                  CSI    00003f65@2017/2/8:22:46:44.120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17:46:44, Info                  CSI    00003f66@2017/2/8:22:46:44.135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17:46:44, Info                  CSI    00003f67@2017/2/8:22:46:44.148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17:46:44, Info                  CSI    00003f68@2017/2/8:22:46:44.162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17:46:44, Info                  CSI    00003f69@2017/2/8:22:46:44.191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17:46:44, Info                  CSI    00003f6a@2017/2/8:22:46:44.205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17:46:44, Info                  CSI    00003f6b@2017/2/8:22:46:44.218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17:46:44, Info                  CSI    00003f6c@2017/2/8:22:46:44.243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17:46:44, Info                  CSI    00003f6d@2017/2/8:22:46:44.267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17:46:44, Info                  CSI    00003f6e@2017/2/8:22:46:44.282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17:46:44, Info                  CSI    00003f6f@2017/2/8:22:46:44.294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17:46:44, Info                  CSI    00003f70@2017/2/8:22:46:44.310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17:46:44, Info                  CSI    00003f71@2017/2/8:22:46:44.325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17:46:44, Info                  CSI    00003f72@2017/2/8:22:46:44.338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17:46:44, Info                  CSI    00003f73@2017/2/8:22:46:44.357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17:46:44, Info                  CSI    00003f74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17:46:44, Info                  CSI    00003f75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17:46:44, Info                  CSI    00003f76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17:46:49, Info                  CSI    00003f77@2017/2/8:22:46:49.193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17:46:49, Info                  CSI    00003f78@2017/2/8:22:46:49.240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17:46:49, Info                  CSI    00003f79@2017/2/8:22:46:49.263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17:46:49, Info                  CSI    00003f7a@2017/2/8:22:46:49.285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17:46:49, Info                  CSI    00003f7b@2017/2/8:22:46:49.301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17:46:49, Info                  CSI    00003f7c@2017/2/8:22:46:49.321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17:46:49, Info                  CSI    00003f7d@2017/2/8:22:46:49.336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17:46:49, Info                  CSI    00003f7e@2017/2/8:22:46:49.350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17:46:49, Info                  CSI    00003f7f@2017/2/8:22:46:49.363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17:46:49, Info                  CSI    00003f80@2017/2/8:22:46:49.387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17:46:49, Info                  CSI    00003f81@2017/2/8:22:46:49.401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17:46:49, Info                  CSI    00003f82@2017/2/8:22:46:49.420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17:46:49, Info                  CSI    00003f83@2017/2/8:22:46:49.432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17:46:49, Info                  CSI    00003f84@2017/2/8:22:46:49.469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17:46:49, Info                  CSI    00003f85@2017/2/8:22:46:49.484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17:46:49, Info                  CSI    00003f86@2017/2/8:22:46:49.496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17:46:49, Info                  CSI    00003f87@2017/2/8:22:46:49.511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17:46:49, Info                  CSI    00003f88@2017/2/8:22:46:49.526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17:46:49, Info                  CSI    00003f89@2017/2/8:22:46:49.538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17:46:49, Info                  CSI    00003f8a@2017/2/8:22:46:49.554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17:46:49, Info                  CSI    00003f8b@2017/2/8:22:46:49.601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17:46:49, Info                  CSI    00003f8c@2017/2/8:22:46:49.680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17:46:49, Info                  CSI    00003f8d@2017/2/8:22:46:49.693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17:46:49, Info                  CSI    00003f8e@2017/2/8:22:46:49.709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17:46:49, Info                  CSI    00003f8f@2017/2/8:22:46:49.727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17:46:49, Info                  CSI    00003f90@2017/2/8:22:46:49.742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17:46:49, Info                  CSI    00003f91@2017/2/8:22:46:49.755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17:46:49, Info                  CSI    00003f92@2017/2/8:22:46:49.768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17:46:49, Info                  CSI    00003f93@2017/2/8:22:46:49.781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17:46:49, Info                  CSI    00003f94@2017/2/8:22:46:49.794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17:46:49, Info                  CSI    00003f95@2017/2/8:22:46:49.815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17:46:49, Info                  CSI    00003f96@2017/2/8:22:46:49.833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17:46:49, Info                  CSI    00003f97@2017/2/8:22:46:49.847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17:46:49, Info                  CSI    00003f98@2017/2/8:22:46:49.860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17:46:49, Info                  CSI    00003f99@2017/2/8:22:46:49.873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17:46:49, Info                  CSI    00003f9a@2017/2/8:22:46:49.890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17:46:49, Info                  CSI    00003f9b@2017/2/8:22:46:49.905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17:46:49, Info                  CSI    00003f9c@2017/2/8:22:46:49.919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17:46:49, Info                  CSI    00003f9d@2017/2/8:22:46:49.935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17:46:49, Info                  CSI    00003f9e@2017/2/8:22:46:49.947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17:46:49, Info                  CSI    00003f9f@2017/2/8:22:46:49.965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17:46:49, Info                  CSI    00003fa0@2017/2/8:22:46:49.978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17:46:50, Info                  CSI    00003fa1@2017/2/8:22:46:50.01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17:46:50, Info                  CSI    00003fa2@2017/2/8:22:46:50.015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17:46:50, Info                  CSI    00003fa3@2017/2/8:22:46:50.027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17:46:50, Info                  CSI    00003fa4@2017/2/8:22:46:50.041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17:46:50, Info                  CSI    00003fa5@2017/2/8:22:46:50.056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17:46:50, Info                  CSI    00003fa6@2017/2/8:22:46:50.070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17:46:50, Info                  CSI    00003fa7@2017/2/8:22:46:50.088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17:46:50, Info                  CSI    00003fa8@2017/2/8:22:46:50.101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17:46:50, Info                  CSI    00003fa9@2017/2/8:22:46:50.115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17:46:50, Info                  CSI    00003faa@2017/2/8:22:46:50.127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17:46:50, Info                  CSI    00003fab@2017/2/8:22:46:50.146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17:46:50, Info                  CSI    00003fac@2017/2/8:22:46:50.161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17:46:50, Info                  CSI    00003fad@2017/2/8:22:46:50.176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17:46:50, Info                  CSI    00003fae@2017/2/8:22:46:50.189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17:46:50, Info                  CSI    00003faf@2017/2/8:22:46:50.203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17:46:50, Info                  CSI    00003fb0@2017/2/8:22:46:50.217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17:46:50, Info                  CSI    00003fb1@2017/2/8:22:46:50.230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17:46:50, Info                  CSI    00003fb2@2017/2/8:22:46:50.242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17:46:50, Info                  CSI    00003fb3@2017/2/8:22:46:50.260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17:46:50, Info                  CSI    00003fb4@2017/2/8:22:46:50.273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17:46:50, Info                  CSI    00003fb5@2017/2/8:22:46:50.292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17:46:50, Info                  CSI    00003fb6@2017/2/8:22:46:50.306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17:46:50, Info                  CSI    00003fb7 CSIPERF - FilePI Queue 150ms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17:46:50, Info                  CSI    00003fb8 Error - Overlap: Duplicate ownership for directory [l:36]"\??\C:\WINDOWS\Inf\wsearchidxpi\0409" in component WindowsSearchEngine.Resources, version 7.0.10586.0,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17:46:50, Info                  CSI    00003fb9 Error - Overlap: Duplicate ownership for directory [l:32]"\??\C:\WINDOWS\Inf\UGTHRSVC\0409" in component WindowsSearchEngine.Resources, version 7.0.10586.0,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17:46:50, Info                  CSI    00003fba Error - Overlap: Duplicate ownership for directory [l:33]"\??\C:\WINDOWS\Inf\UGatherer\0409" in component WindowsSearchEngine.Resources, version 7.0.10586.0, arch amd64,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17:46:50, Info                  CSI    00003fbb@2017/2/8:22:46:50.728 CSIPERF - FileMapsCreated 261ms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17:46:50, Info                  CSI    00003fbc CSIPERF - FilePI Commit 262ms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17:46:50, Info                  CSI    00003fbd@2017/2/8:22:46:50.743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17:46:50, Info                  CSI    00003fbe@2017/2/8:22:46:50.966 CSIPERF - FileMapsCreated 163ms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17:46:50, Info                  CSI    00003fbf CSIPERF - FilePI Commit 163ms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17:46:50, Info                  CSI    00003fc0@2017/2/8:22:46:50.973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17:46:50, Info                  CSI    00003fc1@2017/2/8:22:46:50.986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17:46:50, Info                  CSI    00003fc2@2017/2/8:22:46:50.998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00003fc3@2017/2/8:22:46:51.011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00003fc4 Error - Overlap: Duplicate ownership for directory [l:31]"\??\C:\WINDOWS\Inf\wsearchidxpi" in component WindowsSearchEngine, version 7.0.10586.589,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00003fc5 Error - Overlap: Duplicate ownership for directory [l:36]"\??\C:\WINDOWS\Inf\wsearchidxpi\0000" in component WindowsSearchEngine, version 7.0.10586.589,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00003fc6 Error - Overlap: Duplicate ownership for directory [l:27]"\??\C:\WINDOWS\Inf\UGTHRSVC" in component WindowsSearchEngine, version 7.0.10586.589,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00003fc7 Error - Overlap: Duplicate ownership for directory [l:32]"\??\C:\WINDOWS\Inf\UGTHRSVC\0000" in component WindowsSearchEngine, version 7.0.10586.589,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00003fc8 Error - Overlap: Duplicate ownership for directory [l:28]"\??\C:\WINDOWS\Inf\UGatherer" in component WindowsSearchEngine, version 7.0.10586.589,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00003fc9 Error - Overlap: Duplicate ownership for directory [l:33]"\??\C:\WINDOWS\Inf\UGatherer\0000" in component WindowsSearchEngine, version 7.0.10586.589,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00003fca@2017/2/8:22:46:51.232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00003fcb@2017/2/8:22:46:51.244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00003fcc@2017/2/8:22:46:51.259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00003fcd@2017/2/8:22:46:51.272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00003fce@2017/2/8:22:46:51.285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00003fcf@2017/2/8:22:46:51.302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00003fd0@2017/2/8:22:46:51.315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00003fd1@2017/2/8:22:46:51.327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00003fd2 [DIRSD OWNER WARNING] Directory [l:28 ml:29]"\??\C:\WINDOWS\system\Speech" is not owned but specifies SDDL in component Windows-Media-Speech-WinRT,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00003fd3 Error - Overlap: Duplicate ownership for directory [l:28]"\??\C:\WINDOWS\system\Speech" in component Windows-Media-Speech-WinRT, version 10.0.10586.589, arch amd64,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00003fd4@2017/2/8:22:46:51.408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00003fd5@2017/2/8:22:46:51.421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00003fd6@2017/2/8:22:46:51.435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00003fd7@2017/2/8:22:46:51.450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00003fd8@2017/2/8:22:46:51.464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00003fd9@2017/2/8:22:46:51.477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00003fda@2017/2/8:22:46:51.490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00003fdb@2017/2/8:22:46:51.502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00003fdc@2017/2/8:22:46:51.515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00003fdd@2017/2/8:22:46:51.530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00003fde@2017/2/8:22:46:51.543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00003fdf@2017/2/8:22:46:51.557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00003fe0@2017/2/8:22:46:51.586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00003fe1@2017/2/8:22:46:51.599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00003fe2@2017/2/8:22:46:51.613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00003fe3@2017/2/8:22:46:51.628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00003fe4@2017/2/8:22:46:51.643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00003fe5@2017/2/8:22:46:51.657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00003fe6@2017/2/8:22:46:51.670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00003fe7@2017/2/8:22:46:51.689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00003fe8@2017/2/8:22:46:51.702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00003fe9@2017/2/8:22:46:51.716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00003fea@2017/2/8:22:46:51.728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00003feb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00003fec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17:46:51, Info                  CSI    00003fed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17:46:54, Info                  CSI    00003fee@2017/2/8:22:46:54.457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17:46:54, Info                  CSI    00003fef@2017/2/8:22:46:54.479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17:46:54, Info                  CSI    00003ff0@2017/2/8:22:46:54.495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17:46:54, Info                  CSI    00003ff1@2017/2/8:22:46:54.509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17:46:54, Info                  CSI    00003ff2@2017/2/8:22:46:54.523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17:46:54, Info                  CSI    00003ff3@2017/2/8:22:46:54.535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17:46:54, Info                  CSI    00003ff4@2017/2/8:22:46:54.548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17:46:54, Info                  CSI    00003ff5@2017/2/8:22:46:54.574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17:46:54, Info                  CSI    00003ff6@2017/2/8:22:46:54.587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17:46:54, Info                  CSI    00003ff7@2017/2/8:22:46:54.599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17:46:54, Info                  CSI    00003ff8@2017/2/8:22:46:54.618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17:46:54, Info                  CSI    00003ff9@2017/2/8:22:46:54.630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17:46:54, Info                  CSI    00003ffa@2017/2/8:22:46:54.643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17:46:54, Info                  CSI    00003ffb@2017/2/8:22:46:54.655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17:46:54, Info                  CSI    00003ffc@2017/2/8:22:46:54.668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17:46:54, Info                  CSI    00003ffd@2017/2/8:22:46:54.681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17:46:54, Info                  CSI    00003ffe@2017/2/8:22:46:54.695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17:46:54, Info                  CSI    00003fff@2017/2/8:22:46:54.707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17:46:54, Info                  CSI    00004000@2017/2/8:22:46:54.723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17:46:54, Info                  CSI    00004001@2017/2/8:22:46:54.736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17:46:54, Info                  CSI    00004002@2017/2/8:22:46:54.769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17:46:54, Info                  CSI    00004003@2017/2/8:22:46:54.783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17:46:54, Info                  CSI    00004004@2017/2/8:22:46:54.795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17:46:54, Info                  CSI    00004005@2017/2/8:22:46:54.808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17:46:54, Info                  CSI    00004006@2017/2/8:22:46:54.822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17:46:54, Info                  CSI    00004007@2017/2/8:22:46:54.837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17:46:54, Info                  CSI    00004008@2017/2/8:22:46:54.850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17:46:54, Info                  CSI    00004009@2017/2/8:22:46:54.863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17:46:54, Info                  CSI    0000400a@2017/2/8:22:46:54.876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17:46:54, Info                  CSI    0000400b@2017/2/8:22:46:54.889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17:46:54, Info                  CSI    0000400c@2017/2/8:22:46:54.901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17:46:54, Info                  CSI    0000400d@2017/2/8:22:46:54.914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17:46:54, Info                  CSI    0000400e@2017/2/8:22:46:54.932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17:46:54, Info                  CSI    0000400f@2017/2/8:22:46:54.948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17:46:54, Info                  CSI    00004010@2017/2/8:22:46:54.962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17:46:54, Info                  CSI    00004011@2017/2/8:22:46:54.975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17:46:54, Info                  CSI    00004012@2017/2/8:22:46:54.988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00004013@2017/2/8:22:46:55.00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00004014@2017/2/8:22:46:55.013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00004015@2017/2/8:22:46:55.026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00004016@2017/2/8:22:46:55.038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00004017@2017/2/8:22:46:55.054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00004018@2017/2/8:22:46:55.067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00004019@2017/2/8:22:46:55.080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0000401a@2017/2/8:22:46:55.092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0000401b@2017/2/8:22:46:55.105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0000401c@2017/2/8:22:46:55.118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0000401d@2017/2/8:22:46:55.159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0000401e@2017/2/8:22:46:55.172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0000401f@2017/2/8:22:46:55.185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00004020@2017/2/8:22:46:55.205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00004021@2017/2/8:22:46:55.218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00004022@2017/2/8:22:46:55.233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00004023@2017/2/8:22:46:55.245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00004024@2017/2/8:22:46:55.258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00004025@2017/2/8:22:46:55.271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00004026@2017/2/8:22:46:55.286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00004027@2017/2/8:22:46:55.299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00004028@2017/2/8:22:46:55.312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00004029@2017/2/8:22:46:55.325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0000402a@2017/2/8:22:46:55.337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0000402b@2017/2/8:22:46:55.349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0000402c@2017/2/8:22:46:55.362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0000402d@2017/2/8:22:46:55.375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0000402e@2017/2/8:22:46:55.388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0000402f@2017/2/8:22:46:55.401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00004030@2017/2/8:22:46:55.414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00004031@2017/2/8:22:46:55.427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00004032@2017/2/8:22:46:55.440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00004033@2017/2/8:22:46:55.452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00004034@2017/2/8:22:46:55.467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00004035@2017/2/8:22:46:55.480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00004036@2017/2/8:22:46:55.493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00004037@2017/2/8:22:46:55.509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00004038@2017/2/8:22:46:55.523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00004039@2017/2/8:22:46:55.535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0000403a@2017/2/8:22:46:55.576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0000403b@2017/2/8:22:46:55.617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0000403c@2017/2/8:22:46:55.652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0000403d@2017/2/8:22:46:55.693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0000403e@2017/2/8:22:46:55.735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0000403f@2017/2/8:22:46:55.767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00004040@2017/2/8:22:46:55.793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00004041@2017/2/8:22:46:55.828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00004042@2017/2/8:22:46:55.861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00004043@2017/2/8:22:46:55.892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00004044@2017/2/8:22:46:55.905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00004045@2017/2/8:22:46:55.920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00004046@2017/2/8:22:46:55.933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00004047@2017/2/8:22:46:55.946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00004048@2017/2/8:22:46:55.958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00004049@2017/2/8:22:46:55.971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0000404a@2017/2/8:22:46:55.983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17:46:55, Info                  CSI    0000404b@2017/2/8:22:46:55.996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17:46:56, Info                  CSI    0000404c@2017/2/8:22:46:56.09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17:46:56, Info                  CSI    0000404d@2017/2/8:22:46:56.022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17:46:56, Info                  CSI    0000404e@2017/2/8:22:46:56.035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17:46:56, Info                  CSI    0000404f@2017/2/8:22:46:56.047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17:46:56, Info                  CSI    00004050@2017/2/8:22:46:56.060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17:46:56, Info                  CSI    00004051@2017/2/8:22:46:56.073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17:46:56, Info                  CSI    00004052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17:46:56, Info                  CSI    00004053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17:46:56, Info                  CSI    00004054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17:46:58, Info                  CSI    00004055@2017/2/8:22:46:58.671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17:46:58, Info                  CSI    00004056@2017/2/8:22:46:58.721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17:46:58, Info                  CSI    00004057@2017/2/8:22:46:58.756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17:46:58, Info                  CSI    00004058@2017/2/8:22:46:58.789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17:46:58, Info                  CSI    00004059@2017/2/8:22:46:58.843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17:46:58, Info                  CSI    0000405a@2017/2/8:22:46:58.877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17:46:58, Info                  CSI    0000405b@2017/2/8:22:46:58.911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17:46:58, Info                  CSI    0000405c@2017/2/8:22:46:58.944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17:46:58, Info                  CSI    0000405d@2017/2/8:22:46:58.975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17:46:59, Info                  CSI    0000405e@2017/2/8:22:46:59.04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17:46:59, Info                  CSI    0000405f@2017/2/8:22:46:59.037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17:46:59, Info                  CSI    00004060@2017/2/8:22:46:59.074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17:46:59, Info                  CSI    00004061@2017/2/8:22:46:59.114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17:46:59, Info                  CSI    00004062@2017/2/8:22:46:59.153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17:46:59, Info                  CSI    00004063@2017/2/8:22:46:59.185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17:46:59, Info                  CSI    00004064@2017/2/8:22:46:59.224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17:46:59, Info                  CSI    00004065@2017/2/8:22:46:59.254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17:46:59, Info                  CSI    00004066@2017/2/8:22:46:59.290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17:46:59, Info                  CSI    00004067@2017/2/8:22:46:59.331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17:46:59, Info                  CSI    00004068@2017/2/8:22:46:59.375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17:46:59, Info                  CSI    00004069@2017/2/8:22:46:59.418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17:46:59, Info                  CSI    0000406a@2017/2/8:22:46:59.453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17:46:59, Info                  CSI    0000406b@2017/2/8:22:46:59.491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17:46:59, Info                  CSI    0000406c@2017/2/8:22:46:59.549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17:46:59, Info                  CSI    0000406d@2017/2/8:22:46:59.591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17:46:59, Info                  CSI    0000406e@2017/2/8:22:46:59.620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17:46:59, Info                  CSI    0000406f@2017/2/8:22:46:59.644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17:46:59, Info                  CSI    00004070@2017/2/8:22:46:59.671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17:46:59, Info                  CSI    00004071@2017/2/8:22:46:59.706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17:46:59, Info                  CSI    00004072@2017/2/8:22:46:59.734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17:46:59, Info                  CSI    00004073@2017/2/8:22:46:59.747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17:46:59, Info                  CSI    00004074@2017/2/8:22:46:59.761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17:46:59, Info                  CSI    00004075@2017/2/8:22:46:59.778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17:46:59, Info                  CSI    00004076@2017/2/8:22:46:59.790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17:46:59, Info                  CSI    00004077@2017/2/8:22:46:59.804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17:46:59, Info                  CSI    00004078@2017/2/8:22:46:59.832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17:46:59, Info                  CSI    00004079@2017/2/8:22:46:59.848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17:46:59, Info                  CSI    0000407a@2017/2/8:22:46:59.861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17:46:59, Info                  CSI    0000407b@2017/2/8:22:46:59.875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17:46:59, Info                  CSI    0000407c@2017/2/8:22:46:59.888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17:46:59, Info                  CSI    0000407d@2017/2/8:22:46:59.903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17:46:59, Info                  CSI    0000407e@2017/2/8:22:46:59.916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17:46:59, Info                  CSI    0000407f@2017/2/8:22:46:59.929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17:46:59, Info                  CSI    00004080@2017/2/8:22:46:59.941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17:46:59, Info                  CSI    00004081@2017/2/8:22:46:59.955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17:46:59, Info                  CSI    00004082@2017/2/8:22:46:59.967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17:46:59, Info                  CSI    00004083@2017/2/8:22:46:59.981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17:47:00, Info                  CSI    00004084@2017/2/8:22:47:00.01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17:47:00, Info                  CSI    00004085@2017/2/8:22:47:00.026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17:47:00, Info                  CSI    00004086@2017/2/8:22:47:00.039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17:47:00, Info                  CSI    00004087@2017/2/8:22:47:00.055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17:47:00, Info                  CSI    00004088@2017/2/8:22:47:00.073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17:47:00, Info                  CSI    00004089@2017/2/8:22:47:00.119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17:47:00, Info                  CSI    0000408a@2017/2/8:22:47:00.138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17:47:00, Info                  CSI    0000408b@2017/2/8:22:47:00.151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17:47:00, Info                  CSI    0000408c@2017/2/8:22:47:00.163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17:47:00, Info                  CSI    0000408d@2017/2/8:22:47:00.176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17:47:00, Info                  CSI    0000408e@2017/2/8:22:47:00.191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17:47:00, Info                  CSI    0000408f@2017/2/8:22:47:00.204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17:47:00, Info                  CSI    00004090@2017/2/8:22:47:00.220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17:47:00, Info                  CSI    00004091@2017/2/8:22:47:00.232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17:47:00, Info                  CSI    00004092@2017/2/8:22:47:00.261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17:47:00, Info                  CSI    00004093@2017/2/8:22:47:00.290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17:47:00, Info                  CSI    00004094@2017/2/8:22:47:00.327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17:47:00, Info                  CSI    00004095@2017/2/8:22:47:00.361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17:47:00, Info                  CSI    00004096@2017/2/8:22:47:00.381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17:47:00, Info                  CSI    00004097@2017/2/8:22:47:00.394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17:47:00, Info                  CSI    00004098@2017/2/8:22:47:00.409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17:47:00, Info                  CSI    00004099@2017/2/8:22:47:00.453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17:47:00, Info                  CSI    0000409a@2017/2/8:22:47:00.499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17:47:00, Info                  CSI    0000409b@2017/2/8:22:47:00.524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17:47:00, Info                  CSI    0000409c@2017/2/8:22:47:00.545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17:47:00, Info                  CSI    0000409d@2017/2/8:22:47:00.557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17:47:00, Info                  CSI    0000409e@2017/2/8:22:47:00.570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17:47:00, Info                  CSI    0000409f@2017/2/8:22:47:00.583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17:47:00, Info                  CSI    000040a0@2017/2/8:22:47:00.597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17:47:00, Info                  CSI    000040a1@2017/2/8:22:47:00.609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17:47:00, Info                  CSI    000040a2@2017/2/8:22:47:00.621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17:47:00, Info                  CSI    000040a3@2017/2/8:22:47:00.635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17:47:00, Info                  CSI    000040a4@2017/2/8:22:47:00.650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17:47:00, Info                  CSI    000040a5@2017/2/8:22:47:00.663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17:47:00, Info                  CSI    000040a6@2017/2/8:22:47:00.937 CSIPERF - FileMapsCreated 267ms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17:47:00, Info                  CSI    000040a7 CSIPERF - FilePI Commit 318ms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17:47:01, Info                  CSI    000040a8@2017/2/8:22:47:01.025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17:47:01, Info                  CSI    000040a9@2017/2/8:22:47:01.096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17:47:01, Info                  CSI    000040aa@2017/2/8:22:47:01.142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17:47:01, Info                  CSI    000040ab@2017/2/8:22:47:01.173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17:47:01, Info                  CSI    000040ac@2017/2/8:22:47:01.217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17:47:01, Info                  CSI    000040ad@2017/2/8:22:47:01.260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17:47:01, Info                  CSI    000040ae@2017/2/8:22:47:01.295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17:47:01, Info                  CSI    000040af@2017/2/8:22:47:01.329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17:47:01, Info                  CSI    000040b0@2017/2/8:22:47:01.376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17:47:01, Info                  CSI    000040b1@2017/2/8:22:47:01.417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17:47:01, Info                  CSI    000040b2@2017/2/8:22:47:01.452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17:47:01, Info                  CSI    000040b3@2017/2/8:22:47:01.489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17:47:01, Info                  CSI    000040b4@2017/2/8:22:47:01.524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17:47:01, Info                  CSI    000040b5@2017/2/8:22:47:01.557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17:47:01, Info                  CSI    000040b6@2017/2/8:22:47:01.593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17:47:01, Info                  CSI    000040b7@2017/2/8:22:47:01.630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17:47:01, Info                  CSI    000040b8@2017/2/8:22:47:01.655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17:47:01, Info                  CSI    000040b9@2017/2/8:22:47:01.679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17:47:01, Info                  CSI    000040ba@2017/2/8:22:47:01.698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17:47:01, Info                  CSI    000040bb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17:47:01, Info                  CSI    000040bc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17:47:01, Info                  CSI    000040bd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17:47:04, Info                  CSI    000040be@2017/2/8:22:47:04.658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17:47:04, Info                  CSI    000040bf [DIRSD OWNER WARNING] Directory [l:61 ml:62]"\??\C:\Program Files\WindowsPowerShell\Modules\PSReadline\1.1" is not owned but specifies SDDL in component Microsoft.PowerShell.PSReadline, arch msil,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17:47:04, Info                  CSI    000040c0 [DIRSD OWNER WARNING] Directory [l:38 ml:39]"\??\C:\Program Files\WindowsPowerShell" is not owned but specifies SDDL in component Microsoft.PowerShell.PSReadline, arch msil,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17:47:04, Info                  CSI    000040c1 [DIRSD OWNER WARNING] Directory [l:46 ml:47]"\??\C:\Program Files\WindowsPowerShell\Modules" is not owned but specifies SDDL in component Microsoft.PowerShell.PSReadline, arch msil,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17:47:04, Info                  CSI    000040c2 Error - Overlap: Duplicate ownership for directory [l:38]"\??\C:\Program Files\WindowsPowerShell" in component Microsoft.PowerShell.PSReadline, version 10.0.10586.0, arch msil,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17:47:04, Info                  CSI    000040c3 Error - Overlap: Duplicate ownership for directory [l:46]"\??\C:\Program Files\WindowsPowerShell\Modules" in component Microsoft.PowerShell.PSReadline, version 10.0.10586.0, arch msil,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17:47:04, Info                  CSI    000040c4@2017/2/8:22:47:04.723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17:47:04, Info                  CSI    000040c5@2017/2/8:22:47:04.738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17:47:04, Info                  CSI    000040c6@2017/2/8:22:47:04.752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17:47:04, Info                  CSI    000040c7@2017/2/8:22:47:04.776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17:47:04, Info                  CSI    000040c8@2017/2/8:22:47:04.789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17:47:04, Info                  CSI    000040c9@2017/2/8:22:47:04.802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17:47:04, Info                  CSI    000040ca@2017/2/8:22:47:04.814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17:47:04, Info                  CSI    000040cb@2017/2/8:22:47:04.830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17:47:04, Info                  CSI    000040cc@2017/2/8:22:47:04.850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17:47:04, Info                  CSI    000040cd@2017/2/8:22:47:04.863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17:47:04, Info                  CSI    000040ce@2017/2/8:22:47:04.875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17:47:04, Info                  CSI    000040cf [DIRSD OWNER WARNING] Directory [l:124 ml:125]"\??\C:\WINDOWS\System32\WindowsPowerShell\v1.0\Modules\PSDesiredStateConfiguration\DownloadManager\DSCFileDownloadManager\en" is not owned but specifies SDDL in component Microsoft.PowerShell.DSC.FileDownloadManager.Resources, arch msil,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000040d0@2017/2/8:22:47:05.072 CSIPERF - FileMapsCreated 168ms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000040d1 CSIPERF - FilePI Commit 170ms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000040d2@2017/2/8:22:47:05.089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000040d3@2017/2/8:22:47:05.120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000040d4@2017/2/8:22:47:05.138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000040d5@2017/2/8:22:47:05.153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000040d6@2017/2/8:22:47:05.165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000040d7@2017/2/8:22:47:05.178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000040d8@2017/2/8:22:47:05.190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000040d9@2017/2/8:22:47:05.203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000040da@2017/2/8:22:47:05.217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000040db@2017/2/8:22:47:05.230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000040dc@2017/2/8:22:47:05.243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000040dd@2017/2/8:22:47:05.259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000040de@2017/2/8:22:47:05.272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000040df@2017/2/8:22:47:05.284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000040e0@2017/2/8:22:47:05.297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000040e1@2017/2/8:22:47:05.310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000040e2@2017/2/8:22:47:05.322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000040e3@2017/2/8:22:47:05.342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000040e4@2017/2/8:22:47:05.355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000040e5@2017/2/8:22:47:05.367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000040e6@2017/2/8:22:47:05.380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000040e7@2017/2/8:22:47:05.393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000040e8@2017/2/8:22:47:05.455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000040e9@2017/2/8:22:47:05.485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000040ea@2017/2/8:22:47:05.501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000040eb@2017/2/8:22:47:05.517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000040ec@2017/2/8:22:47:05.534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000040ed@2017/2/8:22:47:05.547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000040ee@2017/2/8:22:47:05.560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000040ef@2017/2/8:22:47:05.572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000040f0@2017/2/8:22:47:05.585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000040f1@2017/2/8:22:47:05.598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000040f2@2017/2/8:22:47:05.610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000040f3@2017/2/8:22:47:05.622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000040f4@2017/2/8:22:47:05.635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000040f5@2017/2/8:22:47:05.652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000040f6@2017/2/8:22:47:05.665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000040f7@2017/2/8:22:47:05.677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000040f8@2017/2/8:22:47:05.690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000040f9@2017/2/8:22:47:05.704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000040fa@2017/2/8:22:47:05.717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000040fb [DIRSD OWNER WARNING] Directory [l:121 ml:122]"\??\C:\WINDOWS\System32\WindowsPowerShell\v1.0\Modules\PSDesiredStateConfiguration\DownloadManager\DSCFileDownloadManager" is not owned but specifies SDDL in component Microsoft.PowerShell.DSC.FileDownloadManager, arch msil,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000040fc@2017/2/8:22:47:05.829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000040fd@2017/2/8:22:47:05.842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000040fe@2017/2/8:22:47:05.855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000040ff@2017/2/8:22:47:05.867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00004100@2017/2/8:22:47:05.880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00004101@2017/2/8:22:47:05.893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00004102@2017/2/8:22:47:05.906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00004103@2017/2/8:22:47:05.918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00004104@2017/2/8:22:47:05.933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00004105@2017/2/8:22:47:05.946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00004106@2017/2/8:22:47:05.958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17:47:05, Info                  CSI    00004107@2017/2/8:22:47:05.971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17:47:06, Info                  CSI    00004108@2017/2/8:22:47:06.100 CSIPERF - FileMapsCreated 121ms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17:47:06, Info                  CSI    00004109 CSIPERF - FilePI Commit 124ms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17:47:06, Info                  CSI    0000410a@2017/2/8:22:47:06.109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17:47:06, Info                  CSI    0000410b@2017/2/8:22:47:06.121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17:47:06, Info                  CSI    0000410c@2017/2/8:22:47:06.134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17:47:06, Info                  CSI    0000410d@2017/2/8:22:47:06.147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17:47:06, Info                  CSI    0000410e@2017/2/8:22:47:06.159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17:47:06, Info                  CSI    0000410f@2017/2/8:22:47:06.172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17:47:06, Info                  CSI    00004110@2017/2/8:22:47:06.185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17:47:06, Info                  CSI    00004111@2017/2/8:22:47:06.197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17:47:06, Info                  CSI    00004112@2017/2/8:22:47:06.210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17:47:06, Info                  CSI    00004113@2017/2/8:22:47:06.222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17:47:06, Info                  CSI    00004114@2017/2/8:22:47:06.235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17:47:06, Info                  CSI    00004115@2017/2/8:22:47:06.247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17:47:06, Info                  CSI    00004116@2017/2/8:22:47:06.260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17:47:06, Info                  CSI    00004117@2017/2/8:22:47:06.273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17:47:06, Info                  CSI    00004118@2017/2/8:22:47:06.292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17:47:06, Info                  CSI    00004119@2017/2/8:22:47:06.305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17:47:06, Info                  CSI    0000411a@2017/2/8:22:47:06.317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17:47:06, Info                  CSI    0000411b@2017/2/8:22:47:06.330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17:47:06, Info                  CSI    0000411c@2017/2/8:22:47:06.343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17:47:06, Info                  CSI    0000411d@2017/2/8:22:47:06.355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17:47:06, Info                  CSI    0000411e@2017/2/8:22:47:06.368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17:47:06, Info                  CSI    0000411f@2017/2/8:22:47:06.380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17:47:06, Info                  CSI    00004120@2017/2/8:22:47:06.393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17:47:06, Info                  CSI    00004121@2017/2/8:22:47:06.406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17:47:06, Info                  CSI    00004122@2017/2/8:22:47:06.418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17:47:06, Info                  CSI    00004123@2017/2/8:22:47:06.431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17:47:06, Info                  CSI    00004124@2017/2/8:22:47:06.443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17:47:06, Info                  CSI    00004125@2017/2/8:22:47:06.456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17:47:06, Info                  CSI    00004126@2017/2/8:22:47:06.468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17:47:06, Info                  CSI    00004127@2017/2/8:22:47:06.481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17:47:06, Info                  CSI    00004128@2017/2/8:22:47:06.493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17:47:06, Info                  CSI    00004129@2017/2/8:22:47:06.511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17:47:06, Info                  CSI    0000412a@2017/2/8:22:47:06.523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17:47:06, Info                  CSI    0000412b@2017/2/8:22:47:06.535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17:47:06, Info                  CSI    0000412c@2017/2/8:22:47:06.549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17:47:06, Info                  CSI    0000412d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17:47:06, Info                  CSI    0000412e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17:47:06, Info                  CSI    0000412f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17:47:09, Info                  CSI    00004130@2017/2/8:22:47:09.886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17:47:09, Info                  CSI    00004131@2017/2/8:22:47:09.914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17:47:09, Info                  CSI    00004132@2017/2/8:22:47:09.936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17:47:09, Info                  CSI    00004133@2017/2/8:22:47:09.954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17:47:09, Info                  CSI    00004134@2017/2/8:22:47:09.966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17:47:09, Info                  CSI    00004135@2017/2/8:22:47:09.979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17:47:09, Info                  CSI    00004136@2017/2/8:22:47:09.991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17:47:10, Info                  CSI    00004137@2017/2/8:22:47:10.04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17:47:10, Info                  CSI    00004138@2017/2/8:22:47:10.017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17:47:10, Info                  CSI    00004139@2017/2/8:22:47:10.030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17:47:10, Info                  CSI    0000413a@2017/2/8:22:47:10.042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17:47:10, Info                  CSI    0000413b@2017/2/8:22:47:10.057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17:47:10, Info                  CSI    0000413c@2017/2/8:22:47:10.072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17:47:10, Info                  CSI    0000413d@2017/2/8:22:47:10.087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17:47:10, Info                  CSI    0000413e@2017/2/8:22:47:10.099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17:47:10, Info                  CSI    0000413f@2017/2/8:22:47:10.113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17:47:10, Info                  CSI    00004140@2017/2/8:22:47:10.126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17:47:10, Info                  CSI    00004141@2017/2/8:22:47:10.139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17:47:10, Info                  CSI    00004142@2017/2/8:22:47:10.156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17:47:10, Info                  CSI    00004143@2017/2/8:22:47:10.209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17:47:10, Info                  CSI    00004144@2017/2/8:22:47:10.235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17:47:10, Info                  CSI    00004145@2017/2/8:22:47:10.258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17:47:10, Info                  CSI    00004146@2017/2/8:22:47:10.271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17:47:10, Info                  CSI    00004147@2017/2/8:22:47:10.285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17:47:10, Info                  CSI    00004148@2017/2/8:22:47:10.301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17:47:10, Info                  CSI    00004149@2017/2/8:22:47:10.314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17:47:10, Info                  CSI    0000414a@2017/2/8:22:47:10.326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17:47:10, Info                  CSI    0000414b@2017/2/8:22:47:10.339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17:47:10, Info                  CSI    0000414c@2017/2/8:22:47:10.351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17:47:10, Info                  CSI    0000414d@2017/2/8:22:47:10.366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17:47:10, Info                  CSI    0000414e CSIPERF - FilePI Queue 133ms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17:47:10, Info                  CSI    0000414f@2017/2/8:22:47:10.521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17:47:10, Info                  CSI    00004150@2017/2/8:22:47:10.539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17:47:10, Info                  CSI    00004151@2017/2/8:22:47:10.555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17:47:10, Info                  CSI    00004152@2017/2/8:22:47:10.572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17:47:10, Info                  CSI    00004153 [DIRSD OWNER WARNING] Directory [l:71 ml:72]"\??\C:\WINDOWS\System32\WindowsPowerShell\v1.0\Modules\WindowsSearch\en" is not owned but specifies SDDL in component Microsoft.WindowsSearch.Commands.Resources, arch msil,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17:47:10, Info                  CSI    00004154@2017/2/8:22:47:10.871 CSIPERF - FileMapsCreated 283ms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17:47:10, Info                  CSI    00004155 CSIPERF - FilePI Commit 284ms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17:47:10, Info                  CSI    00004156@2017/2/8:22:47:10.882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17:47:10, Info                  CSI    00004157@2017/2/8:22:47:10.908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17:47:10, Info                  CSI    00004158@2017/2/8:22:47:10.929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17:47:10, Info                  CSI    00004159@2017/2/8:22:47:10.946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17:47:10, Info                  CSI    0000415a@2017/2/8:22:47:10.981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17:47:10, Info                  CSI    0000415b@2017/2/8:22:47:10.994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0000415c@2017/2/8:22:47:11.138 CSIPERF - FileMapsCreated 134ms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0000415d CSIPERF - FilePI Commit 134ms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0000415e@2017/2/8:22:47:11.150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0000415f@2017/2/8:22:47:11.177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00004160@2017/2/8:22:47:11.192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00004161@2017/2/8:22:47:11.205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00004162@2017/2/8:22:47:11.217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00004163@2017/2/8:22:47:11.230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00004164@2017/2/8:22:47:11.243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00004165@2017/2/8:22:47:11.256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00004166@2017/2/8:22:47:11.268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00004167@2017/2/8:22:47:11.281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00004168@2017/2/8:22:47:11.293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00004169@2017/2/8:22:47:11.306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0000416a@2017/2/8:22:47:11.319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0000416b@2017/2/8:22:47:11.332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0000416c@2017/2/8:22:47:11.480 CSIPERF - FileMapsCreated 140ms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0000416d CSIPERF - FilePI Commit 143ms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0000416e@2017/2/8:22:47:11.489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0000416f@2017/2/8:22:47:11.502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00004170@2017/2/8:22:47:11.515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00004171@2017/2/8:22:47:11.529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00004172@2017/2/8:22:47:11.542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00004173@2017/2/8:22:47:11.554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00004174@2017/2/8:22:47:11.569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00004175@2017/2/8:22:47:11.581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00004176@2017/2/8:22:47:11.594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00004177@2017/2/8:22:47:11.607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00004178@2017/2/8:22:47:11.619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00004179@2017/2/8:22:47:11.640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0000417a@2017/2/8:22:47:11.653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0000417b@2017/2/8:22:47:11.665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0000417c@2017/2/8:22:47:11.678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0000417d@2017/2/8:22:47:11.691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0000417e@2017/2/8:22:47:11.704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0000417f@2017/2/8:22:47:11.717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00004180 [DIRSD OWNER WARNING] Directory [l:68 ml:69]"\??\C:\WINDOWS\System32\WindowsPowerShell\v1.0\Modules\WindowsSearch" is not owned but specifies SDDL in component Microsoft.WindowsSearch.Commands, arch msil,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00004181@2017/2/8:22:47:11.828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00004182@2017/2/8:22:47:11.842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00004183@2017/2/8:22:47:11.854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00004184@2017/2/8:22:47:11.870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00004185@2017/2/8:22:47:11.883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00004186@2017/2/8:22:47:11.896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00004187@2017/2/8:22:47:11.908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00004188@2017/2/8:22:47:11.921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00004189@2017/2/8:22:47:11.934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0000418a@2017/2/8:22:47:11.951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0000418b@2017/2/8:22:47:11.963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0000418c@2017/2/8:22:47:11.976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17:47:11, Info                  CSI    0000418d@2017/2/8:22:47:11.989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17:47:12, Info                  CSI    0000418e@2017/2/8:22:47:12.02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17:47:12, Info                  CSI    0000418f@2017/2/8:22:47:12.020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17:47:12, Info                  CSI    00004190@2017/2/8:22:47:12.034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17:47:12, Info                  CSI    00004191@2017/2/8:22:47:12.046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17:47:12, Info                  CSI    00004192@2017/2/8:22:47:12.121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17:47:12, Info                  CSI    00004193@2017/2/8:22:47:12.134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17:47:12, Info                  CSI    00004194@2017/2/8:22:47:12.147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17:47:12, Info                  CSI    00004195@2017/2/8:22:47:12.166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17:47:12, Info                  CSI    00004196@2017/2/8:22:47:12.179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17:47:12, Info                  CSI    00004197@2017/2/8:22:47:12.195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17:47:12, Info                  CSI    00004198@2017/2/8:22:47:12.208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17:47:12, Info                  CSI    00004199@2017/2/8:22:47:12.220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17:47:12, Info                  CSI    0000419a@2017/2/8:22:47:12.233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17:47:12, Info                  CSI    0000419b@2017/2/8:22:47:12.246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17:47:12, Info                  CSI    0000419c@2017/2/8:22:47:12.259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17:47:12, Info                  CSI    0000419d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17:47:12, Info                  CSI    0000419e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17:47:12, Info                  CSI    0000419f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17:47:14, Info                  CSI    000041a0@2017/2/8:22:47:14.938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17:47:14, Info                  CSI    000041a1@2017/2/8:22:47:14.969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17:47:14, Info                  CSI    000041a2@2017/2/8:22:47:14.981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17:47:14, Info                  CSI    000041a3@2017/2/8:22:47:14.994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000041a4@2017/2/8:22:47:15.06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000041a5@2017/2/8:22:47:15.077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000041a6@2017/2/8:22:47:15.092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000041a7@2017/2/8:22:47:15.105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000041a8@2017/2/8:22:47:15.117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000041a9@2017/2/8:22:47:15.130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000041aa@2017/2/8:22:47:15.142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000041ab@2017/2/8:22:47:15.161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000041ac@2017/2/8:22:47:15.174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000041ad@2017/2/8:22:47:15.187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000041ae@2017/2/8:22:47:15.204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000041af@2017/2/8:22:47:15.216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000041b0@2017/2/8:22:47:15.249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000041b1@2017/2/8:22:47:15.262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000041b2@2017/2/8:22:47:15.275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000041b3@2017/2/8:22:47:15.287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000041b4@2017/2/8:22:47:15.300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000041b5@2017/2/8:22:47:15.312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000041b6@2017/2/8:22:47:15.325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000041b7@2017/2/8:22:47:15.337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000041b8@2017/2/8:22:47:15.351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000041b9@2017/2/8:22:47:15.364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000041ba@2017/2/8:22:47:15.376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000041bb@2017/2/8:22:47:15.393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000041bc@2017/2/8:22:47:15.406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000041bd@2017/2/8:22:47:15.418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000041be@2017/2/8:22:47:15.430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000041bf@2017/2/8:22:47:15.443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000041c0@2017/2/8:22:47:15.505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000041c1@2017/2/8:22:47:15.518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000041c2@2017/2/8:22:47:15.531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000041c3@2017/2/8:22:47:15.543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000041c4@2017/2/8:22:47:15.557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000041c5@2017/2/8:22:47:15.569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000041c6@2017/2/8:22:47:15.581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000041c7@2017/2/8:22:47:15.594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000041c8@2017/2/8:22:47:15.608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000041c9@2017/2/8:22:47:15.622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000041ca@2017/2/8:22:47:15.635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000041cb@2017/2/8:22:47:15.648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000041cc@2017/2/8:22:47:15.660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000041cd@2017/2/8:22:47:15.673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000041ce@2017/2/8:22:47:15.686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000041cf@2017/2/8:22:47:15.707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000041d0@2017/2/8:22:47:15.719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000041d1@2017/2/8:22:47:15.739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000041d2@2017/2/8:22:47:15.753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000041d3@2017/2/8:22:47:15.765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000041d4@2017/2/8:22:47:15.778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000041d5@2017/2/8:22:47:15.792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000041d6@2017/2/8:22:47:15.812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000041d7@2017/2/8:22:47:15.825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000041d8@2017/2/8:22:47:15.849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000041d9@2017/2/8:22:47:15.861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000041da@2017/2/8:22:47:15.875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000041db@2017/2/8:22:47:15.888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000041dc@2017/2/8:22:47:15.950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000041dd@2017/2/8:22:47:15.963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000041de@2017/2/8:22:47:15.975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17:47:15, Info                  CSI    000041df@2017/2/8:22:47:15.988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17:47:16, Info                  CSI    000041e0@2017/2/8:22:47:16.01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17:47:16, Info                  CSI    000041e1@2017/2/8:22:47:16.015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17:47:16, Info                  CSI    000041e2@2017/2/8:22:47:16.030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17:47:16, Info                  CSI    000041e3@2017/2/8:22:47:16.044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17:47:16, Info                  CSI    000041e4@2017/2/8:22:47:16.059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17:47:16, Info                  CSI    000041e5@2017/2/8:22:47:16.075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17:47:16, Info                  CSI    000041e6@2017/2/8:22:47:16.089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17:47:16, Info                  CSI    000041e7@2017/2/8:22:47:16.103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17:47:16, Info                  CSI    000041e8@2017/2/8:22:47:16.118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17:47:16, Info                  CSI    000041e9@2017/2/8:22:47:16.133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17:47:16, Info                  CSI    000041ea@2017/2/8:22:47:16.147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17:47:16, Info                  CSI    000041eb@2017/2/8:22:47:16.161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17:47:16, Info                  CSI    000041ec@2017/2/8:22:47:16.184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17:47:16, Info                  CSI    000041ed@2017/2/8:22:47:16.206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17:47:16, Info                  CSI    000041ee@2017/2/8:22:47:16.225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17:47:16, Info                  CSI    000041ef@2017/2/8:22:47:16.238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17:47:16, Info                  CSI    000041f0@2017/2/8:22:47:16.253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17:47:16, Info                  CSI    000041f1@2017/2/8:22:47:16.267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17:47:16, Info                  CSI    000041f2@2017/2/8:22:47:16.282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17:47:16, Info                  CSI    000041f3@2017/2/8:22:47:16.298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17:47:16, Info                  CSI    000041f4@2017/2/8:22:47:16.313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17:47:16, Info                  CSI    000041f5@2017/2/8:22:47:16.329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17:47:16, Info                  CSI    000041f6@2017/2/8:22:47:16.345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17:47:16, Info                  CSI    000041f7@2017/2/8:22:47:16.360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17:47:16, Info                  CSI    000041f8@2017/2/8:22:47:16.383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17:47:16, Info                  CSI    000041f9@2017/2/8:22:47:16.397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17:47:16, Info                  CSI    000041fa@2017/2/8:22:47:16.458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17:47:16, Info                  CSI    000041fb@2017/2/8:22:47:16.470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17:47:16, Info                  CSI    000041fc@2017/2/8:22:47:16.482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17:47:16, Info                  CSI    000041fd@2017/2/8:22:47:16.498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17:47:16, Info                  CSI    000041fe@2017/2/8:22:47:16.512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17:47:16, Info                  CSI    000041ff@2017/2/8:22:47:16.525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17:47:16, Info                  CSI    00004200@2017/2/8:22:47:16.538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17:47:16, Info                  CSI    00004201@2017/2/8:22:47:16.552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17:47:16, Info                  CSI    00004202@2017/2/8:22:47:16.563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17:47:16, Info                  CSI    00004203@2017/2/8:22:47:16.577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17:47:16, Info                  CSI    00004204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17:47:16, Info                  CSI    00004205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17:47:16, Info                  CSI    00004206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00004207@2017/2/8:22:47:19.037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00004208@2017/2/8:22:47:19.065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00004209@2017/2/8:22:47:19.081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0000420a@2017/2/8:22:47:19.165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0000420b@2017/2/8:22:47:19.196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0000420c@2017/2/8:22:47:19.212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0000420d@2017/2/8:22:47:19.228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0000420e@2017/2/8:22:47:19.241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0000420f@2017/2/8:22:47:19.269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00004210@2017/2/8:22:47:19.283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00004211@2017/2/8:22:47:19.300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00004212@2017/2/8:22:47:19.315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00004213@2017/2/8:22:47:19.328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00004214@2017/2/8:22:47:19.341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00004215@2017/2/8:22:47:19.353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00004216@2017/2/8:22:47:19.366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00004217@2017/2/8:22:47:19.378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00004218@2017/2/8:22:47:19.391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00004219@2017/2/8:22:47:19.403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0000421a@2017/2/8:22:47:19.416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0000421b@2017/2/8:22:47:19.428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0000421c@2017/2/8:22:47:19.440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0000421d@2017/2/8:22:47:19.455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0000421e@2017/2/8:22:47:19.468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0000421f@2017/2/8:22:47:19.480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00004220@2017/2/8:22:47:19.493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00004221@2017/2/8:22:47:19.505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00004222@2017/2/8:22:47:19.518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00004223@2017/2/8:22:47:19.531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00004224@2017/2/8:22:47:19.544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00004225@2017/2/8:22:47:19.556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00004226@2017/2/8:22:47:19.573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00004227@2017/2/8:22:47:19.586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00004228@2017/2/8:22:47:19.599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00004229@2017/2/8:22:47:19.612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0000422a@2017/2/8:22:47:19.627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0000422b@2017/2/8:22:47:19.642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0000422c@2017/2/8:22:47:19.655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0000422d@2017/2/8:22:47:19.670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0000422e@2017/2/8:22:47:19.682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0000422f@2017/2/8:22:47:19.695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00004230@2017/2/8:22:47:19.707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00004231@2017/2/8:22:47:19.720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00004232@2017/2/8:22:47:19.733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00004233@2017/2/8:22:47:19.747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00004234@2017/2/8:22:47:19.763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00004235@2017/2/8:22:47:19.777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00004236@2017/2/8:22:47:19.790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00004237@2017/2/8:22:47:19.809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00004238@2017/2/8:22:47:19.824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00004239@2017/2/8:22:47:19.839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0000423a@2017/2/8:22:47:19.852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0000423b@2017/2/8:22:47:19.865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0000423c@2017/2/8:22:47:19.877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0000423d@2017/2/8:22:47:19.890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0000423e@2017/2/8:22:47:19.906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0000423f@2017/2/8:22:47:19.918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00004240@2017/2/8:22:47:19.931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00004241@2017/2/8:22:47:19.944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00004242@2017/2/8:22:47:19.957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00004243@2017/2/8:22:47:19.969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00004244@2017/2/8:22:47:19.983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17:47:19, Info                  CSI    00004245@2017/2/8:22:47:19.998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17:47:20, Info                  CSI    00004246@2017/2/8:22:47:20.011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17:47:20, Info                  CSI    00004247@2017/2/8:22:47:20.023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17:47:20, Info                  CSI    00004248@2017/2/8:22:47:20.037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17:47:20, Info                  CSI    00004249@2017/2/8:22:47:20.050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17:47:20, Info                  CSI    0000424a@2017/2/8:22:47:20.074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17:47:20, Info                  CSI    0000424b@2017/2/8:22:47:20.087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17:47:20, Info                  CSI    0000424c@2017/2/8:22:47:20.101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17:47:20, Info                  CSI    0000424d@2017/2/8:22:47:20.116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17:47:20, Info                  CSI    0000424e@2017/2/8:22:47:20.129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17:47:20, Info                  CSI    0000424f@2017/2/8:22:47:20.143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17:47:20, Info                  CSI    00004250@2017/2/8:22:47:20.155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17:47:20, Info                  CSI    00004251@2017/2/8:22:47:20.172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17:47:20, Info                  CSI    00004252@2017/2/8:22:47:20.184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17:47:20, Info                  CSI    00004253@2017/2/8:22:47:20.196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17:47:20, Info                  CSI    00004254@2017/2/8:22:47:20.213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17:47:20, Info                  CSI    00004255@2017/2/8:22:47:20.226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17:47:20, Info                  CSI    00004256@2017/2/8:22:47:20.239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17:47:20, Info                  CSI    00004257@2017/2/8:22:47:20.252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17:47:20, Info                  CSI    00004258@2017/2/8:22:47:20.265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17:47:20, Info                  CSI    00004259@2017/2/8:22:47:20.278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17:47:20, Info                  CSI    0000425a@2017/2/8:22:47:20.290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17:47:20, Info                  CSI    0000425b@2017/2/8:22:47:20.302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17:47:20, Info                  CSI    0000425c@2017/2/8:22:47:20.316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17:47:20, Info                  CSI    0000425d@2017/2/8:22:47:20.330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17:47:20, Info                  CSI    0000425e@2017/2/8:22:47:20.344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17:47:20, Info                  CSI    0000425f@2017/2/8:22:47:20.358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17:47:20, Info                  CSI    00004260@2017/2/8:22:47:20.371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17:47:20, Info                  CSI    00004261@2017/2/8:22:47:20.384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17:47:20, Info                  CSI    00004262@2017/2/8:22:47:20.403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17:47:20, Info                  CSI    00004263@2017/2/8:22:47:20.415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17:47:20, Info                  CSI    00004264@2017/2/8:22:47:20.429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17:47:20, Info                  CSI    00004265@2017/2/8:22:47:20.443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17:47:20, Info                  CSI    00004266@2017/2/8:22:47:20.461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17:47:20, Info                  CSI    00004267@2017/2/8:22:47:20.475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17:47:20, Info                  CSI    00004268@2017/2/8:22:47:20.488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17:47:20, Info                  CSI    00004269@2017/2/8:22:47:20.503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17:47:20, Info                  CSI    0000426a@2017/2/8:22:47:20.518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17:47:20, Info                  CSI    0000426b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17:47:20, Info                  CSI    0000426c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17:47:20, Info                  CSI    0000426d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17:47:23, Info                  CSI    0000426e@2017/2/8:22:47:23.550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17:47:23, Info                  CSI    0000426f@2017/2/8:22:47:23.576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17:47:23, Info                  CSI    00004270@2017/2/8:22:47:23.605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17:47:23, Info                  CSI    00004271@2017/2/8:22:47:23.622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17:47:23, Info                  CSI    00004272@2017/2/8:22:47:23.634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17:47:23, Info                  CSI    00004273@2017/2/8:22:47:23.647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17:47:23, Info                  CSI    00004274@2017/2/8:22:47:23.660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17:47:23, Info                  CSI    00004275@2017/2/8:22:47:23.672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17:47:23, Info                  CSI    00004276@2017/2/8:22:47:23.684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17:47:23, Info                  CSI    00004277@2017/2/8:22:47:23.706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17:47:23, Info                  CSI    00004278@2017/2/8:22:47:23.719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17:47:23, Info                  CSI    00004279@2017/2/8:22:47:23.732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17:47:23, Info                  CSI    0000427a@2017/2/8:22:47:23.801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17:47:23, Info                  CSI    0000427b@2017/2/8:22:47:23.814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17:47:23, Info                  CSI    0000427c@2017/2/8:22:47:23.827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17:47:23, Info                  CSI    0000427d@2017/2/8:22:47:23.840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17:47:23, Info                  CSI    0000427e@2017/2/8:22:47:23.853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17:47:23, Info                  CSI    0000427f@2017/2/8:22:47:23.868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17:47:23, Info                  CSI    00004280@2017/2/8:22:47:23.880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17:47:23, Info                  CSI    00004281@2017/2/8:22:47:23.893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17:47:23, Info                  CSI    00004282@2017/2/8:22:47:23.905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17:47:23, Info                  CSI    00004283@2017/2/8:22:47:23.918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17:47:23, Info                  CSI    00004284@2017/2/8:22:47:23.933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17:47:23, Info                  CSI    00004285@2017/2/8:22:47:23.945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17:47:23, Info                  CSI    00004286@2017/2/8:22:47:23.959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17:47:23, Info                  CSI    00004287@2017/2/8:22:47:23.975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17:47:23, Info                  CSI    00004288@2017/2/8:22:47:23.988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00004289@2017/2/8:22:47:24.03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0000428a@2017/2/8:22:47:24.016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0000428b@2017/2/8:22:47:24.028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0000428c@2017/2/8:22:47:24.040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0000428d@2017/2/8:22:47:24.053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0000428e@2017/2/8:22:47:24.066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0000428f@2017/2/8:22:47:24.080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00004290@2017/2/8:22:47:24.093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00004291@2017/2/8:22:47:24.107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00004292@2017/2/8:22:47:24.120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00004293@2017/2/8:22:47:24.136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00004294@2017/2/8:22:47:24.149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00004295@2017/2/8:22:47:24.171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00004296@2017/2/8:22:47:24.185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00004297@2017/2/8:22:47:24.257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00004298@2017/2/8:22:47:24.270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00004299@2017/2/8:22:47:24.283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0000429a@2017/2/8:22:47:24.296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0000429b@2017/2/8:22:47:24.309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0000429c@2017/2/8:22:47:24.322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0000429d@2017/2/8:22:47:24.335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0000429e@2017/2/8:22:47:24.347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0000429f@2017/2/8:22:47:24.368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000042a0@2017/2/8:22:47:24.381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000042a1@2017/2/8:22:47:24.393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000042a2@2017/2/8:22:47:24.408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000042a3@2017/2/8:22:47:24.421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000042a4@2017/2/8:22:47:24.434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000042a5@2017/2/8:22:47:24.447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000042a6@2017/2/8:22:47:24.459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000042a7@2017/2/8:22:47:24.472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000042a8@2017/2/8:22:47:24.485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000042a9@2017/2/8:22:47:24.498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000042aa@2017/2/8:22:47:24.511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000042ab@2017/2/8:22:47:24.523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000042ac@2017/2/8:22:47:24.541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000042ad@2017/2/8:22:47:24.555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000042ae@2017/2/8:22:47:24.571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000042af@2017/2/8:22:47:24.585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000042b0@2017/2/8:22:47:24.600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000042b1@2017/2/8:22:47:24.615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000042b2@2017/2/8:22:47:24.628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000042b3@2017/2/8:22:47:24.641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000042b4@2017/2/8:22:47:24.654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000042b5@2017/2/8:22:47:24.669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000042b6@2017/2/8:22:47:24.681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000042b7@2017/2/8:22:47:24.695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000042b8@2017/2/8:22:47:24.710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000042b9@2017/2/8:22:47:24.723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000042ba@2017/2/8:22:47:24.736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000042bb@2017/2/8:22:47:24.748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000042bc@2017/2/8:22:47:24.763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000042bd@2017/2/8:22:47:24.775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000042be@2017/2/8:22:47:24.789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000042bf@2017/2/8:22:47:24.805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000042c0@2017/2/8:22:47:24.817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000042c1@2017/2/8:22:47:24.835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000042c2@2017/2/8:22:47:24.849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000042c3@2017/2/8:22:47:24.863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000042c4@2017/2/8:22:47:24.875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000042c5@2017/2/8:22:47:24.891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000042c6@2017/2/8:22:47:24.904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000042c7@2017/2/8:22:47:24.917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000042c8@2017/2/8:22:47:24.930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000042c9@2017/2/8:22:47:24.943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000042ca@2017/2/8:22:47:24.956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000042cb@2017/2/8:22:47:24.969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000042cc@2017/2/8:22:47:24.983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17:47:24, Info                  CSI    000042cd@2017/2/8:22:47:24.996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17:47:25, Info                  CSI    000042ce@2017/2/8:22:47:25.08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17:47:25, Info                  CSI    000042cf@2017/2/8:22:47:25.021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17:47:25, Info                  CSI    000042d0@2017/2/8:22:47:25.034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17:47:25, Info                  CSI    000042d1@2017/2/8:22:47:25.047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17:47:25, Info                  CSI    000042d2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17:47:25, Info                  CSI    000042d3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17:47:25, Info                  CSI    000042d4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17:47:28, Info                  CSI    000042d5@2017/2/8:22:47:28.259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17:47:28, Info                  CSI    000042d6@2017/2/8:22:47:28.300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17:47:28, Info                  CSI    000042d7@2017/2/8:22:47:28.332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17:47:28, Info                  CSI    000042d8@2017/2/8:22:47:28.355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17:47:28, Info                  CSI    000042d9@2017/2/8:22:47:28.374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17:47:28, Info                  CSI    000042da@2017/2/8:22:47:28.392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17:47:28, Info                  CSI    000042db@2017/2/8:22:47:28.458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17:47:28, Info                  CSI    000042dc@2017/2/8:22:47:28.471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17:47:28, Info                  CSI    000042dd@2017/2/8:22:47:28.530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17:47:28, Info                  CSI    000042de@2017/2/8:22:47:28.543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17:47:28, Info                  CSI    000042df@2017/2/8:22:47:28.555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17:47:28, Info                  CSI    000042e0@2017/2/8:22:47:28.568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17:47:28, Info                  CSI    000042e1@2017/2/8:22:47:28.580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17:47:28, Info                  CSI    000042e2@2017/2/8:22:47:28.593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17:47:28, Info                  CSI    000042e3@2017/2/8:22:47:28.605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17:47:28, Info                  CSI    000042e4@2017/2/8:22:47:28.617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17:47:28, Info                  CSI    000042e5@2017/2/8:22:47:28.635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17:47:28, Info                  CSI    000042e6@2017/2/8:22:47:28.647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17:47:28, Info                  CSI    000042e7@2017/2/8:22:47:28.660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17:47:28, Info                  CSI    000042e8@2017/2/8:22:47:28.672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17:47:28, Info                  CSI    000042e9@2017/2/8:22:47:28.688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17:47:28, Info                  CSI    000042ea@2017/2/8:22:47:28.722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17:47:28, Info                  CSI    000042eb@2017/2/8:22:47:28.735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17:47:28, Info                  CSI    000042ec@2017/2/8:22:47:28.748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17:47:28, Info                  CSI    000042ed@2017/2/8:22:47:28.761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17:47:28, Info                  CSI    000042ee@2017/2/8:22:47:28.774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17:47:28, Info                  CSI    000042ef@2017/2/8:22:47:28.787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17:47:28, Info                  CSI    000042f0@2017/2/8:22:47:28.799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17:47:28, Info                  CSI    000042f1@2017/2/8:22:47:28.812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17:47:28, Info                  CSI    000042f2@2017/2/8:22:47:28.824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17:47:28, Info                  CSI    000042f3@2017/2/8:22:47:28.837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17:47:28, Info                  CSI    000042f4@2017/2/8:22:47:28.850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17:47:28, Info                  CSI    000042f5@2017/2/8:22:47:28.864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17:47:28, Info                  CSI    000042f6@2017/2/8:22:47:28.876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17:47:28, Info                  CSI    000042f7@2017/2/8:22:47:28.890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17:47:28, Info                  CSI    000042f8@2017/2/8:22:47:28.906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17:47:28, Info                  CSI    000042f9@2017/2/8:22:47:28.918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17:47:28, Info                  CSI    000042fa@2017/2/8:22:47:28.931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17:47:28, Info                  CSI    000042fb@2017/2/8:22:47:28.944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17:47:28, Info                  CSI    000042fc@2017/2/8:22:47:28.956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17:47:28, Info                  CSI    000042fd@2017/2/8:22:47:28.974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17:47:28, Info                  CSI    000042fe@2017/2/8:22:47:28.988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000042ff@2017/2/8:22:47:29.01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00004300@2017/2/8:22:47:29.013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00004301@2017/2/8:22:47:29.026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00004302@2017/2/8:22:47:29.039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00004303@2017/2/8:22:47:29.051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00004304@2017/2/8:22:47:29.064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00004305@2017/2/8:22:47:29.077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00004306@2017/2/8:22:47:29.091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00004307@2017/2/8:22:47:29.114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00004308@2017/2/8:22:47:29.126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00004309@2017/2/8:22:47:29.139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0000430a@2017/2/8:22:47:29.180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0000430b@2017/2/8:22:47:29.196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0000430c@2017/2/8:22:47:29.209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0000430d@2017/2/8:22:47:29.222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0000430e@2017/2/8:22:47:29.234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0000430f@2017/2/8:22:47:29.247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00004310@2017/2/8:22:47:29.259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00004311@2017/2/8:22:47:29.272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00004312@2017/2/8:22:47:29.285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00004313@2017/2/8:22:47:29.297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00004314@2017/2/8:22:47:29.343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00004315@2017/2/8:22:47:29.356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00004316@2017/2/8:22:47:29.371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00004317@2017/2/8:22:47:29.384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00004318@2017/2/8:22:47:29.397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00004319@2017/2/8:22:47:29.410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0000431a@2017/2/8:22:47:29.423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0000431b@2017/2/8:22:47:29.435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0000431c@2017/2/8:22:47:29.454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0000431d@2017/2/8:22:47:29.471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0000431e@2017/2/8:22:47:29.484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0000431f@2017/2/8:22:47:29.506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00004320@2017/2/8:22:47:29.527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00004321@2017/2/8:22:47:29.540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00004322@2017/2/8:22:47:29.562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00004323@2017/2/8:22:47:29.575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00004324@2017/2/8:22:47:29.600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00004325@2017/2/8:22:47:29.612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00004326@2017/2/8:22:47:29.625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00004327@2017/2/8:22:47:29.637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00004328@2017/2/8:22:47:29.680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00004329@2017/2/8:22:47:29.693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0000432a@2017/2/8:22:47:29.707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0000432b@2017/2/8:22:47:29.720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0000432c@2017/2/8:22:47:29.732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0000432d@2017/2/8:22:47:29.746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0000432e@2017/2/8:22:47:29.759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0000432f@2017/2/8:22:47:29.772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00004330@2017/2/8:22:47:29.784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00004331@2017/2/8:22:47:29.796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00004332@2017/2/8:22:47:29.816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00004333@2017/2/8:22:47:29.831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00004334@2017/2/8:22:47:29.844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00004335@2017/2/8:22:47:29.858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00004336@2017/2/8:22:47:29.886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00004337@2017/2/8:22:47:29.904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00004338@2017/2/8:22:47:29.917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17:47:29, Info                  CSI    00004339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17:47:30, Info                  CSI    0000433a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17:47:30, Info                  CSI    0000433b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17:47:35, Info                  CSI    0000433c@2017/2/8:22:47:35.459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17:47:35, Info                  CSI    0000433d@2017/2/8:22:47:35.477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17:47:35, Info                  CSI    0000433e@2017/2/8:22:47:35.495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17:47:35, Info                  CSI    0000433f@2017/2/8:22:47:35.509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17:47:35, Info                  CSI    00004340@2017/2/8:22:47:35.524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17:47:35, Info                  CSI    00004341@2017/2/8:22:47:35.537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17:47:35, Info                  CSI    00004342@2017/2/8:22:47:35.572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17:47:35, Info                  CSI    00004343@2017/2/8:22:47:35.588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17:47:35, Info                  CSI    00004344@2017/2/8:22:47:35.632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17:47:35, Info                  CSI    00004345@2017/2/8:22:47:35.646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17:47:35, Info                  CSI    00004346@2017/2/8:22:47:35.659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17:47:35, Info                  CSI    00004347@2017/2/8:22:47:35.672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17:47:35, Info                  CSI    00004348@2017/2/8:22:47:35.722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17:47:35, Info                  CSI    00004349@2017/2/8:22:47:35.758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17:47:35, Info                  CSI    0000434a@2017/2/8:22:47:35.772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17:47:35, Info                  CSI    0000434b@2017/2/8:22:47:35.785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17:47:35, Info                  CSI    0000434c@2017/2/8:22:47:35.798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17:47:35, Info                  CSI    0000434d@2017/2/8:22:47:35.811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17:47:35, Info                  CSI    0000434e@2017/2/8:22:47:35.825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17:47:35, Info                  CSI    0000434f@2017/2/8:22:47:35.839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17:47:35, Info                  CSI    00004350@2017/2/8:22:47:35.856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17:47:35, Info                  CSI    00004351@2017/2/8:22:47:35.875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17:47:35, Info                  CSI    00004352@2017/2/8:22:47:35.887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17:47:35, Info                  CSI    00004353@2017/2/8:22:47:35.906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17:47:35, Info                  CSI    00004354@2017/2/8:22:47:35.921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17:47:35, Info                  CSI    00004355@2017/2/8:22:47:35.936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17:47:35, Info                  CSI    00004356@2017/2/8:22:47:35.976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17:47:35, Info                  CSI    00004357@2017/2/8:22:47:35.989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17:47:36, Info                  CSI    00004358@2017/2/8:22:47:36.02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17:47:36, Info                  CSI    00004359@2017/2/8:22:47:36.016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17:47:36, Info                  CSI    0000435a@2017/2/8:22:47:36.028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17:47:36, Info                  CSI    0000435b@2017/2/8:22:47:36.049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17:47:36, Info                  CSI    0000435c@2017/2/8:22:47:36.203 CSIPERF - FileMapsCreated 141ms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17:47:36, Info                  CSI    0000435d CSIPERF - FilePI Commit 145ms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17:47:36, Info                  CSI    0000435e@2017/2/8:22:47:36.221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17:47:36, Info                  CSI    0000435f@2017/2/8:22:47:36.254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17:47:36, Info                  CSI    00004360@2017/2/8:22:47:36.278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17:47:36, Info                  CSI    00004361@2017/2/8:22:47:36.291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17:47:36, Info                  CSI    00004362@2017/2/8:22:47:36.304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17:47:36, Info                  CSI    00004363@2017/2/8:22:47:36.331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17:47:36, Info                  CSI    00004364@2017/2/8:22:47:36.345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17:47:36, Info                  CSI    00004365@2017/2/8:22:47:36.360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17:47:36, Info                  CSI    00004366@2017/2/8:22:47:36.378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17:47:36, Info                  CSI    00004367@2017/2/8:22:47:36.391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17:47:36, Info                  CSI    00004368@2017/2/8:22:47:36.406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17:47:36, Info                  CSI    00004369@2017/2/8:22:47:36.420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17:47:36, Info                  CSI    0000436a@2017/2/8:22:47:36.433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17:47:36, Info                  CSI    0000436b@2017/2/8:22:47:36.449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17:47:36, Info                  CSI    0000436c@2017/2/8:22:47:36.487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17:47:36, Info                  CSI    0000436d@2017/2/8:22:47:36.501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17:47:36, Info                  CSI    0000436e@2017/2/8:22:47:36.516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17:47:36, Info                  CSI    0000436f Error - Overlap: Duplicate ownership for directory [l:60]"\??\C:\Program Files (x86)\Common Files\Microsoft Shared\Ink" in component Microsoft-Shared-Ink-Directory,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17:47:36, Info                  CSI    00004370@2017/2/8:22:47:36.623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17:47:36, Info                  CSI    00004371@2017/2/8:22:47:36.647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17:47:36, Info                  CSI    00004372 [DIRSD OWNER WARNING] Directory [l:45 ml:46]"\??\C:\WINDOWS\SysWOW64\Speech_OneCore\Common" is not owned but specifies SDDL in component Microsoft-OneCore-SpeechService-Component,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17:47:36, Info                  CSI    00004373 Error - Overlap: Duplicate ownership for directory [l:45]"\??\C:\WINDOWS\SysWOW64\Speech_OneCore\Common" in component Microsoft-OneCore-SpeechService-Component,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17:47:36, Info                  CSI    00004374@2017/2/8:22:47:36.760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17:47:36, Info                  CSI    00004375@2017/2/8:22:47:36.773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17:47:36, Info                  CSI    00004376@2017/2/8:22:47:36.785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17:47:36, Info                  CSI    00004377@2017/2/8:22:47:36.800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17:47:36, Info                  CSI    00004378@2017/2/8:22:47:36.814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17:47:36, Info                  CSI    00004379@2017/2/8:22:47:36.829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17:47:36, Info                  CSI    0000437a@2017/2/8:22:47:36.846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17:47:36, Info                  CSI    0000437b@2017/2/8:22:47:36.860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17:47:36, Info                  CSI    0000437c@2017/2/8:22:47:36.873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17:47:36, Info                  CSI    0000437d@2017/2/8:22:47:36.885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17:47:36, Info                  CSI    0000437e@2017/2/8:22:47:36.900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17:47:36, Info                  CSI    0000437f@2017/2/8:22:47:36.924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17:47:36, Info                  CSI    00004380@2017/2/8:22:47:36.937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17:47:36, Info                  CSI    00004381@2017/2/8:22:47:36.951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17:47:37, Info                  CSI    00004382@2017/2/8:22:47:37.103 CSIPERF - FileMapsCreated 125ms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17:47:37, Info                  CSI    00004383 CSIPERF - FilePI Commit 126ms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17:47:37, Info                  CSI    00004384@2017/2/8:22:47:37.109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17:47:37, Info                  CSI    00004385@2017/2/8:22:47:37.134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17:47:37, Info                  CSI    00004386@2017/2/8:22:47:37.147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17:47:37, Info                  CSI    00004387@2017/2/8:22:47:37.174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17:47:37, Info                  CSI    00004388@2017/2/8:22:47:37.215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17:47:37, Info                  CSI    00004389@2017/2/8:22:47:37.237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17:47:37, Info                  CSI    0000438a@2017/2/8:22:47:37.254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17:47:37, Info                  CSI    0000438b@2017/2/8:22:47:37.269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17:47:37, Info                  CSI    0000438c [DIRSD OWNER WARNING] Directory [l:33 ml:34]"\??\C:\WINDOWS\SysWOW64\AppLocker" is not owned but specifies SDDL in component Microsoft-Windows-AppIDCore,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17:47:37, Info                  CSI    0000438d@2017/2/8:22:47:37.381 CSIPERF - FileMapsCreated 101ms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17:47:37, Info                  CSI    0000438e CSIPERF - FilePI Commit 102ms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17:47:37, Info                  CSI    0000438f@2017/2/8:22:47:37.389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17:47:37, Info                  CSI    00004390@2017/2/8:22:47:37.404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17:47:37, Info                  CSI    00004391@2017/2/8:22:47:37.417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17:47:37, Info                  CSI    00004392@2017/2/8:22:47:37.430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17:47:37, Info                  CSI    00004393@2017/2/8:22:47:37.447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17:47:37, Info                  CSI    00004394 [DIRSD OWNER WARNING] Directory [l:24 ml:25]"\??\C:\WINDOWS\Help\Help" is not owned but specifies SDDL in component Microsoft-Windows-Assistance-CollectionFiles-Help,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17:47:37, Info                  CSI    00004395 [DIRSD OWNER WARNING] Directory [l:40 ml:41]"\??\C:\WINDOWS\Help\Windows\ContentStore" is not owned but specifies SDDL in component Microsoft-Windows-Assistance-CollectionFiles-Help,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17:47:37, Info                  CSI    00004396 [DIRSD OWNER WARNING] Directory [l:29 ml:30]"\??\C:\WINDOWS\Help\Corporate" is not owned but specifies SDDL in component Microsoft-Windows-Assistance-CollectionFiles-Help,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17:47:37, Info                  CSI    00004397 [DIRSD OWNER WARNING] Directory [l:36 ml:37]"\??\C:\WINDOWS\Help\OEM\ContentStore" is not owned but specifies SDDL in component Microsoft-Windows-Assistance-CollectionFiles-Help,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17:47:37, Info                  CSI    00004398 [DIRSD OWNER WARNING] Directory [l:27 ml:28]"\??\C:\WINDOWS\Help\Windows" is not owned but specifies SDDL in component Microsoft-Windows-Assistance-CollectionFiles-Help,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17:47:37, Info                  CSI    00004399 [DIRSD OWNER WARNING] Directory [l:34 ml:35]"\??\C:\WINDOWS\Help\OEM\IndexStore" is not owned but specifies SDDL in component Microsoft-Windows-Assistance-CollectionFiles-Help,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17:47:37, Info                  CSI    0000439a [DIRSD OWNER WARNING] Directory [l:38 ml:39]"\??\C:\WINDOWS\Help\Windows\IndexStore" is not owned but specifies SDDL in component Microsoft-Windows-Assistance-CollectionFiles-Help,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17:47:37, Info                  CSI    0000439b [DIRSD OWNER WARNING] Directory [l:23 ml:24]"\??\C:\WINDOWS\Help\OEM" is not owned but specifies SDDL in component Microsoft-Windows-Assistance-CollectionFiles-Help,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17:47:37, Info                  CSI    0000439c@2017/2/8:22:47:37.505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17:47:37, Info                  CSI    0000439d@2017/2/8:22:47:37.520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17:47:37, Info                  CSI    0000439e@2017/2/8:22:47:37.556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17:47:37, Info                  CSI    0000439f@2017/2/8:22:47:37.570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17:47:37, Info                  CSI    000043a0@2017/2/8:22:47:37.584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17:47:37, Info                  CSI    000043a1@2017/2/8:22:47:37.600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17:47:37, Info                  CSI    000043a2@2017/2/8:22:47:37.615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17:47:37, Info                  CSI    000043a3@2017/2/8:22:47:37.628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17:47:38, Info                  CSI    000043a4@2017/2/8:22:47:38.083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17:47:38, Info                  CSI    000043a5@2017/2/8:22:47:38.120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17:47:38, Info                  CSI    000043a6@2017/2/8:22:47:38.133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17:47:38, Info                  CSI    000043a7@2017/2/8:22:47:38.145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17:47:38, Info                  CSI    000043a8@2017/2/8:22:47:38.160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17:47:38, Info                  CSI    000043a9@2017/2/8:22:47:38.179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17:47:38, Info                  CSI    000043aa@2017/2/8:22:47:38.196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17:47:38, Info                  CSI    000043ab@2017/2/8:22:47:38.210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17:47:38, Info                  CSI    000043ac@2017/2/8:22:47:38.251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17:47:38, Info                  CSI    000043ad [DIRSD OWNER WARNING] Directory [l:30 ml:31]"\??\C:\WINDOWS\apppatch\Custom" is not owned but specifies SDDL in component Microsoft-Windows-Application-Experience-Infrastructure,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17:47:38, Info                  CSI    000043ae Error - Overlap: Duplicate ownership for directory [l:30]"\??\C:\WINDOWS\apppatch\Custom" in component Microsoft-Windows-Application-Experience-Infrastructure, version 10.0.10586.589,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17:47:38, Info                  CSI    000043af@2017/2/8:22:47:38.282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17:47:38, Info                  CSI    000043b0@2017/2/8:22:47:38.295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17:47:38, Info                  CSI    000043b1@2017/2/8:22:47:38.307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17:47:38, Info                  CSI    000043b2@2017/2/8:22:47:38.321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17:47:38, Info                  CSI    000043b3@2017/2/8:22:47:38.335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17:47:38, Info                  CSI    000043b4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17:47:38, Info                  CSI    000043b5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17:47:38, Info                  CSI    000043b6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000043b7@2017/2/8:22:47:42.070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000043b8@2017/2/8:22:47:42.112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000043b9@2017/2/8:22:47:42.132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000043ba@2017/2/8:22:47:42.156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000043bb@2017/2/8:22:47:42.169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000043bc@2017/2/8:22:47:42.186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000043bd@2017/2/8:22:47:42.202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000043be@2017/2/8:22:47:42.217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000043bf@2017/2/8:22:47:42.231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000043c0@2017/2/8:22:47:42.247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000043c1@2017/2/8:22:47:42.260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000043c2@2017/2/8:22:47:42.277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000043c3@2017/2/8:22:47:42.302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000043c4@2017/2/8:22:47:42.317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000043c5@2017/2/8:22:47:42.333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000043c6@2017/2/8:22:47:42.345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000043c7@2017/2/8:22:47:42.359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000043c8@2017/2/8:22:47:42.373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000043c9@2017/2/8:22:47:42.389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000043ca@2017/2/8:22:47:42.402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000043cb@2017/2/8:22:47:42.417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000043cc@2017/2/8:22:47:42.433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000043cd@2017/2/8:22:47:42.447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000043ce@2017/2/8:22:47:42.461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000043cf@2017/2/8:22:47:42.475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000043d0@2017/2/8:22:47:42.490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000043d1@2017/2/8:22:47:42.504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000043d2@2017/2/8:22:47:42.519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000043d3@2017/2/8:22:47:42.534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000043d4@2017/2/8:22:47:42.547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000043d5@2017/2/8:22:47:42.563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000043d6@2017/2/8:22:47:42.578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000043d7@2017/2/8:22:47:42.594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000043d8@2017/2/8:22:47:42.607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000043d9@2017/2/8:22:47:42.622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000043da@2017/2/8:22:47:42.635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000043db@2017/2/8:22:47:42.654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000043dc@2017/2/8:22:47:42.670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000043dd@2017/2/8:22:47:42.683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000043de@2017/2/8:22:47:42.697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000043df [DIRSD OWNER WARNING] Directory [l:23 ml:24]"\??\C:\WINDOWS\Inf\BITS" is not owned but specifies SDDL in component Microsoft-Windows-Bits-Perf,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000043e0 [DIRSD OWNER WARNING] Directory [l:28 ml:29]"\??\C:\WINDOWS\Inf\BITS\0000" is not owned but specifies SDDL in component Microsoft-Windows-Bits-Perf,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000043e1@2017/2/8:22:47:42.735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000043e2@2017/2/8:22:47:42.750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000043e3@2017/2/8:22:47:42.762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000043e4@2017/2/8:22:47:42.775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000043e5@2017/2/8:22:47:42.794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000043e6@2017/2/8:22:47:42.809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000043e7@2017/2/8:22:47:42.823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000043e8@2017/2/8:22:47:42.836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000043e9@2017/2/8:22:47:42.850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000043ea@2017/2/8:22:47:42.863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000043eb@2017/2/8:22:47:42.879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000043ec@2017/2/8:22:47:42.894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000043ed@2017/2/8:22:47:42.909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000043ee@2017/2/8:22:47:42.924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000043ef@2017/2/8:22:47:42.949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000043f0@2017/2/8:22:47:42.963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000043f1@2017/2/8:22:47:42.983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17:47:42, Info                  CSI    000043f2@2017/2/8:22:47:42.996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000043f3@2017/2/8:22:47:43.022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000043f4@2017/2/8:22:47:43.035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000043f5@2017/2/8:22:47:43.052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000043f6@2017/2/8:22:47:43.067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000043f7@2017/2/8:22:47:43.081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000043f8@2017/2/8:22:47:43.094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000043f9@2017/2/8:22:47:43.116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000043fa@2017/2/8:22:47:43.132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000043fb@2017/2/8:22:47:43.146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000043fc@2017/2/8:22:47:43.166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000043fd@2017/2/8:22:47:43.180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000043fe@2017/2/8:22:47:43.195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000043ff@2017/2/8:22:47:43.235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00004400@2017/2/8:22:47:43.262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00004401@2017/2/8:22:47:43.278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00004402@2017/2/8:22:47:43.292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00004403@2017/2/8:22:47:43.307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00004404@2017/2/8:22:47:43.325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00004405@2017/2/8:22:47:43.339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00004406@2017/2/8:22:47:43.351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00004407@2017/2/8:22:47:43.395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00004408@2017/2/8:22:47:43.408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00004409@2017/2/8:22:47:43.426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0000440a@2017/2/8:22:47:43.443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0000440b [DIRSD OWNER WARNING] Directory [l:28 ml:29]"\??\C:\WINDOWS\Inf\BITS\0409" is not owned but specifies SDDL in component Microsoft-Windows-Bits-Perf.Resources,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0000440c@2017/2/8:22:47:43.465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0000440d@2017/2/8:22:47:43.478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0000440e@2017/2/8:22:47:43.504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0000440f@2017/2/8:22:47:43.517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00004410@2017/2/8:22:47:43.530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00004411@2017/2/8:22:47:43.544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00004412@2017/2/8:22:47:43.557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00004413@2017/2/8:22:47:43.592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00004414@2017/2/8:22:47:43.606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00004415 [DIRSD OWNER WARNING] Directory [l:32 ml:33]"\??\C:\WINDOWS\SysWOW64\Bthprops" is not owned but specifies SDDL in component Microsoft-Windows-BTH-CPL,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00004416@2017/2/8:22:47:43.745 CSIPERF - FileMapsCreated 127ms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00004417 CSIPERF - FilePI Commit 128ms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00004418@2017/2/8:22:47:43.760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00004419@2017/2/8:22:47:43.797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0000441a@2017/2/8:22:47:43.814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0000441b@2017/2/8:22:47:43.829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0000441c@2017/2/8:22:47:43.843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0000441d@2017/2/8:22:47:43.857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0000441e@2017/2/8:22:47:43.876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0000441f [DIRSD OWNER WARNING] Directory [l:57 ml:58]"\??\C:\WINDOWS\SystemResources\Windows.UI.Cortana.Persona" is not owned but specifies SDDL in component Microsoft-Windows-Cortana-Persona-Resources,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00004420 Error - Overlap: Duplicate ownership for directory [l:57]"\??\C:\WINDOWS\SystemResources\Windows.UI.Cortana.Persona" in component Microsoft-Windows-Cortana-Persona-Resources,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00004421@2017/2/8:22:47:43.898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17:47:43, Info                  CSI    00004422@2017/2/8:22:47:43.914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17:47:44, Info                  CSI    00004423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17:47:44, Info                  CSI    00004424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17:47:44, Info                  CSI    00004425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17:47:48, Info                  CSI    00004426 [DIRSD OWNER WARNING] Directory [l:38 ml:39]"\??\C:\WINDOWS\SysWOW64\DiagSvcs\en-US" is not owned but specifies SDDL in component Microsoft-Windows-DiagnosticsHub-StandardCollector.Resources,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17:47:48, Info                  CSI    00004427@2017/2/8:22:47:48.613 CSIPERF - FileMapsCreated 179ms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17:47:48, Info                  CSI    00004428 CSIPERF - FilePI Commit 183ms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17:47:48, Info                  CSI    00004429@2017/2/8:22:47:48.649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17:47:48, Info                  CSI    0000442a@2017/2/8:22:47:48.714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17:47:48, Info                  CSI    0000442b@2017/2/8:22:47:48.743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17:47:48, Info                  CSI    0000442c@2017/2/8:22:47:48.764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17:47:48, Info                  CSI    0000442d@2017/2/8:22:47:48.778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17:47:48, Info                  CSI    0000442e@2017/2/8:22:47:48.804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17:47:48, Info                  CSI    0000442f [DIRSD OWNER WARNING] Directory [l:38 ml:39]"\??\C:\WINDOWS\SysWOW64\IME\shared\res" is not owned but specifies SDDL in component Microsoft-Windows-Desktop_Technologies-Text_Input_Services-IME-EAShared-IMEPad,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17:47:48, Info                  CSI    00004430@2017/2/8:22:47:48.948 CSIPERF - FileMapsCreated 129ms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17:47:48, Info                  CSI    00004431 CSIPERF - FilePI Commit 129ms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17:47:48, Info                  CSI    00004432@2017/2/8:22:47:48.963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17:47:48, Info                  CSI    00004433@2017/2/8:22:47:48.995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00004434@2017/2/8:22:47:49.021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00004435 [DIRSD OWNER WARNING] Directory [l:64 ml:65]"\??\C:\WINDOWS\SysWOW64\WindowsPowerShell\v1.0\Modules\DnsClient" is not owned but specifies SDDL in component Microsoft-Windows-DNS-Client-WMIv2Provider,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00004436 Error - Overlap: Duplicate ownership for directory [l:64]"\??\C:\WINDOWS\SysWOW64\WindowsPowerShell\v1.0\Modules\DnsClient" in component Microsoft-Windows-DNS-Client-WMIv2Provider,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00004437@2017/2/8:22:47:49.185 CSIPERF - FileMapsCreated 122ms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00004438 CSIPERF - FilePI Commit 122ms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00004439@2017/2/8:22:47:49.203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0000443a [DIRSD OWNER WARNING] Directory [l:33 ml:34]"\??\C:\WINDOWS\SysWOW64\IME\IMEJP" is not owned but specifies SDDL in component Microsoft-Windows-Desktop_Technologies-Text_Input_Services-IME-Japanese-Core,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0000443b [DIRSD OWNER WARNING] Directory [l:24 ml:25]"\??\C:\WINDOWS\IME\IMEJP" is not owned but specifies SDDL in component Microsoft-Windows-Desktop_Technologies-Text_Input_Services-IME-Japanese-Core,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0000443c [DIRSD OWNER WARNING] Directory [l:30 ml:31]"\??\C:\WINDOWS\IME\IMEJP\DICTS" is not owned but specifies SDDL in component Microsoft-Windows-Desktop_Technologies-Text_Input_Services-IME-Japanese-Core,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0000443d [DIRSD OWNER WARNING] Directory [l:41 ml:42]"\??\C:\WINDOWS\SysWOW64\IME\IMEJP\applets" is not owned but specifies SDDL in component Microsoft-Windows-Desktop_Technologies-Text_Input_Services-IME-Japanese-Core,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0000443e [DIRSD OWNER WARNING] Directory [l:29 ml:30]"\??\C:\WINDOWS\IME\IMEJP\help" is not owned but specifies SDDL in component Microsoft-Windows-Desktop_Technologies-Text_Input_Services-IME-Japanese-Core,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0000443f [DIRSD OWNER WARNING] Directory [l:34 ml:35]"\??\C:\WINDOWS\SysWOW64\IME\shared" is not owned but specifies SDDL in component Microsoft-Windows-Desktop_Technologies-Text_Input_Services-IME-Japanese-Core,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00004440 Error - Overlap: Duplicate ownership for directory [l:34]"\??\C:\WINDOWS\SysWOW64\IME\shared" in component Microsoft-Windows-Desktop_Technologies-Text_Input_Services-IME-Japanese-Core,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00004441 Error - Overlap: Duplicate ownership for directory [l:24]"\??\C:\WINDOWS\IME\IMEJP" in component Microsoft-Windows-Desktop_Technologies-Text_Input_Services-IME-Japanese-Core,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00004442 Error - Overlap: Duplicate ownership for directory [l:30]"\??\C:\WINDOWS\IME\IMEJP\DICTS" in component Microsoft-Windows-Desktop_Technologies-Text_Input_Services-IME-Japanese-Core,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00004443@2017/2/8:22:47:49.349 CSIPERF - FileMapsCreated 126ms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00004444 CSIPERF - FilePI Commit 141ms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00004445@2017/2/8:22:47:49.371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00004446@2017/2/8:22:47:49.398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00004447@2017/2/8:22:47:49.426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00004448@2017/2/8:22:47:49.459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00004449@2017/2/8:22:47:49.473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0000444a@2017/2/8:22:47:49.486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0000444b@2017/2/8:22:47:49.506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0000444c@2017/2/8:22:47:49.524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0000444d@2017/2/8:22:47:49.542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0000444e@2017/2/8:22:47:49.565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0000444f@2017/2/8:22:47:49.579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00004450@2017/2/8:22:47:49.594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00004451@2017/2/8:22:47:49.606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00004452 [DIRSD OWNER WARNING] Directory [l:29 ml:30]"\??\C:\WINDOWS\SysWOW64\Msdtc" is not owned but specifies SDDL in component Microsoft-Windows-COM-DTC-Runtime,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00004453@2017/2/8:22:47:49.721 CSIPERF - FileMapsCreated 105ms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00004454 CSIPERF - FilePI Commit 119ms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00004455@2017/2/8:22:47:49.742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00004456@2017/2/8:22:47:49.761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00004457@2017/2/8:22:47:49.775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00004458@2017/2/8:22:47:49.789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00004459@2017/2/8:22:47:49.802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0000445a@2017/2/8:22:47:49.815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0000445b@2017/2/8:22:47:49.830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0000445c@2017/2/8:22:47:49.844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0000445d@2017/2/8:22:47:49.859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0000445e@2017/2/8:22:47:49.874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0000445f@2017/2/8:22:47:49.889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00004460@2017/2/8:22:47:49.961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00004461@2017/2/8:22:47:49.974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17:47:49, Info                  CSI    00004462@2017/2/8:22:47:49.989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00004463@2017/2/8:22:47:50.04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00004464@2017/2/8:22:47:50.018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00004465@2017/2/8:22:47:50.031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00004466@2017/2/8:22:47:50.044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00004467@2017/2/8:22:47:50.099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00004468 [DIRSD OWNER WARNING] Directory [l:32 ml:33]"\??\C:\WINDOWS\SysWOW64\DiagSvcs" is not owned but specifies SDDL in component Microsoft-Windows-DiagnosticsHub-StandardCollector,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00004469@2017/2/8:22:47:50.187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0000446a@2017/2/8:22:47:50.201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0000446b@2017/2/8:22:47:50.215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0000446c@2017/2/8:22:47:50.230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0000446d@2017/2/8:22:47:50.248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0000446e@2017/2/8:22:47:50.262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0000446f@2017/2/8:22:47:50.275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00004470@2017/2/8:22:47:50.288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00004471@2017/2/8:22:47:50.305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00004472@2017/2/8:22:47:50.333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00004473@2017/2/8:22:47:50.347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00004474@2017/2/8:22:47:50.359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00004475@2017/2/8:22:47:50.372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00004476@2017/2/8:22:47:50.390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00004477@2017/2/8:22:47:50.403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00004478@2017/2/8:22:47:50.425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00004479@2017/2/8:22:47:50.438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0000447a@2017/2/8:22:47:50.458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0000447b@2017/2/8:22:47:50.471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0000447c@2017/2/8:22:47:50.487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0000447d@2017/2/8:22:47:50.501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0000447e@2017/2/8:22:47:50.514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0000447f@2017/2/8:22:47:50.527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00004480@2017/2/8:22:47:50.539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00004481@2017/2/8:22:47:50.553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00004482@2017/2/8:22:47:50.566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00004483@2017/2/8:22:47:50.579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00004484@2017/2/8:22:47:50.594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00004485@2017/2/8:22:47:50.610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00004486 [DIRSD OWNER WARNING] Directory [l:38 ml:39]"\??\C:\WINDOWS\SysWOW64\config\RegBack" is not owned but specifies SDDL in component Microsoft-Windows-CoreOS,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00004487 [DIRSD OWNER WARNING] Directory [l:30 ml:31]"\??\C:\WINDOWS\SysWOW64\config" is not owned but specifies SDDL in component Microsoft-Windows-CoreOS,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00004488@2017/2/8:22:47:50.750 CSIPERF - FileMapsCreated 129ms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00004489 CSIPERF - FilePI Commit 136ms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0000448a@2017/2/8:22:47:50.772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0000448b@2017/2/8:22:47:50.811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0000448c@2017/2/8:22:47:50.825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0000448d@2017/2/8:22:47:50.838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0000448e@2017/2/8:22:47:50.852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0000448f@2017/2/8:22:47:50.867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00004490@2017/2/8:22:47:50.882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00004491@2017/2/8:22:47:50.897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17:47:50, Info                  CSI    00004492@2017/2/8:22:47:50.910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17:47:51, Info                  CSI    00004493 CSIPERF - FilePI Commit 101ms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17:47:51, Info                  CSI    00004494@2017/2/8:22:47:51.068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17:47:51, Info                  CSI    00004495@2017/2/8:22:47:51.090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17:47:51, Info                  CSI    00004496@2017/2/8:22:47:51.111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17:47:51, Info                  CSI    00004497@2017/2/8:22:47:51.126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17:47:51, Info                  CSI    00004498@2017/2/8:22:47:51.140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17:47:51, Info                  CSI    00004499@2017/2/8:22:47:51.159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17:47:51, Info                  CSI    0000449a@2017/2/8:22:47:51.172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17:47:51, Info                  CSI    0000449b@2017/2/8:22:47:51.185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17:47:51, Info                  CSI    0000449c [DIRSD OWNER WARNING] Directory [l:31 ml:32]"\??\C:\WINDOWS\SysWOW64\com\dmp" is not owned but specifies SDDL in component Microsoft-Windows-COM-ComPlus-Runtime,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17:47:51, Info                  CSI    0000449d [DIRSD OWNER WARNING] Directory [l:27 ml:28]"\??\C:\WINDOWS\Registration" is not owned but specifies SDDL in component Microsoft-Windows-COM-ComPlus-Runtime,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17:47:51, Info                  CSI    0000449e [DIRSD OWNER WARNING] Directory [l:34 ml:35]"\??\C:\WINDOWS\Registration\CRMLog" is not owned but specifies SDDL in component Microsoft-Windows-COM-ComPlus-Runtime,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17:47:51, Info                  CSI    0000449f Error - Overlap: Duplicate ownership for directory [l:27]"\??\C:\WINDOWS\Registration" in component Microsoft-Windows-COM-ComPlus-Runtime,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17:47:51, Info                  CSI    000044a0 Error - Overlap: Duplicate ownership for directory [l:34]"\??\C:\WINDOWS\Registration\CRMLog" in component Microsoft-Windows-COM-ComPlus-Runtime,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17:47:51, Info                  CSI    000044a1@2017/2/8:22:47:51.319 CSIPERF - FileMapsCreated 122ms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17:47:51, Info                  CSI    000044a2 CSIPERF - FilePI Commit 127ms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17:47:51, Info                  CSI    000044a3@2017/2/8:22:47:51.332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17:47:51, Info                  CSI    000044a4@2017/2/8:22:47:51.354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17:47:51, Info                  CSI    000044a5 [DIRSD OWNER WARNING] Directory [l:31 ml:32]"\??\C:\WINDOWS\SysWOW64\catroot" is not owned but specifies SDDL in component Microsoft-Windows-CryptBase,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17:47:51, Info                  CSI    000044a6 [DIRSD OWNER WARNING] Directory [l:70 ml:71]"\??\C:\WINDOWS\SysWOW64\catroot\{F750E6C3-38EE-11D1-85E5-00C04FC295EE}" is not owned but specifies SDDL in component Microsoft-Windows-CryptBase,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17:47:51, Info                  CSI    000044a7@2017/2/8:22:47:51.498 CSIPERF - FileMapsCreated 136ms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17:47:51, Info                  CSI    000044a8 CSIPERF - FilePI Commit 140ms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17:47:51, Info                  CSI    000044a9@2017/2/8:22:47:51.516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17:47:51, Info                  CSI    000044aa@2017/2/8:22:47:51.560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17:47:51, Info                  CSI    000044ab@2017/2/8:22:47:51.573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17:47:51, Info                  CSI    000044ac@2017/2/8:22:47:51.587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17:47:51, Info                  CSI    000044ad@2017/2/8:22:47:51.600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17:47:51, Info                  CSI    000044ae@2017/2/8:22:47:51.614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17:47:51, Info                  CSI    000044af@2017/2/8:22:47:51.627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17:47:51, Info                  CSI    000044b0@2017/2/8:22:47:51.640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17:47:51, Info                  CSI    000044b1@2017/2/8:22:47:51.653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17:47:51, Info                  CSI    000044b2@2017/2/8:22:47:51.668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17:47:51, Info                  CSI    000044b3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17:47:51, Info                  CSI    000044b4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17:47:51, Info                  CSI    000044b5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17:47:56, Info                  CSI    000044b6@2017/2/8:22:47:56.192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17:47:56, Info                  CSI    000044b7@2017/2/8:22:47:56.221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17:47:56, Info                  CSI    000044b8@2017/2/8:22:47:56.242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17:47:56, Info                  CSI    000044b9@2017/2/8:22:47:56.265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17:47:56, Info                  CSI    000044ba@2017/2/8:22:47:56.284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17:47:56, Info                  CSI    000044bb@2017/2/8:22:47:56.297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17:47:56, Info                  CSI    000044bc@2017/2/8:22:47:56.312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17:47:56, Info                  CSI    000044bd@2017/2/8:22:47:56.335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17:47:56, Info                  CSI    000044be@2017/2/8:22:47:56.348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17:47:56, Info                  CSI    000044bf@2017/2/8:22:47:56.361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17:47:56, Info                  CSI    000044c0@2017/2/8:22:47:56.400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17:47:56, Info                  CSI    000044c1@2017/2/8:22:47:56.421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17:47:56, Info                  CSI    000044c2@2017/2/8:22:47:56.433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17:47:56, Info                  CSI    000044c3@2017/2/8:22:47:56.468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17:47:56, Info                  CSI    000044c4@2017/2/8:22:47:56.492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17:47:56, Info                  CSI    000044c5@2017/2/8:22:47:56.508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17:47:56, Info                  CSI    000044c6@2017/2/8:22:47:56.527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17:47:56, Info                  CSI    000044c7@2017/2/8:22:47:56.543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17:47:56, Info                  CSI    000044c8@2017/2/8:22:47:56.558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17:47:56, Info                  CSI    000044c9@2017/2/8:22:47:56.571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17:47:56, Info                  CSI    000044ca@2017/2/8:22:47:56.587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17:47:56, Info                  CSI    000044cb@2017/2/8:22:47:56.604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17:47:56, Info                  CSI    000044cc@2017/2/8:22:47:56.630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17:47:56, Info                  CSI    000044cd@2017/2/8:22:47:56.647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17:47:56, Info                  CSI    000044ce@2017/2/8:22:47:56.672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17:47:56, Info                  CSI    000044cf@2017/2/8:22:47:56.690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17:47:56, Info                  CSI    000044d0@2017/2/8:22:47:56.703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17:47:56, Info                  CSI    000044d1@2017/2/8:22:47:56.717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17:47:56, Info                  CSI    000044d2@2017/2/8:22:47:56.732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17:47:56, Info                  CSI    000044d3@2017/2/8:22:47:56.768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17:47:56, Info                  CSI    000044d4@2017/2/8:22:47:56.791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17:47:56, Info                  CSI    000044d5@2017/2/8:22:47:56.818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17:47:56, Info                  CSI    000044d6@2017/2/8:22:47:56.837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17:47:56, Info                  CSI    000044d7@2017/2/8:22:47:56.853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17:47:56, Info                  CSI    000044d8@2017/2/8:22:47:56.879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17:47:56, Info                  CSI    000044d9@2017/2/8:22:47:56.895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17:47:56, Info                  CSI    000044da@2017/2/8:22:47:56.919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17:47:56, Info                  CSI    000044db@2017/2/8:22:47:56.935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17:47:56, Info                  CSI    000044dc@2017/2/8:22:47:56.948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17:47:56, Info                  CSI    000044dd@2017/2/8:22:47:56.975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17:47:56, Info                  CSI    000044de@2017/2/8:22:47:56.999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17:47:57, Info                  CSI    000044df@2017/2/8:22:47:57.021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17:47:57, Info                  CSI    000044e0@2017/2/8:22:47:57.043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17:47:57, Info                  CSI    000044e1@2017/2/8:22:47:57.058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17:47:57, Info                  CSI    000044e2@2017/2/8:22:47:57.072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17:47:57, Info                  CSI    000044e3@2017/2/8:22:47:57.090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17:47:57, Info                  CSI    000044e4@2017/2/8:22:47:57.103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17:47:57, Info                  CSI    000044e5@2017/2/8:22:47:57.126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17:47:57, Info                  CSI    000044e6@2017/2/8:22:47:57.151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17:47:57, Info                  CSI    000044e7@2017/2/8:22:47:57.165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17:47:57, Info                  CSI    000044e8@2017/2/8:22:47:57.181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17:47:57, Info                  CSI    000044e9@2017/2/8:22:47:57.194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17:47:57, Info                  CSI    000044ea@2017/2/8:22:47:57.210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17:47:57, Info                  CSI    000044eb@2017/2/8:22:47:57.439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17:47:57, Info                  CSI    000044ec@2017/2/8:22:47:57.471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17:47:57, Info                  CSI    000044ed@2017/2/8:22:47:57.489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17:47:57, Info                  CSI    000044ee@2017/2/8:22:47:57.507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17:47:57, Info                  CSI    000044ef@2017/2/8:22:47:57.534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17:47:57, Info                  CSI    000044f0@2017/2/8:22:47:57.548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17:47:57, Info                  CSI    000044f1@2017/2/8:22:47:57.563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17:47:57, Info                  CSI    000044f2@2017/2/8:22:47:57.592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17:47:57, Info                  CSI    000044f3@2017/2/8:22:47:57.608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17:47:57, Info                  CSI    000044f4@2017/2/8:22:47:57.622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17:47:57, Info                  CSI    000044f5@2017/2/8:22:47:57.641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17:47:57, Info                  CSI    000044f6@2017/2/8:22:47:57.655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17:47:57, Info                  CSI    000044f7@2017/2/8:22:47:57.674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17:47:57, Info                  CSI    000044f8@2017/2/8:22:47:57.692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17:47:57, Info                  CSI    000044f9@2017/2/8:22:47:57.719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17:47:57, Info                  CSI    000044fa@2017/2/8:22:47:57.741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17:47:57, Info                  CSI    000044fb@2017/2/8:22:47:57.757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17:47:57, Info                  CSI    000044fc@2017/2/8:22:47:57.779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17:47:57, Info                  CSI    000044fd@2017/2/8:22:47:57.809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17:47:57, Info                  CSI    000044fe@2017/2/8:22:47:57.833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17:47:57, Info                  CSI    000044ff@2017/2/8:22:47:57.851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17:47:57, Info                  CSI    00004500@2017/2/8:22:47:57.864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17:47:57, Info                  CSI    00004501@2017/2/8:22:47:57.878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17:47:57, Info                  CSI    00004502 [DIRSD OWNER WARNING] Directory [l:64 ml:65]"\??\C:\WINDOWS\SysWOW64\WindowsPowerShell\v1.0\Modules\DnsClient" is not owned but specifies SDDL in component Microsoft-Windows-DNS-Client-Configuration-WMI-PowerShell,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17:47:57, Info                  CSI    00004503@2017/2/8:22:47:57.997 CSIPERF - FileMapsCreated 104ms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17:47:57, Info                  CSI    00004504 CSIPERF - FilePI Commit 105ms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17:47:58, Info                  CSI    00004505@2017/2/8:22:47:58.03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17:47:58, Info                  CSI    00004506@2017/2/8:22:47:58.045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17:47:58, Info                  CSI    00004507@2017/2/8:22:47:58.061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17:47:58, Info                  CSI    00004508@2017/2/8:22:47:58.078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17:47:58, Info                  CSI    00004509@2017/2/8:22:47:58.095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17:47:58, Info                  CSI    0000450a@2017/2/8:22:47:58.108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17:47:58, Info                  CSI    0000450b@2017/2/8:22:47:58.154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17:47:58, Info                  CSI    0000450c@2017/2/8:22:47:58.172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17:47:58, Info                  CSI    0000450d@2017/2/8:22:47:58.188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17:47:58, Info                  CSI    0000450e@2017/2/8:22:47:58.226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17:47:58, Info                  CSI    0000450f@2017/2/8:22:47:58.258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17:47:58, Info                  CSI    00004510@2017/2/8:22:47:58.271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17:47:58, Info                  CSI    00004511@2017/2/8:22:47:58.313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17:47:58, Info                  CSI    00004512@2017/2/8:22:47:58.327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17:47:58, Info                  CSI    00004513@2017/2/8:22:47:58.346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17:47:58, Info                  CSI    00004514@2017/2/8:22:47:58.369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17:47:58, Info                  CSI    00004515@2017/2/8:22:47:58.386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17:47:58, Info                  CSI    00004516@2017/2/8:22:47:58.408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17:47:58, Info                  CSI    00004517@2017/2/8:22:47:58.425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17:47:58, Info                  CSI    00004518@2017/2/8:22:47:58.450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17:47:58, Info                  CSI    00004519@2017/2/8:22:47:58.469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17:47:58, Info                  CSI    0000451a@2017/2/8:22:47:58.485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17:47:58, Info                  CSI    0000451b@2017/2/8:22:47:58.514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17:47:58, Info                  CSI    0000451c@2017/2/8:22:47:58.534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17:47:58, Info                  CSI    0000451d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17:47:58, Info                  CSI    0000451e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17:47:58, Info                  CSI    0000451f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17:48:03, Info                  CSI    00004520@2017/2/8:22:48:03.445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17:48:03, Info                  CSI    00004521@2017/2/8:22:48:03.464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17:48:03, Info                  CSI    00004522 [DIRSD OWNER WARNING] Directory [l:35 ml:36]"\??\C:\WINDOWS\SysWOW64\DriverStore" is not owned but specifies SDDL in component Microsoft-Windows-DrvStore,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17:48:03, Info                  CSI    00004523@2017/2/8:22:48:03.613 CSIPERF - FileMapsCreated 136ms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17:48:03, Info                  CSI    00004524 CSIPERF - FilePI Commit 140ms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17:48:03, Info                  CSI    00004525@2017/2/8:22:48:03.631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17:48:03, Info                  CSI    00004526@2017/2/8:22:48:03.658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17:48:03, Info                  CSI    00004527@2017/2/8:22:48:03.684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17:48:03, Info                  CSI    00004528@2017/2/8:22:48:03.707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17:48:03, Info                  CSI    00004529@2017/2/8:22:48:03.726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17:48:03, Info                  CSI    0000452a@2017/2/8:22:48:03.745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17:48:03, Info                  CSI    0000452b@2017/2/8:22:48:03.769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17:48:03, Info                  CSI    0000452c@2017/2/8:22:48:03.785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17:48:03, Info                  CSI    0000452d@2017/2/8:22:48:03.798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17:48:03, Info                  CSI    0000452e [DIRSD OWNER WARNING] Directory [l:30 ml:31]"\??\C:\WINDOWS\SysWOW64\FxsTmp" is not owned but specifies SDDL in component Microsoft-Windows-Fax-Common,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17:48:03, Info                  CSI    0000452f [DIRSD OWNER WARNING] Directory [l:46 ml:47]"\??\C:\ProgramData\Microsoft\Windows NT\MSScan" is not owned but specifies SDDL in component Microsoft-Windows-Fax-Common,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17:48:03, Info                  CSI    00004530 [DIRSD OWNER WARNING] Directory [l:57 ml:58]"\??\C:\ProgramData\Microsoft\Windows NT\MSFax\ActivityLog" is not owned but specifies SDDL in component Microsoft-Windows-Fax-Common,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17:48:03, Info                  CSI    00004531 [DIRSD OWNER WARNING] Directory [l:58 ml:59]"\??\C:\ProgramData\Microsoft\Windows NT\MSFax\VirtualInbox" is not owned but specifies SDDL in component Microsoft-Windows-Fax-Common,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17:48:03, Info                  CSI    00004532 [DIRSD OWNER WARNING] Directory [l:45 ml:46]"\??\C:\ProgramData\Microsoft\Windows NT\MSFax" is not owned but specifies SDDL in component Microsoft-Windows-Fax-Common,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00004533@2017/2/8:22:48:04.047 CSIPERF - FileMapsCreated 214ms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00004534 CSIPERF - FilePI Commit 226ms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00004535@2017/2/8:22:48:04.068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00004536@2017/2/8:22:48:04.082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00004537@2017/2/8:22:48:04.095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00004538@2017/2/8:22:48:04.109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00004539@2017/2/8:22:48:04.124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0000453a [DIRSD OWNER WARNING] Directory [l:27 ml:28]"\??\C:\WINDOWS\security\EDP" is not owned but specifies SDDL in component Microsoft-Windows-EDP-Audit,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0000453b [DIRSD OWNER WARNING] Directory [l:32 ml:33]"\??\C:\WINDOWS\security\EDP\Logs" is not owned but specifies SDDL in component Microsoft-Windows-EDP-Audit,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0000453c@2017/2/8:22:48:04.156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0000453d@2017/2/8:22:48:04.214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0000453e@2017/2/8:22:48:04.237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0000453f@2017/2/8:22:48:04.257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00004540@2017/2/8:22:48:04.270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00004541@2017/2/8:22:48:04.287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00004542@2017/2/8:22:48:04.300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00004543@2017/2/8:22:48:04.313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00004544@2017/2/8:22:48:04.326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00004545@2017/2/8:22:48:04.338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00004546@2017/2/8:22:48:04.351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00004547@2017/2/8:22:48:04.364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00004548@2017/2/8:22:48:04.380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00004549@2017/2/8:22:48:04.393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0000454a@2017/2/8:22:48:04.425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0000454b@2017/2/8:22:48:04.451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0000454c@2017/2/8:22:48:04.465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0000454d@2017/2/8:22:48:04.480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0000454e@2017/2/8:22:48:04.494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0000454f@2017/2/8:22:48:04.507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00004550@2017/2/8:22:48:04.528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00004551@2017/2/8:22:48:04.544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00004552@2017/2/8:22:48:04.557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00004553@2017/2/8:22:48:04.572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00004554@2017/2/8:22:48:04.589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00004555@2017/2/8:22:48:04.618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00004556@2017/2/8:22:48:04.631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00004557@2017/2/8:22:48:04.648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00004558@2017/2/8:22:48:04.692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00004559@2017/2/8:22:48:04.706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0000455a@2017/2/8:22:48:04.721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0000455b@2017/2/8:22:48:04.753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0000455c@2017/2/8:22:48:04.767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0000455d@2017/2/8:22:48:04.789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0000455e@2017/2/8:22:48:04.803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0000455f@2017/2/8:22:48:04.858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00004560@2017/2/8:22:48:04.882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00004561@2017/2/8:22:48:04.900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00004562@2017/2/8:22:48:04.913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00004563@2017/2/8:22:48:04.926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00004564@2017/2/8:22:48:04.938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17:48:04, Info                  CSI    00004565 [DIRSD OWNER WARNING] Directory [l:77 ml:78]"\??\C:\WINDOWS\SysWOW64\WindowsPowerShell\v1.0\Modules\EventTracingManagement" is not owned but specifies SDDL in component Microsoft-Windows-EventTracingManagement-Powershell,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00004566@2017/2/8:22:48:05.076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00004567@2017/2/8:22:48:05.091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00004568 [DIRSD OWNER WARNING] Directory [l:55 ml:56]"\??\C:\ProgramData\Microsoft\Windows NT\MSFax\SentItems" is not owned but specifies SDDL in component Microsoft-Windows-Fax-Service,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00004569 [DIRSD OWNER WARNING] Directory [l:51 ml:52]"\??\C:\ProgramData\Microsoft\Windows NT\MSFax\Queue" is not owned but specifies SDDL in component Microsoft-Windows-Fax-Service,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0000456a [DIRSD OWNER WARNING] Directory [l:51 ml:52]"\??\C:\ProgramData\Microsoft\Windows NT\MSFax\Inbox" is not owned but specifies SDDL in component Microsoft-Windows-Fax-Service,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0000456b@2017/2/8:22:48:05.126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0000456c@2017/2/8:22:48:05.140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0000456d@2017/2/8:22:48:05.166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0000456e@2017/2/8:22:48:05.180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0000456f@2017/2/8:22:48:05.192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00004570@2017/2/8:22:48:05.206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00004571@2017/2/8:22:48:05.220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00004572@2017/2/8:22:48:05.232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00004573@2017/2/8:22:48:05.246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00004574@2017/2/8:22:48:05.259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00004575@2017/2/8:22:48:05.287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00004576@2017/2/8:22:48:05.300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00004577@2017/2/8:22:48:05.325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00004578@2017/2/8:22:48:05.340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00004579@2017/2/8:22:48:05.406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0000457a@2017/2/8:22:48:05.447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0000457b@2017/2/8:22:48:05.461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0000457c@2017/2/8:22:48:05.474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0000457d@2017/2/8:22:48:05.497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0000457e@2017/2/8:22:48:05.516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0000457f@2017/2/8:22:48:05.532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00004580@2017/2/8:22:48:05.547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00004581@2017/2/8:22:48:05.564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00004582@2017/2/8:22:48:05.577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00004583@2017/2/8:22:48:05.596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00004584@2017/2/8:22:48:05.612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00004585@2017/2/8:22:48:05.625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00004586@2017/2/8:22:48:05.639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00004587@2017/2/8:22:48:05.659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00004588@2017/2/8:22:48:05.673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00004589@2017/2/8:22:48:05.707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0000458a@2017/2/8:22:48:05.723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0000458b@2017/2/8:22:48:05.736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0000458c [DIRSD OWNER WARNING] Directory [l:64 ml:65]"\??\C:\ProgramData\Microsoft\Windows NT\MSFax\VirtualInbox\en-US" is not owned but specifies SDDL in component Microsoft-Windows-Fax-Common.Resources,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0000458d [DIRSD OWNER WARNING] Directory [l:69 ml:70]"\??\C:\ProgramData\Microsoft\Windows NT\MSFax\Common Coverpages\en-US" is not owned but specifies SDDL in component Microsoft-Windows-Fax-Common.Resources,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0000458e Error - Overlap: Duplicate ownership for directory [l:64]"\??\C:\ProgramData\Microsoft\Windows NT\MSFax\VirtualInbox\en-US" in component Microsoft-Windows-Fax-Common.Resources, version 10.0.10586.0,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0000458f Error - Overlap: Duplicate ownership for directory [l:69]"\??\C:\ProgramData\Microsoft\Windows NT\MSFax\Common Coverpages\en-US" in component Microsoft-Windows-Fax-Common.Resources, version 10.0.10586.0,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00004590@2017/2/8:22:48:05.767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00004591@2017/2/8:22:48:05.783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00004592 [DIRSD OWNER WARNING] Directory [l:49 ml:50]"\??\C:\WINDOWS\SysWOW64\WindowsPowerShell\v1.0\en" is not owned but specifies SDDL in component Microsoft-Windows-GPowerShell-Exe.Resources,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00004593@2017/2/8:22:48:05.894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00004594@2017/2/8:22:48:05.907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00004595@2017/2/8:22:48:05.920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00004596@2017/2/8:22:48:05.933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00004597@2017/2/8:22:48:05.946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17:48:05, Info                  CSI    00004598@2017/2/8:22:48:05.960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17:48:06, Info                  CSI    00004599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17:48:06, Info                  CSI    0000459a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17:48:06, Info                  CSI    0000459b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17:48:08, Info                  CSI    0000459c@2017/2/8:22:48:08.693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17:48:08, Info                  CSI    0000459d@2017/2/8:22:48:08.706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17:48:08, Info                  CSI    0000459e@2017/2/8:22:48:08.719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17:48:08, Info                  CSI    0000459f@2017/2/8:22:48:08.745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17:48:08, Info                  CSI    000045a0@2017/2/8:22:48:08.757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17:48:08, Info                  CSI    000045a1@2017/2/8:22:48:08.966 CSIPERF - FileMapsCreated 157ms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17:48:08, Info                  CSI    000045a2 CSIPERF - FilePI Commit 158ms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17:48:08, Info                  CSI    000045a3@2017/2/8:22:48:08.981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17:48:09, Info                  CSI    000045a4@2017/2/8:22:48:09.114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17:48:09, Info                  CSI    000045a5@2017/2/8:22:48:09.220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17:48:09, Info                  CSI    000045a6@2017/2/8:22:48:09.309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17:48:09, Info                  CSI    000045a7@2017/2/8:22:48:09.322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17:48:09, Info                  CSI    000045a8@2017/2/8:22:48:09.351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17:48:09, Info                  CSI    000045a9@2017/2/8:22:48:09.364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17:48:09, Info                  CSI    000045aa@2017/2/8:22:48:09.378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17:48:09, Info                  CSI    000045ab@2017/2/8:22:48:09.391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17:48:09, Info                  CSI    000045ac@2017/2/8:22:48:09.404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17:48:09, Info                  CSI    000045ad@2017/2/8:22:48:09.416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17:48:09, Info                  CSI    000045ae@2017/2/8:22:48:09.440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17:48:09, Info                  CSI    000045af@2017/2/8:22:48:09.453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17:48:09, Info                  CSI    000045b0@2017/2/8:22:48:09.499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17:48:09, Info                  CSI    000045b1@2017/2/8:22:48:09.512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17:48:09, Info                  CSI    000045b2@2017/2/8:22:48:09.526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17:48:09, Info                  CSI    000045b3@2017/2/8:22:48:09.541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17:48:09, Info                  CSI    000045b4@2017/2/8:22:48:09.628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17:48:09, Info                  CSI    000045b5@2017/2/8:22:48:09.724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17:48:09, Info                  CSI    000045b6@2017/2/8:22:48:09.825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17:48:09, Info                  CSI    000045b7@2017/2/8:22:48:09.933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17:48:10, Info                  CSI    000045b8@2017/2/8:22:48:10.021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17:48:10, Info                  CSI    000045b9@2017/2/8:22:48:10.033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17:48:10, Info                  CSI    000045ba@2017/2/8:22:48:10.047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17:48:10, Info                  CSI    000045bb [DIRSD OWNER WARNING] Directory [l:35 ml:36]"\??\C:\WINDOWS\SysWOW64\GroupPolicy" is not owned but specifies SDDL in component Microsoft-Windows-GroupPolicy-Base,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17:48:10, Info                  CSI    000045bc [DIRSD OWNER WARNING] Directory [l:40 ml:41]"\??\C:\WINDOWS\SysWOW64\GroupPolicyUsers" is not owned but specifies SDDL in component Microsoft-Windows-GroupPolicy-Base,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17:48:10, Info                  CSI    000045bd@2017/2/8:22:48:10.202 CSIPERF - FileMapsCreated 140ms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17:48:10, Info                  CSI    000045be CSIPERF - FilePI Commit 143ms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17:48:10, Info                  CSI    000045bf@2017/2/8:22:48:10.221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17:48:10, Info                  CSI    000045c0@2017/2/8:22:48:10.252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17:48:10, Info                  CSI    000045c1@2017/2/8:22:48:10.267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17:48:10, Info                  CSI    000045c2@2017/2/8:22:48:10.280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17:48:10, Info                  CSI    000045c3@2017/2/8:22:48:10.318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17:48:10, Info                  CSI    000045c4@2017/2/8:22:48:10.407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17:48:10, Info                  CSI    000045c5@2017/2/8:22:48:10.498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17:48:10, Info                  CSI    000045c6@2017/2/8:22:48:10.614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17:48:10, Info                  CSI    000045c7@2017/2/8:22:48:10.723 CSIPERF - FileMapsCreated 101ms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17:48:10, Info                  CSI    000045c8 CSIPERF - FilePI Commit 101ms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17:48:10, Info                  CSI    000045c9@2017/2/8:22:48:10.730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17:48:10, Info                  CSI    000045ca@2017/2/8:22:48:10.818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17:48:10, Info                  CSI    000045cb@2017/2/8:22:48:10.841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17:48:10, Info                  CSI    000045cc@2017/2/8:22:48:10.854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17:48:10, Info                  CSI    000045cd@2017/2/8:22:48:10.871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17:48:10, Info                  CSI    000045ce@2017/2/8:22:48:10.884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17:48:10, Info                  CSI    000045cf@2017/2/8:22:48:10.903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17:48:10, Info                  CSI    000045d0@2017/2/8:22:48:10.917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17:48:10, Info                  CSI    000045d1@2017/2/8:22:48:10.929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17:48:10, Info                  CSI    000045d2@2017/2/8:22:48:10.943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17:48:10, Info                  CSI    000045d3@2017/2/8:22:48:10.956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17:48:11, Info                  CSI    000045d4@2017/2/8:22:48:11.069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17:48:11, Info                  CSI    000045d5@2017/2/8:22:48:11.165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17:48:11, Info                  CSI    000045d6@2017/2/8:22:48:11.252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17:48:11, Info                  CSI    000045d7@2017/2/8:22:48:11.343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17:48:11, Info                  CSI    000045d8@2017/2/8:22:48:11.356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17:48:11, Info                  CSI    000045d9@2017/2/8:22:48:11.382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17:48:11, Info                  CSI    000045da@2017/2/8:22:48:11.401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17:48:11, Info                  CSI    000045db@2017/2/8:22:48:11.423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17:48:11, Info                  CSI    000045dc@2017/2/8:22:48:11.437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17:48:11, Info                  CSI    000045dd@2017/2/8:22:48:11.450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17:48:11, Info                  CSI    000045de@2017/2/8:22:48:11.463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17:48:11, Info                  CSI    000045df@2017/2/8:22:48:11.476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17:48:11, Info                  CSI    000045e0@2017/2/8:22:48:11.489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17:48:11, Info                  CSI    000045e1@2017/2/8:22:48:11.503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17:48:11, Info                  CSI    000045e2@2017/2/8:22:48:11.516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17:48:11, Info                  CSI    000045e3@2017/2/8:22:48:11.528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17:48:11, Info                  CSI    000045e4@2017/2/8:22:48:11.556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17:48:11, Info                  CSI    000045e5@2017/2/8:22:48:11.644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17:48:11, Info                  CSI    000045e6@2017/2/8:22:48:11.731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17:48:11, Info                  CSI    000045e7@2017/2/8:22:48:11.819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17:48:11, Info                  CSI    000045e8@2017/2/8:22:48:11.833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17:48:11, Info                  CSI    000045e9@2017/2/8:22:48:11.866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17:48:11, Info                  CSI    000045ea@2017/2/8:22:48:11.879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17:48:11, Info                  CSI    000045eb@2017/2/8:22:48:11.903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17:48:11, Info                  CSI    000045ec@2017/2/8:22:48:11.923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17:48:11, Info                  CSI    000045ed@2017/2/8:22:48:11.936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17:48:11, Info                  CSI    000045ee [DIRSD OWNER WARNING] Directory [l:58 ml:59]"\??\C:\WINDOWS\SysWOW64\WindowsPowerShell\v1.0\Modules\ISE" is not owned but specifies SDDL in component Microsoft-Windows-GPowerShell-Exe,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17:48:12, Info                  CSI    000045ef@2017/2/8:22:48:12.068 CSIPERF - FileMapsCreated 104ms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17:48:12, Info                  CSI    000045f0 CSIPERF - FilePI Commit 105ms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17:48:12, Info                  CSI    000045f1@2017/2/8:22:48:12.075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17:48:12, Info                  CSI    000045f2@2017/2/8:22:48:12.163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17:48:12, Info                  CSI    000045f3@2017/2/8:22:48:12.250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17:48:12, Info                  CSI    000045f4@2017/2/8:22:48:12.337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17:48:12, Info                  CSI    000045f5@2017/2/8:22:48:12.352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17:48:12, Info                  CSI    000045f6@2017/2/8:22:48:12.364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17:48:12, Info                  CSI    000045f7@2017/2/8:22:48:12.377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17:48:12, Info                  CSI    000045f8@2017/2/8:22:48:12.400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17:48:12, Info                  CSI    000045f9@2017/2/8:22:48:12.413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17:48:12, Info                  CSI    000045fa@2017/2/8:22:48:12.427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17:48:12, Info                  CSI    000045fb@2017/2/8:22:48:12.517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17:48:12, Info                  CSI    000045fc@2017/2/8:22:48:12.605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17:48:12, Info                  CSI    000045fd@2017/2/8:22:48:12.692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17:48:12, Info                  CSI    000045fe@2017/2/8:22:48:12.780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17:48:12, Info                  CSI    000045ff@2017/2/8:22:48:12.793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17:48:12, Info                  CSI    00004600@2017/2/8:22:48:12.822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17:48:12, Info                  CSI    00004601@2017/2/8:22:48:12.835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17:48:12, Info                  CSI    00004602@2017/2/8:22:48:12.848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17:48:12, Info                  CSI    00004603@2017/2/8:22:48:12.866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17:48:12, Info                  CSI    00004604@2017/2/8:22:48:12.879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17:48:12, Info                  CSI    00004605@2017/2/8:22:48:12.906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17:48:12, Info                  CSI    00004606@2017/2/8:22:48:12.919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17:48:13, Info                  CSI    00004607@2017/2/8:22:48:13.07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17:48:13, Info                  CSI    00004608@2017/2/8:22:48:13.020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17:48:13, Info                  CSI    00004609@2017/2/8:22:48:13.124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17:48:13, Info                  CSI    0000460a@2017/2/8:22:48:13.137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17:48:13, Info                  CSI    0000460b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17:48:13, Info                  CSI    0000460c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17:48:13, Info                  CSI    0000460d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17:48:15, Info                  CSI    0000460e@2017/2/8:22:48:15.612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17:48:15, Info                  CSI    0000460f@2017/2/8:22:48:15.626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17:48:15, Info                  CSI    00004610@2017/2/8:22:48:15.640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17:48:15, Info                  CSI    00004611@2017/2/8:22:48:15.653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17:48:15, Info                  CSI    00004612@2017/2/8:22:48:15.667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17:48:15, Info                  CSI    00004613@2017/2/8:22:48:15.680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17:48:15, Info                  CSI    00004614@2017/2/8:22:48:15.694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17:48:15, Info                  CSI    00004615@2017/2/8:22:48:15.708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17:48:15, Info                  CSI    00004616@2017/2/8:22:48:15.721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17:48:15, Info                  CSI    00004617@2017/2/8:22:48:15.735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17:48:15, Info                  CSI    00004618@2017/2/8:22:48:15.748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17:48:15, Info                  CSI    00004619@2017/2/8:22:48:15.762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17:48:15, Info                  CSI    0000461a@2017/2/8:22:48:15.778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17:48:15, Info                  CSI    0000461b@2017/2/8:22:48:15.792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17:48:15, Info                  CSI    0000461c@2017/2/8:22:48:15.805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17:48:15, Info                  CSI    0000461d@2017/2/8:22:48:15.818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17:48:15, Info                  CSI    0000461e@2017/2/8:22:48:15.832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17:48:15, Info                  CSI    0000461f@2017/2/8:22:48:15.845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17:48:15, Info                  CSI    00004620@2017/2/8:22:48:15.859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17:48:15, Info                  CSI    00004621@2017/2/8:22:48:15.877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17:48:15, Info                  CSI    00004622@2017/2/8:22:48:15.891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17:48:15, Info                  CSI    00004623@2017/2/8:22:48:15.905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17:48:15, Info                  CSI    00004624@2017/2/8:22:48:15.919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17:48:15, Info                  CSI    00004625@2017/2/8:22:48:15.932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17:48:15, Info                  CSI    00004626@2017/2/8:22:48:15.946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17:48:15, Info                  CSI    00004627@2017/2/8:22:48:15.959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17:48:15, Info                  CSI    00004628@2017/2/8:22:48:15.972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17:48:15, Info                  CSI    00004629@2017/2/8:22:48:15.986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17:48:15, Info                  CSI    0000462a@2017/2/8:22:48:15.999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0000462b@2017/2/8:22:48:16.012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0000462c@2017/2/8:22:48:16.028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0000462d@2017/2/8:22:48:16.042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0000462e@2017/2/8:22:48:16.055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0000462f@2017/2/8:22:48:16.069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00004630@2017/2/8:22:48:16.082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00004631@2017/2/8:22:48:16.096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00004632@2017/2/8:22:48:16.109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00004633@2017/2/8:22:48:16.123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00004634@2017/2/8:22:48:16.135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00004635@2017/2/8:22:48:16.149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00004636@2017/2/8:22:48:16.163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00004637@2017/2/8:22:48:16.176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00004638@2017/2/8:22:48:16.190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00004639@2017/2/8:22:48:16.202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0000463a@2017/2/8:22:48:16.218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0000463b@2017/2/8:22:48:16.232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0000463c@2017/2/8:22:48:16.246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0000463d@2017/2/8:22:48:16.260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0000463e [DIRSD OWNER WARNING] Directory [l:60 ml:61]"\??\C:\WINDOWS\SysWOW64\WindowsPowerShell\v1.0\Modules\iSCSI" is not owned but specifies SDDL in component Microsoft-Windows-iSCSI_Initiator_Service,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0000463f@2017/2/8:22:48:16.396 CSIPERF - FileMapsCreated 117ms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00004640 CSIPERF - FilePI Commit 118ms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00004641@2017/2/8:22:48:16.403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00004642@2017/2/8:22:48:16.417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00004643@2017/2/8:22:48:16.430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00004644@2017/2/8:22:48:16.443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00004645@2017/2/8:22:48:16.456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00004646@2017/2/8:22:48:16.470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00004647@2017/2/8:22:48:16.483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00004648@2017/2/8:22:48:16.497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00004649@2017/2/8:22:48:16.510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0000464a@2017/2/8:22:48:16.524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0000464b@2017/2/8:22:48:16.537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0000464c@2017/2/8:22:48:16.550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0000464d@2017/2/8:22:48:16.565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0000464e@2017/2/8:22:48:16.577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0000464f@2017/2/8:22:48:16.591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00004650@2017/2/8:22:48:16.606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00004651@2017/2/8:22:48:16.619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00004652@2017/2/8:22:48:16.632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00004653@2017/2/8:22:48:16.646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00004654@2017/2/8:22:48:16.659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00004655@2017/2/8:22:48:16.672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00004656@2017/2/8:22:48:16.686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00004657@2017/2/8:22:48:16.699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00004658@2017/2/8:22:48:16.713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00004659@2017/2/8:22:48:16.726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0000465a@2017/2/8:22:48:16.740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0000465b@2017/2/8:22:48:16.753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0000465c@2017/2/8:22:48:16.767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0000465d@2017/2/8:22:48:16.781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0000465e@2017/2/8:22:48:16.794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0000465f@2017/2/8:22:48:16.808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00004660@2017/2/8:22:48:16.821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00004661@2017/2/8:22:48:16.835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00004662@2017/2/8:22:48:16.848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00004663@2017/2/8:22:48:16.861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00004664@2017/2/8:22:48:16.875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00004665@2017/2/8:22:48:16.889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00004666@2017/2/8:22:48:16.903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00004667@2017/2/8:22:48:16.916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00004668@2017/2/8:22:48:16.930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00004669@2017/2/8:22:48:16.943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0000466a@2017/2/8:22:48:16.957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0000466b@2017/2/8:22:48:16.970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0000466c@2017/2/8:22:48:16.983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17:48:16, Info                  CSI    0000466d@2017/2/8:22:48:16.997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17:48:17, Info                  CSI    0000466e@2017/2/8:22:48:17.010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17:48:17, Info                  CSI    0000466f@2017/2/8:22:48:17.023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17:48:17, Info                  CSI    00004670@2017/2/8:22:48:17.037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17:48:17, Info                  CSI    00004671@2017/2/8:22:48:17.050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17:48:17, Info                  CSI    00004672@2017/2/8:22:48:17.063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17:48:17, Info                  CSI    00004673@2017/2/8:22:48:17.077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17:48:17, Info                  CSI    00004674@2017/2/8:22:48:17.091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17:48:17, Info                  CSI    00004675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17:48:17, Info                  CSI    00004676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17:48:17, Info                  CSI    00004677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17:48:19, Info                  CSI    00004678@2017/2/8:22:48:19.560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17:48:19, Info                  CSI    00004679@2017/2/8:22:48:19.576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17:48:19, Info                  CSI    0000467a@2017/2/8:22:48:19.593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17:48:19, Info                  CSI    0000467b@2017/2/8:22:48:19.609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17:48:19, Info                  CSI    0000467c@2017/2/8:22:48:19.624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17:48:19, Info                  CSI    0000467d@2017/2/8:22:48:19.640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17:48:19, Info                  CSI    0000467e@2017/2/8:22:48:19.653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17:48:19, Info                  CSI    0000467f@2017/2/8:22:48:19.667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17:48:19, Info                  CSI    00004680@2017/2/8:22:48:19.680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17:48:19, Info                  CSI    00004681 CSIPERF - SysprepPI Commit 139ms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17:48:19, Info                  CSI    00004682@2017/2/8:22:48:19.827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17:48:19, Info                  CSI    00004683@2017/2/8:22:48:19.858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17:48:19, Info                  CSI    00004684@2017/2/8:22:48:19.878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17:48:19, Info                  CSI    00004685@2017/2/8:22:48:19.895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17:48:19, Info                  CSI    00004686@2017/2/8:22:48:19.909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17:48:19, Info                  CSI    00004687@2017/2/8:22:48:19.922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17:48:19, Info                  CSI    00004688@2017/2/8:22:48:19.935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17:48:19, Info                  CSI    00004689@2017/2/8:22:48:19.949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17:48:19, Info                  CSI    0000468a@2017/2/8:22:48:19.962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17:48:19, Info                  CSI    0000468b@2017/2/8:22:48:19.976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17:48:19, Info                  CSI    0000468c@2017/2/8:22:48:19.989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0000468d@2017/2/8:22:48:20.04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0000468e@2017/2/8:22:48:20.017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0000468f@2017/2/8:22:48:20.032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00004690@2017/2/8:22:48:20.046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00004691@2017/2/8:22:48:20.060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00004692@2017/2/8:22:48:20.073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00004693@2017/2/8:22:48:20.086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00004694@2017/2/8:22:48:20.101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00004695@2017/2/8:22:48:20.115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00004696@2017/2/8:22:48:20.129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00004697@2017/2/8:22:48:20.141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00004698@2017/2/8:22:48:20.155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00004699@2017/2/8:22:48:20.168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0000469a@2017/2/8:22:48:20.182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0000469b@2017/2/8:22:48:20.195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0000469c@2017/2/8:22:48:20.208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0000469d@2017/2/8:22:48:20.222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0000469e@2017/2/8:22:48:20.235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0000469f@2017/2/8:22:48:20.248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000046a0@2017/2/8:22:48:20.261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000046a1@2017/2/8:22:48:20.275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000046a2@2017/2/8:22:48:20.288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000046a3@2017/2/8:22:48:20.301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000046a4@2017/2/8:22:48:20.315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000046a5@2017/2/8:22:48:20.328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000046a6@2017/2/8:22:48:20.341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000046a7@2017/2/8:22:48:20.354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000046a8@2017/2/8:22:48:20.368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000046a9@2017/2/8:22:48:20.381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000046aa@2017/2/8:22:48:20.395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000046ab@2017/2/8:22:48:20.408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000046ac@2017/2/8:22:48:20.422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000046ad@2017/2/8:22:48:20.435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000046ae@2017/2/8:22:48:20.448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000046af@2017/2/8:22:48:20.462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000046b0@2017/2/8:22:48:20.476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000046b1@2017/2/8:22:48:20.490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000046b2@2017/2/8:22:48:20.504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000046b3@2017/2/8:22:48:20.518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000046b4@2017/2/8:22:48:20.532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000046b5@2017/2/8:22:48:20.545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000046b6@2017/2/8:22:48:20.558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000046b7@2017/2/8:22:48:20.572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000046b8@2017/2/8:22:48:20.585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000046b9@2017/2/8:22:48:20.599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000046ba@2017/2/8:22:48:20.613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000046bb@2017/2/8:22:48:20.627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000046bc@2017/2/8:22:48:20.641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000046bd@2017/2/8:22:48:20.654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000046be@2017/2/8:22:48:20.668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000046bf@2017/2/8:22:48:20.681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000046c0@2017/2/8:22:48:20.694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000046c1@2017/2/8:22:48:20.708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000046c2@2017/2/8:22:48:20.721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000046c3@2017/2/8:22:48:20.734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000046c4@2017/2/8:22:48:20.747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000046c5@2017/2/8:22:48:20.761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000046c6@2017/2/8:22:48:20.774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000046c7@2017/2/8:22:48:20.788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000046c8@2017/2/8:22:48:20.801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000046c9@2017/2/8:22:48:20.814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000046ca@2017/2/8:22:48:20.828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000046cb@2017/2/8:22:48:20.841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000046cc@2017/2/8:22:48:20.855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000046cd@2017/2/8:22:48:20.868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000046ce@2017/2/8:22:48:20.882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000046cf@2017/2/8:22:48:20.895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000046d0@2017/2/8:22:48:20.909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000046d1@2017/2/8:22:48:20.922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000046d2@2017/2/8:22:48:20.935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000046d3@2017/2/8:22:48:20.948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000046d4@2017/2/8:22:48:20.962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000046d5@2017/2/8:22:48:20.976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17:48:20, Info                  CSI    000046d6@2017/2/8:22:48:20.988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17:48:21, Info                  CSI    000046d7@2017/2/8:22:48:21.02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17:48:21, Info                  CSI    000046d8@2017/2/8:22:48:21.015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17:48:21, Info                  CSI    000046d9@2017/2/8:22:48:21.029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17:48:21, Info                  CSI    000046da@2017/2/8:22:48:21.043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17:48:21, Info                  CSI    000046db@2017/2/8:22:48:21.056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17:48:21, Info                  CSI    000046dc@2017/2/8:22:48:21.069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17:48:21, Info                  CSI    000046dd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17:48:21, Info                  CSI    000046de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17:48:21, Info                  CSI    000046df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17:48:23, Info                  CSI    000046e0@2017/2/8:22:48:23.872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17:48:23, Info                  CSI    000046e1@2017/2/8:22:48:23.886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17:48:23, Info                  CSI    000046e2@2017/2/8:22:48:23.901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17:48:23, Info                  CSI    000046e3@2017/2/8:22:48:23.920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17:48:23, Info                  CSI    000046e4@2017/2/8:22:48:23.935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17:48:23, Info                  CSI    000046e5@2017/2/8:22:48:23.947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17:48:23, Info                  CSI    000046e6@2017/2/8:22:48:23.960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17:48:23, Info                  CSI    000046e7@2017/2/8:22:48:23.973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17:48:24, Info                  CSI    000046e8@2017/2/8:22:48:24.064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17:48:24, Info                  CSI    000046e9@2017/2/8:22:48:24.093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17:48:24, Info                  CSI    000046ea@2017/2/8:22:48:24.111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17:48:24, Info                  CSI    000046eb@2017/2/8:22:48:24.125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17:48:24, Info                  CSI    000046ec@2017/2/8:22:48:24.139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17:48:24, Info                  CSI    000046ed@2017/2/8:22:48:24.152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17:48:24, Info                  CSI    000046ee@2017/2/8:22:48:24.165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17:48:24, Info                  CSI    000046ef@2017/2/8:22:48:24.186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17:48:24, Info                  CSI    000046f0@2017/2/8:22:48:24.198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17:48:24, Info                  CSI    000046f1@2017/2/8:22:48:24.330 CSIPERF - FileMapsCreated 105ms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17:48:24, Info                  CSI    000046f2 CSIPERF - FilePI Commit 122ms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17:48:24, Info                  CSI    000046f3@2017/2/8:22:48:24.353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17:48:24, Info                  CSI    000046f4@2017/2/8:22:48:24.372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17:48:24, Info                  CSI    000046f5@2017/2/8:22:48:24.384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17:48:24, Info                  CSI    000046f6@2017/2/8:22:48:24.399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17:48:24, Info                  CSI    000046f7@2017/2/8:22:48:24.412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17:48:24, Info                  CSI    000046f8@2017/2/8:22:48:24.426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17:48:24, Info                  CSI    000046f9@2017/2/8:22:48:24.439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17:48:24, Info                  CSI    000046fa@2017/2/8:22:48:24.451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17:48:24, Info                  CSI    000046fb@2017/2/8:22:48:24.466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17:48:24, Info                  CSI    000046fc@2017/2/8:22:48:24.480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17:48:24, Info                  CSI    000046fd@2017/2/8:22:48:24.496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17:48:24, Info                  CSI    000046fe@2017/2/8:22:48:24.509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17:48:24, Info                  CSI    000046ff@2017/2/8:22:48:24.523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17:48:24, Info                  CSI    00004700@2017/2/8:22:48:24.536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17:48:24, Info                  CSI    00004701@2017/2/8:22:48:24.549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17:48:24, Info                  CSI    00004702@2017/2/8:22:48:24.746 CSIPERF - FileMapsCreated 182ms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17:48:24, Info                  CSI    00004703 CSIPERF - FilePI Commit 183ms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17:48:24, Info                  CSI    00004704@2017/2/8:22:48:24.761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17:48:24, Info                  CSI    00004705@2017/2/8:22:48:24.795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17:48:24, Info                  CSI    00004706@2017/2/8:22:48:24.815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17:48:24, Info                  CSI    00004707@2017/2/8:22:48:24.834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17:48:24, Info                  CSI    00004708@2017/2/8:22:48:24.849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17:48:24, Info                  CSI    00004709@2017/2/8:22:48:24.864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17:48:24, Info                  CSI    0000470a@2017/2/8:22:48:24.878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17:48:24, Info                  CSI    0000470b@2017/2/8:22:48:24.892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17:48:24, Info                  CSI    0000470c@2017/2/8:22:48:24.905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17:48:24, Info                  CSI    0000470d@2017/2/8:22:48:24.921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17:48:24, Info                  CSI    0000470e@2017/2/8:22:48:24.935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17:48:24, Info                  CSI    0000470f@2017/2/8:22:48:24.947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17:48:24, Info                  CSI    00004710@2017/2/8:22:48:24.960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17:48:24, Info                  CSI    00004711@2017/2/8:22:48:24.973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00004712@2017/2/8:22:48:25.059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00004713@2017/2/8:22:48:25.072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00004714@2017/2/8:22:48:25.086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00004715@2017/2/8:22:48:25.099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00004716@2017/2/8:22:48:25.113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00004717@2017/2/8:22:48:25.127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00004718@2017/2/8:22:48:25.141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00004719@2017/2/8:22:48:25.155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0000471a@2017/2/8:22:48:25.168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0000471b@2017/2/8:22:48:25.181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0000471c@2017/2/8:22:48:25.194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0000471d@2017/2/8:22:48:25.207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0000471e@2017/2/8:22:48:25.220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0000471f@2017/2/8:22:48:25.234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00004720@2017/2/8:22:48:25.246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00004721@2017/2/8:22:48:25.260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00004722@2017/2/8:22:48:25.296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00004723@2017/2/8:22:48:25.310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00004724@2017/2/8:22:48:25.324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00004725@2017/2/8:22:48:25.339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00004726@2017/2/8:22:48:25.353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00004727@2017/2/8:22:48:25.366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00004728@2017/2/8:22:48:25.380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00004729@2017/2/8:22:48:25.393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0000472a@2017/2/8:22:48:25.406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0000472b@2017/2/8:22:48:25.420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0000472c@2017/2/8:22:48:25.434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0000472d@2017/2/8:22:48:25.447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0000472e@2017/2/8:22:48:25.460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0000472f@2017/2/8:22:48:25.478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00004730@2017/2/8:22:48:25.491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00004731@2017/2/8:22:48:25.506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00004732@2017/2/8:22:48:25.519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00004733@2017/2/8:22:48:25.532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00004734@2017/2/8:22:48:25.545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00004735@2017/2/8:22:48:25.560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00004736@2017/2/8:22:48:25.574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00004737@2017/2/8:22:48:25.587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00004738@2017/2/8:22:48:25.599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00004739 [DIRSD OWNER WARNING] Directory [l:80 ml:81]"\??\C:\WINDOWS\SysWOW64\WindowsPowerShell\v1.0\Modules\NetworkConnectivityStatus" is not owned but specifies SDDL in component Microsoft-Windows-IPv4IPv6CoexistenceMigration,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0000473a [DIRSD OWNER WARNING] Directory [l:83 ml:84]"\??\C:\WINDOWS\SysWOW64\WindowsPowerShell\v1.0\Modules\DirectAccessClientComponents" is not owned but specifies SDDL in component Microsoft-Windows-IPv4IPv6CoexistenceMigration,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0000473b [DIRSD OWNER WARNING] Directory [l:72 ml:73]"\??\C:\WINDOWS\SysWOW64\WindowsPowerShell\v1.0\Modules\NetworkTransition" is not owned but specifies SDDL in component Microsoft-Windows-IPv4IPv6CoexistenceMigration,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0000473c CSIPERF - FilePI Queue 108ms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0000473d@2017/2/8:22:48:25.950 CSIPERF - FileMapsCreated 209ms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0000473e CSIPERF - FilePI Commit 210ms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0000473f@2017/2/8:22:48:25.965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17:48:25, Info                  CSI    00004740@2017/2/8:22:48:25.989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17:48:26, Info                  CSI    00004741@2017/2/8:22:48:26.011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17:48:26, Info                  CSI    00004742@2017/2/8:22:48:26.031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17:48:26, Info                  CSI    00004743@2017/2/8:22:48:26.044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17:48:26, Info                  CSI    00004744@2017/2/8:22:48:26.058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17:48:26, Info                  CSI    00004745@2017/2/8:22:48:26.072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17:48:26, Info                  CSI    00004746@2017/2/8:22:48:26.110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17:48:26, Info                  CSI    00004747@2017/2/8:22:48:26.123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17:48:26, Info                  CSI    00004748@2017/2/8:22:48:26.161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17:48:26, Info                  CSI    00004749@2017/2/8:22:48:26.174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17:48:26, Info                  CSI    0000474a@2017/2/8:22:48:26.188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17:48:26, Info                  CSI    0000474b@2017/2/8:22:48:26.202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17:48:26, Info                  CSI    0000474c@2017/2/8:22:48:26.216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17:48:26, Info                  CSI    0000474d@2017/2/8:22:48:26.230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17:48:26, Info                  CSI    0000474e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17:48:26, Info                  CSI    0000474f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17:48:26, Info                  CSI    00004750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17:48:31, Info                  CSI    00004751@2017/2/8:22:48:31.441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17:48:31, Info                  CSI    00004752@2017/2/8:22:48:31.462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17:48:31, Info                  CSI    00004753@2017/2/8:22:48:31.481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17:48:31, Info                  CSI    00004754@2017/2/8:22:48:31.495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17:48:31, Info                  CSI    00004755@2017/2/8:22:48:31.508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17:48:31, Info                  CSI    00004756@2017/2/8:22:48:31.521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17:48:31, Info                  CSI    00004757@2017/2/8:22:48:31.536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17:48:31, Info                  CSI    00004758@2017/2/8:22:48:31.564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17:48:31, Info                  CSI    00004759@2017/2/8:22:48:31.578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17:48:31, Info                  CSI    0000475a@2017/2/8:22:48:31.592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17:48:31, Info                  CSI    0000475b@2017/2/8:22:48:31.607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17:48:31, Info                  CSI    0000475c@2017/2/8:22:48:31.621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17:48:31, Info                  CSI    0000475d@2017/2/8:22:48:31.634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17:48:31, Info                  CSI    0000475e@2017/2/8:22:48:31.664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17:48:31, Info                  CSI    0000475f@2017/2/8:22:48:31.677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17:48:31, Info                  CSI    00004760@2017/2/8:22:48:31.692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17:48:31, Info                  CSI    00004761 [DIRSD OWNER WARNING] Directory [l:39 ml:40]"\??\C:\WINDOWS\Downloaded Program Files" is not owned but specifies SDDL in component Microsoft-Windows-IE-ObjectControlViewer,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17:48:31, Info                  CSI    00004762@2017/2/8:22:48:31.728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17:48:31, Info                  CSI    00004763@2017/2/8:22:48:31.744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17:48:31, Info                  CSI    00004764@2017/2/8:22:48:31.756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17:48:31, Info                  CSI    00004765 [DIRSD OWNER WARNING] Directory [l:30 ml:31]"\??\C:\WINDOWS\IME\IMETC\DICTS" is not owned but specifies SDDL in component Microsoft-Windows-IME-Traditional-Chinese-Core,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17:48:31, Info                  CSI    00004766 [DIRSD OWNER WARNING] Directory [l:33 ml:34]"\??\C:\WINDOWS\SysWOW64\IME\IMETC" is not owned but specifies SDDL in component Microsoft-Windows-IME-Traditional-Chinese-Core,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17:48:31, Info                  CSI    00004767 [DIRSD OWNER WARNING] Directory [l:24 ml:25]"\??\C:\WINDOWS\IME\IMETC" is not owned but specifies SDDL in component Microsoft-Windows-IME-Traditional-Chinese-Core,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17:48:31, Info                  CSI    00004768 [DIRSD OWNER WARNING] Directory [l:29 ml:30]"\??\C:\WINDOWS\IME\IMETC\HELP" is not owned but specifies SDDL in component Microsoft-Windows-IME-Traditional-Chinese-Core,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17:48:31, Info                  CSI    00004769 [DIRSD OWNER WARNING] Directory [l:41 ml:42]"\??\C:\WINDOWS\SysWOW64\IME\IMETC\applets" is not owned but specifies SDDL in component Microsoft-Windows-IME-Traditional-Chinese-Core,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17:48:31, Info                  CSI    0000476a@2017/2/8:22:48:31.974 CSIPERF - FileMapsCreated 187ms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17:48:31, Info                  CSI    0000476b CSIPERF - FilePI Commit 197ms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17:48:31, Info                  CSI    0000476c@2017/2/8:22:48:31.999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17:48:32, Info                  CSI    0000476d@2017/2/8:22:48:32.018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17:48:32, Info                  CSI    0000476e@2017/2/8:22:48:32.042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17:48:32, Info                  CSI    0000476f@2017/2/8:22:48:32.062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17:48:32, Info                  CSI    00004770@2017/2/8:22:48:32.075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17:48:32, Info                  CSI    00004771@2017/2/8:22:48:32.252 CSIPERF - FileMapsCreated 136ms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17:48:32, Info                  CSI    00004772 CSIPERF - FilePI Commit 156ms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17:48:32, Info                  CSI    00004773@2017/2/8:22:48:32.287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17:48:32, Info                  CSI    00004774@2017/2/8:22:48:32.324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17:48:32, Info                  CSI    00004775@2017/2/8:22:48:32.346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17:48:32, Info                  CSI    00004776@2017/2/8:22:48:32.365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17:48:32, Info                  CSI    00004777@2017/2/8:22:48:32.378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17:48:32, Info                  CSI    00004778@2017/2/8:22:48:32.392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17:48:32, Info                  CSI    00004779@2017/2/8:22:48:32.405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17:48:32, Info                  CSI    0000477a@2017/2/8:22:48:32.418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17:48:32, Info                  CSI    0000477b@2017/2/8:22:48:32.431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17:48:32, Info                  CSI    0000477c@2017/2/8:22:48:32.444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17:48:32, Info                  CSI    0000477d@2017/2/8:22:48:32.457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17:48:32, Info                  CSI    0000477e CSIPERF - FilePI Queue 124ms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17:48:32, Info                  CSI    0000477f@2017/2/8:22:48:32.595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17:48:32, Info                  CSI    00004780@2017/2/8:22:48:32.608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17:48:32, Info                  CSI    00004781@2017/2/8:22:48:32.623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17:48:32, Info                  CSI    00004782@2017/2/8:22:48:32.636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17:48:32, Info                  CSI    00004783@2017/2/8:22:48:32.648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17:48:32, Info                  CSI    00004784@2017/2/8:22:48:32.771 CSIPERF - FileMapsCreated 111ms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17:48:32, Info                  CSI    00004785 CSIPERF - FilePI Commit 112ms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17:48:32, Info                  CSI    00004786@2017/2/8:22:48:32.777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17:48:32, Info                  CSI    00004787@2017/2/8:22:48:32.792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17:48:32, Info                  CSI    00004788@2017/2/8:22:48:32.806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17:48:32, Info                  CSI    00004789@2017/2/8:22:48:32.818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17:48:32, Info                  CSI    0000478a@2017/2/8:22:48:32.837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17:48:32, Info                  CSI    0000478b@2017/2/8:22:48:32.853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17:48:32, Info                  CSI    0000478c@2017/2/8:22:48:32.872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17:48:32, Info                  CSI    0000478d@2017/2/8:22:48:32.885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17:48:32, Info                  CSI    0000478e@2017/2/8:22:48:32.904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17:48:33, Info                  CSI    0000478f@2017/2/8:22:48:33.017 CSIPERF - FileMapsCreated 106ms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17:48:33, Info                  CSI    00004790 CSIPERF - FilePI Commit 131ms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17:48:33, Info                  CSI    00004791@2017/2/8:22:48:33.054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17:48:33, Info                  CSI    00004792@2017/2/8:22:48:33.179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17:48:33, Info                  CSI    00004793 CSIPERF - FilePI Queue 140ms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17:48:33, Info                  CSI    00004794@2017/2/8:22:48:33.529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17:48:33, Info                  CSI    00004795@2017/2/8:22:48:33.608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17:48:33, Info                  CSI    00004796@2017/2/8:22:48:33.626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17:48:33, Info                  CSI    00004797@2017/2/8:22:48:33.640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17:48:33, Info                  CSI    00004798@2017/2/8:22:48:33.653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17:48:33, Info                  CSI    00004799@2017/2/8:22:48:33.666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17:48:33, Info                  CSI    0000479a@2017/2/8:22:48:33.679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17:48:33, Info                  CSI    0000479b@2017/2/8:22:48:33.693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17:48:33, Info                  CSI    0000479c@2017/2/8:22:48:33.753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17:48:33, Info                  CSI    0000479d@2017/2/8:22:48:33.767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17:48:33, Info                  CSI    0000479e [DIRSD OWNER WARNING] Directory [l:28 ml:29]"\??\C:\WINDOWS\Globalization" is not owned but specifies SDDL in component Microsoft-Windows-International-Core,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17:48:33, Info                  CSI    0000479f@2017/2/8:22:48:33.814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17:48:33, Info                  CSI    000047a0@2017/2/8:22:48:33.828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17:48:33, Info                  CSI    000047a1@2017/2/8:22:48:33.841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17:48:33, Info                  CSI    000047a2@2017/2/8:22:48:33.856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17:48:33, Info                  CSI    000047a3@2017/2/8:22:48:33.869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17:48:33, Info                  CSI    000047a4 [DIRSD OWNER WARNING] Directory [l:51 ml:52]"\??\C:\Program Files (x86)\Internet Explorer\images" is not owned but specifies SDDL in component Microsoft-Windows-IE-InternetExplorer,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17:48:33, Info                  CSI    000047a5@2017/2/8:22:48:33.960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17:48:33, Info                  CSI    000047a6@2017/2/8:22:48:33.973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17:48:33, Info                  CSI    000047a7@2017/2/8:22:48:33.985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17:48:33, Info                  CSI    000047a8@2017/2/8:22:48:33.998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17:48:34, Info                  CSI    000047a9@2017/2/8:22:48:34.011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17:48:34, Info                  CSI    000047aa [DIRSD OWNER WARNING] Directory [l:32 ml:33]"\??\C:\WINDOWS\Offline Web Pages" is not owned but specifies SDDL in component Microsoft-Windows-IE-OfflineFavorites,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17:48:34, Info                  CSI    000047ab@2017/2/8:22:48:34.035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17:48:34, Info                  CSI    000047ac@2017/2/8:22:48:34.051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17:48:34, Info                  CSI    000047ad@2017/2/8:22:48:34.064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17:48:34, Info                  CSI    000047ae@2017/2/8:22:48:34.077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17:48:34, Info                  CSI    000047af@2017/2/8:22:48:34.090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17:48:34, Info                  CSI    000047b0@2017/2/8:22:48:34.104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17:48:34, Info                  CSI    000047b1@2017/2/8:22:48:34.117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17:48:34, Info                  CSI    000047b2@2017/2/8:22:48:34.130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17:48:34, Info                  CSI    000047b3@2017/2/8:22:48:34.146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17:48:34, Info                  CSI    000047b4@2017/2/8:22:48:34.158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17:48:34, Info                  CSI    000047b5 Error - Overlap: Duplicate ownership for directory [l:24]"\??\C:\WINDOWS\Installer" in component Microsoft-Windows-Installer-Engine, version 10.0.10586.589,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17:48:34, Info                  CSI    000047b6@2017/2/8:22:48:34.234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17:48:34, Info                  CSI    000047b7@2017/2/8:22:48:34.366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17:48:34, Info                  CSI    000047b8@2017/2/8:22:48:34.472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17:48:34, Info                  CSI    000047b9@2017/2/8:22:48:34.486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17:48:34, Info                  CSI    000047ba@2017/2/8:22:48:34.500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17:48:34, Info                  CSI    000047bb@2017/2/8:22:48:34.513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17:48:34, Info                  CSI    000047bc [DIRSD OWNER WARNING] Directory [l:72 ml:73]"\??\C:\WINDOWS\SysWOW64\WindowsPowerShell\v1.0\Modules\IISAdministration" is not owned but specifies SDDL in component Microsoft-Windows-IIS-PowerShellCommands,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17:48:34, Info                  CSI    000047bd@2017/2/8:22:48:34.696 CSIPERF - FileMapsCreated 172ms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17:48:34, Info                  CSI    000047be CSIPERF - FilePI Commit 172ms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17:48:34, Info                  CSI    000047bf@2017/2/8:22:48:34.711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17:48:34, Info                  CSI    000047c0@2017/2/8:22:48:34.757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17:48:34, Info                  CSI    000047c1@2017/2/8:22:48:34.797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17:48:34, Info                  CSI    000047c2@2017/2/8:22:48:34.813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17:48:34, Info                  CSI    000047c3@2017/2/8:22:48:34.833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17:48:34, Info                  CSI    000047c4@2017/2/8:22:48:34.847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17:48:34, Info                  CSI    000047c5@2017/2/8:22:48:34.862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17:48:34, Info                  CSI    000047c6@2017/2/8:22:48:34.876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17:48:34, Info                  CSI    000047c7@2017/2/8:22:48:34.891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17:48:34, Info                  CSI    000047c8@2017/2/8:22:48:34.905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17:48:34, Info                  CSI    000047c9@2017/2/8:22:48:34.919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17:48:34, Info                  CSI    000047ca@2017/2/8:22:48:34.936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17:48:34, Info                  CSI    000047cb@2017/2/8:22:48:34.958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17:48:35, Info                  CSI    000047cc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17:48:35, Info                  CSI    000047cd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17:48:35, Info                  CSI    000047ce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17:48:39, Info                  CSI    000047cf Error - Overlap: Duplicate ownership for directory [l:34]"\??\C:\WINDOWS\SysWOW64\sr-Latn-CS" in component Microsoft-Windows-LSA-MSPrivs.Resources, version 10.0.10586.0, arch Host= amd64 Guest= x86, culture [l:10]"sr-latn-cs",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17:48:39, Info                  CSI    000047d0@2017/2/8:22:48:39.016 CSIPERF - FileMapsCreated 191ms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17:48:39, Info                  CSI    000047d1 CSIPERF - FilePI Commit 192ms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17:48:39, Info                  CSI    000047d2@2017/2/8:22:48:39.049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17:48:39, Info                  CSI    000047d3 Error - Overlap: Duplicate ownership for directory [l:29]"\??\C:\WINDOWS\SysWOW64\es-ES" in component Microsoft-Windows-LSA-MSPrivs.Resources, version 10.0.10586.0, arch Host= amd64 Guest= x86, culture [l:5]"es-es",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17:48:39, Info                  CSI    000047d4@2017/2/8:22:48:39.180 CSIPERF - FileMapsCreated 118ms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17:48:39, Info                  CSI    000047d5 CSIPERF - FilePI Commit 118ms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17:48:39, Info                  CSI    000047d6@2017/2/8:22:48:39.197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17:48:39, Info                  CSI    000047d7@2017/2/8:22:48:39.234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17:48:39, Info                  CSI    000047d8@2017/2/8:22:48:39.252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17:48:39, Info                  CSI    000047d9@2017/2/8:22:48:39.293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17:48:39, Info                  CSI    000047da@2017/2/8:22:48:39.307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17:48:39, Info                  CSI    000047db@2017/2/8:22:48:39.322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17:48:39, Info                  CSI    000047dc@2017/2/8:22:48:39.337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17:48:39, Info                  CSI    000047dd@2017/2/8:22:48:39.375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17:48:39, Info                  CSI    000047de@2017/2/8:22:48:39.398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17:48:39, Info                  CSI    000047df@2017/2/8:22:48:39.411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17:48:39, Info                  CSI    000047e0 Error - Overlap: Duplicate ownership for directory [l:29]"\??\C:\WINDOWS\SysWOW64\cs-CZ" in component Microsoft-Windows-LSA-MSPrivs.Resources, version 10.0.10586.0, arch Host= amd64 Guest= x86, culture [l:5]"cs-cz",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17:48:39, Info                  CSI    000047e1@2017/2/8:22:48:39.508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17:48:39, Info                  CSI    000047e2 Error - Overlap: Duplicate ownership for directory [l:29]"\??\C:\WINDOWS\SysWOW64\sv-SE" in component Microsoft-Windows-LSA-MSPrivs.Resources, version 10.0.10586.0, arch Host= amd64 Guest= x86, culture [l:5]"sv-se",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17:48:39, Info                  CSI    000047e3@2017/2/8:22:48:39.595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17:48:39, Info                  CSI    000047e4@2017/2/8:22:48:39.608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17:48:39, Info                  CSI    000047e5@2017/2/8:22:48:39.621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17:48:39, Info                  CSI    000047e6@2017/2/8:22:48:39.636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17:48:39, Info                  CSI    000047e7@2017/2/8:22:48:39.666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17:48:39, Info                  CSI    000047e8@2017/2/8:22:48:39.679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17:48:39, Info                  CSI    000047e9@2017/2/8:22:48:39.695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17:48:39, Info                  CSI    000047ea Error - Overlap: Duplicate ownership for directory [l:29]"\??\C:\WINDOWS\SysWOW64\zh-CN" in component Microsoft-Windows-LSA-MSPrivs.Resources, version 10.0.10586.0, arch Host= amd64 Guest= x86, culture [l:5]"zh-cn",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17:48:39, Info                  CSI    000047eb@2017/2/8:22:48:39.862 CSIPERF - FileMapsCreated 158ms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17:48:39, Info                  CSI    000047ec CSIPERF - FilePI Commit 158ms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17:48:39, Info                  CSI    000047ed@2017/2/8:22:48:39.877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17:48:39, Info                  CSI    000047ee Error - Overlap: Duplicate ownership for directory [l:29]"\??\C:\WINDOWS\SysWOW64\zh-HK" in component Microsoft-Windows-LSA-MSPrivs.Resources, version 10.0.10586.0, arch Host= amd64 Guest= x86, culture [l:5]"zh-hk",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17:48:39, Info                  CSI    000047ef@2017/2/8:22:48:39.981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17:48:40, Info                  CSI    000047f0 Error - Overlap: Duplicate ownership for directory [l:29]"\??\C:\WINDOWS\SysWOW64\zh-TW" in component Microsoft-Windows-LSA-MSPrivs.Resources, version 10.0.10586.0, arch Host= amd64 Guest= x86, culture [l:5]"zh-tw",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17:48:40, Info                  CSI    000047f1@2017/2/8:22:48:40.068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17:48:40, Info                  CSI    000047f2@2017/2/8:22:48:40.082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17:48:40, Info                  CSI    000047f3@2017/2/8:22:48:40.097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17:48:40, Info                  CSI    000047f4@2017/2/8:22:48:40.111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17:48:40, Info                  CSI    000047f5 Error - Overlap: Duplicate ownership for directory [l:23]"\??\C:\WINDOWS\SysWOW64" in component Microsoft-Windows-LSA, version 10.0.10586.589,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17:48:40, Info                  CSI    000047f6@2017/2/8:22:48:40.201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17:48:40, Info                  CSI    000047f7@2017/2/8:22:48:40.222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17:48:40, Info                  CSI    000047f8 Error - Overlap: Duplicate ownership for directory [l:29]"\??\C:\WINDOWS\SysWOW64\he-IL" in component Microsoft-Windows-LSA-MSPrivs.Resources, version 10.0.10586.0, arch Host= amd64 Guest= x86, culture [l:5]"he-il",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17:48:40, Info                  CSI    000047f9@2017/2/8:22:48:40.311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17:48:40, Info                  CSI    000047fa@2017/2/8:22:48:40.324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17:48:40, Info                  CSI    000047fb Error - Overlap: Duplicate ownership for directory [l:29]"\??\C:\WINDOWS\SysWOW64\ar-SA" in component Microsoft-Windows-LSA-MSPrivs.Resources, version 10.0.10586.0, arch Host= amd64 Guest= x86, culture [l:5]"ar-sa",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17:48:40, Info                  CSI    000047fc@2017/2/8:22:48:40.436 CSIPERF - FileMapsCreated 102ms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17:48:40, Info                  CSI    000047fd CSIPERF - FilePI Commit 103ms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17:48:40, Info                  CSI    000047fe@2017/2/8:22:48:40.442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17:48:40, Info                  CSI    000047ff Error - Overlap: Duplicate ownership for directory [l:29]"\??\C:\WINDOWS\SysWOW64\nb-NO" in component Microsoft-Windows-LSA-MSPrivs.Resources, version 10.0.10586.0, arch Host= amd64 Guest= x86, culture [l:5]"nb-no",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17:48:40, Info                  CSI    00004800@2017/2/8:22:48:40.561 CSIPERF - FileMapsCreated 109ms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17:48:40, Info                  CSI    00004801 CSIPERF - FilePI Commit 109ms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17:48:40, Info                  CSI    00004802@2017/2/8:22:48:40.577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17:48:40, Info                  CSI    00004803@2017/2/8:22:48:40.602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17:48:40, Info                  CSI    00004804@2017/2/8:22:48:40.698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17:48:40, Info                  CSI    00004805@2017/2/8:22:48:40.734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17:48:40, Info                  CSI    00004806 Error - Overlap: Duplicate ownership for directory [l:29]"\??\C:\WINDOWS\SysWOW64\en-US" in component Microsoft-Windows-LSA-MSPrivs.Resources, version 10.0.10586.0,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17:48:40, Info                  CSI    00004807@2017/2/8:22:48:40.913 CSIPERF - FileMapsCreated 171ms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17:48:40, Info                  CSI    00004808 CSIPERF - FilePI Commit 171ms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17:48:40, Info                  CSI    00004809@2017/2/8:22:48:40.920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17:48:40, Info                  CSI    0000480a@2017/2/8:22:48:40.944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17:48:40, Info                  CSI    0000480b@2017/2/8:22:48:40.961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17:48:40, Info                  CSI    0000480c@2017/2/8:22:48:40.975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17:48:40, Info                  CSI    0000480d@2017/2/8:22:48:40.992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17:48:41, Info                  CSI    0000480e@2017/2/8:22:48:41.021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17:48:41, Info                  CSI    0000480f@2017/2/8:22:48:41.034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17:48:41, Info                  CSI    00004810@2017/2/8:22:48:41.053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17:48:41, Info                  CSI    00004811@2017/2/8:22:48:41.065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17:48:41, Info                  CSI    00004812@2017/2/8:22:48:41.079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17:48:41, Info                  CSI    00004813@2017/2/8:22:48:41.092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17:48:41, Info                  CSI    00004814 Error - Overlap: Duplicate ownership for directory [l:29]"\??\C:\WINDOWS\SysWOW64\pt-BR" in component Microsoft-Windows-LSA-MSPrivs.Resources, version 10.0.10586.0, arch Host= amd64 Guest= x86, culture [l:5]"pt-br",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17:48:41, Info                  CSI    00004815@2017/2/8:22:48:41.310 CSIPERF - FileMapsCreated 209ms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17:48:41, Info                  CSI    00004816 CSIPERF - FilePI Commit 209ms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17:48:41, Info                  CSI    00004817@2017/2/8:22:48:41.325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17:48:41, Info                  CSI    00004818@2017/2/8:22:48:41.358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17:48:41, Info                  CSI    00004819@2017/2/8:22:48:41.379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17:48:41, Info                  CSI    0000481a Error - Overlap: Duplicate ownership for directory [l:29]"\??\C:\WINDOWS\SysWOW64\el-GR" in component Microsoft-Windows-LSA-MSPrivs.Resources, version 10.0.10586.0, arch Host= amd64 Guest= x86, culture [l:5]"el-gr",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17:48:41, Info                  CSI    0000481b@2017/2/8:22:48:41.580 CSIPERF - FileMapsCreated 188ms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17:48:41, Info                  CSI    0000481c CSIPERF - FilePI Commit 189ms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17:48:41, Info                  CSI    0000481d@2017/2/8:22:48:41.594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17:48:41, Info                  CSI    0000481e CSIPERF - SysprepPI Commit 125ms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17:48:41, Info                  CSI    0000481f@2017/2/8:22:48:41.754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17:48:41, Info                  CSI    00004820@2017/2/8:22:48:41.795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17:48:41, Info                  CSI    00004821@2017/2/8:22:48:41.816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17:48:41, Info                  CSI    00004822@2017/2/8:22:48:41.828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17:48:41, Info                  CSI    00004823@2017/2/8:22:48:41.844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17:48:41, Info                  CSI    00004824@2017/2/8:22:48:41.857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17:48:41, Info                  CSI    00004825 Error - Overlap: Duplicate ownership for directory [l:29]"\??\C:\WINDOWS\SysWOW64\ko-KR" in component Microsoft-Windows-LSA-MSPrivs.Resources, version 10.0.10586.0, arch Host= amd64 Guest= x86, culture [l:5]"ko-kr",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17:48:41, Info                  CSI    00004826@2017/2/8:22:48:41.989 CSIPERF - FileMapsCreated 123ms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17:48:41, Info                  CSI    00004827 CSIPERF - FilePI Commit 124ms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17:48:42, Info                  CSI    00004828@2017/2/8:22:48:42.04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17:48:42, Info                  CSI    00004829@2017/2/8:22:48:42.041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17:48:42, Info                  CSI    0000482a Error - Overlap: Duplicate ownership for directory [l:29]"\??\C:\WINDOWS\SysWOW64\da-DK" in component Microsoft-Windows-LSA-MSPrivs.Resources, version 10.0.10586.0, arch Host= amd64 Guest= x86, culture [l:5]"da-dk",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17:48:42, Info                  CSI    0000482b@2017/2/8:22:48:42.151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17:48:42, Info                  CSI    0000482c@2017/2/8:22:48:42.164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17:48:42, Info                  CSI    0000482d@2017/2/8:22:48:42.267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17:48:42, Info                  CSI    0000482e@2017/2/8:22:48:42.295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17:48:42, Info                  CSI    0000482f@2017/2/8:22:48:42.316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17:48:42, Info                  CSI    00004830@2017/2/8:22:48:42.331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17:48:42, Info                  CSI    00004831@2017/2/8:22:48:42.350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17:48:42, Info                  CSI    00004832@2017/2/8:22:48:42.380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17:48:42, Info                  CSI    00004833@2017/2/8:22:48:42.394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17:48:42, Info                  CSI    00004834@2017/2/8:22:48:42.407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17:48:42, Info                  CSI    00004835@2017/2/8:22:48:42.420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17:48:42, Info                  CSI    00004836@2017/2/8:22:48:42.433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17:48:42, Info                  CSI    00004837@2017/2/8:22:48:42.453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17:48:42, Info                  CSI    00004838@2017/2/8:22:48:42.469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17:48:42, Info                  CSI    00004839 Error - Overlap: Duplicate ownership for directory [l:29]"\??\C:\WINDOWS\SysWOW64\pt-PT" in component Microsoft-Windows-LSA-MSPrivs.Resources, version 10.0.10586.0, arch Host= amd64 Guest= x86, culture [l:5]"pt-pt",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17:48:42, Info                  CSI    0000483a@2017/2/8:22:48:42.564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17:48:42, Info                  CSI    0000483b@2017/2/8:22:48:42.584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17:48:42, Info                  CSI    0000483c@2017/2/8:22:48:42.597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17:48:42, Info                  CSI    0000483d@2017/2/8:22:48:42.615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17:48:42, Info                  CSI    0000483e@2017/2/8:22:48:42.629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17:48:42, Info                  CSI    0000483f@2017/2/8:22:48:42.642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17:48:42, Info                  CSI    00004840@2017/2/8:22:48:42.660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17:48:42, Info                  CSI    00004841 Error - Overlap: Duplicate ownership for directory [l:29]"\??\C:\WINDOWS\SysWOW64\ru-RU" in component Microsoft-Windows-LSA-MSPrivs.Resources, version 10.0.10586.0, arch Host= amd64 Guest= x86, culture [l:5]"ru-ru",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17:48:42, Info                  CSI    00004842@2017/2/8:22:48:42.775 CSIPERF - FileMapsCreated 106ms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17:48:42, Info                  CSI    00004843 CSIPERF - FilePI Commit 106ms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17:48:42, Info                  CSI    00004844@2017/2/8:22:48:42.782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17:48:42, Info                  CSI    00004845@2017/2/8:22:48:42.795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17:48:42, Info                  CSI    00004846 Error - Overlap: Duplicate ownership for directory [l:29]"\??\C:\WINDOWS\SysWOW64\de-DE" in component Microsoft-Windows-LSA-MSPrivs.Resources, version 10.0.10586.0, arch Host= amd64 Guest= x86, culture [l:5]"de-de",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17:48:42, Info                  CSI    00004847@2017/2/8:22:48:42.896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17:48:43, Info                  CSI    00004848 Error - Overlap: Duplicate ownership for directory [l:29]"\??\C:\WINDOWS\SysWOW64\tr-TR" in component Microsoft-Windows-LSA-MSPrivs.Resources, version 10.0.10586.0, arch Host= amd64 Guest= x86, culture [l:5]"tr-tr",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17:48:43, Info                  CSI    00004849@2017/2/8:22:48:43.048 CSIPERF - FileMapsCreated 143ms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17:48:43, Info                  CSI    0000484a CSIPERF - FilePI Commit 144ms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17:48:43, Info                  CSI    0000484b@2017/2/8:22:48:43.063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17:48:43, Info                  CSI    0000484c@2017/2/8:22:48:43.101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17:48:43, Info                  CSI    0000484d@2017/2/8:22:48:43.114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17:48:43, Info                  CSI    0000484e@2017/2/8:22:48:43.132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17:48:43, Info                  CSI    0000484f Error - Overlap: Duplicate ownership for directory [l:29]"\??\C:\WINDOWS\SysWOW64\it-IT" in component Microsoft-Windows-LSA-MSPrivs.Resources, version 10.0.10586.0, arch Host= amd64 Guest= x86, culture [l:5]"it-it",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17:48:43, Info                  CSI    00004850@2017/2/8:22:48:43.308 CSIPERF - FileMapsCreated 166ms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17:48:43, Info                  CSI    00004851 CSIPERF - FilePI Commit 167ms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17:48:43, Info                  CSI    00004852@2017/2/8:22:48:43.323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17:48:43, Info                  CSI    00004853@2017/2/8:22:48:43.380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17:48:43, Info                  CSI    00004854@2017/2/8:22:48:43.394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17:48:43, Info                  CSI    00004855@2017/2/8:22:48:43.407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17:48:43, Info                  CSI    00004856 Error - Overlap: Duplicate ownership for directory [l:29]"\??\C:\WINDOWS\SysWOW64\fr-FR" in component Microsoft-Windows-LSA-MSPrivs.Resources, version 10.0.10586.0, arch Host= amd64 Guest= x86, culture [l:5]"fr-fr",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17:48:43, Info                  CSI    00004857@2017/2/8:22:48:43.592 CSIPERF - FileMapsCreated 175ms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17:48:43, Info                  CSI    00004858 CSIPERF - FilePI Commit 175ms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17:48:43, Info                  CSI    00004859@2017/2/8:22:48:43.607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17:48:43, Info                  CSI    0000485a Error - Overlap: Duplicate ownership for directory [l:29]"\??\C:\WINDOWS\SysWOW64\fi-FI" in component Microsoft-Windows-LSA-MSPrivs.Resources, version 10.0.10586.0, arch Host= amd64 Guest= x86, culture [l:5]"fi-fi",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17:48:43, Info                  CSI    0000485b@2017/2/8:22:48:43.770 CSIPERF - FileMapsCreated 141ms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17:48:43, Info                  CSI    0000485c CSIPERF - FilePI Commit 141ms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17:48:43, Info                  CSI    0000485d@2017/2/8:22:48:43.786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17:48:43, Info                  CSI    0000485e Error - Overlap: Duplicate ownership for directory [l:29]"\??\C:\WINDOWS\SysWOW64\nl-NL" in component Microsoft-Windows-LSA-MSPrivs.Resources, version 10.0.10586.0, arch Host= amd64 Guest= x86, culture [l:5]"nl-nl",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17:48:43, Info                  CSI    0000485f@2017/2/8:22:48:43.905 CSIPERF - FileMapsCreated 103ms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17:48:43, Info                  CSI    00004860 CSIPERF - FilePI Commit 103ms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17:48:43, Info                  CSI    00004861@2017/2/8:22:48:43.912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17:48:43, Info                  CSI    00004862 Error - Overlap: Duplicate ownership for directory [l:29]"\??\C:\WINDOWS\SysWOW64\ja-JP" in component Microsoft-Windows-LSA-MSPrivs.Resources, version 10.0.10586.0, arch Host= amd64 Guest= x86, culture [l:5]"ja-jp",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17:48:44, Info                  CSI    00004863@2017/2/8:22:48:44.05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17:48:44, Info                  CSI    00004864@2017/2/8:22:48:44.018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17:48:44, Info                  CSI    00004865@2017/2/8:22:48:44.031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17:48:44, Info                  CSI    00004866@2017/2/8:22:48:44.045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17:48:44, Info                  CSI    00004867@2017/2/8:22:48:44.058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17:48:44, Info                  CSI    00004868 Error - Overlap: Duplicate ownership for directory [l:29]"\??\C:\WINDOWS\SysWOW64\hu-HU" in component Microsoft-Windows-LSA-MSPrivs.Resources, version 10.0.10586.0, arch Host= amd64 Guest= x86, culture [l:5]"hu-hu",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17:48:44, Info                  CSI    00004869@2017/2/8:22:48:44.173 CSIPERF - FileMapsCreated 107ms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17:48:44, Info                  CSI    0000486a CSIPERF - FilePI Commit 107ms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17:48:44, Info                  CSI    0000486b@2017/2/8:22:48:44.180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17:48:44, Info                  CSI    0000486c Error - Overlap: Duplicate ownership for directory [l:29]"\??\C:\WINDOWS\SysWOW64\pl-PL" in component Microsoft-Windows-LSA-MSPrivs.Resources, version 10.0.10586.0, arch Host= amd64 Guest= x86, culture [l:5]"pl-pl",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17:48:44, Info                  CSI    0000486d@2017/2/8:22:48:44.279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17:48:44, Info                  CSI    0000486e@2017/2/8:22:48:44.294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17:48:44, Info                  CSI    0000486f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17:48:44, Info                  CSI    00004870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17:48:44, Info                  CSI    00004871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17:48:50, Info                  CSI    00004872@2017/2/8:22:48:50.038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17:48:50, Info                  CSI    00004873@2017/2/8:22:48:50.053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17:48:50, Info                  CSI    00004874@2017/2/8:22:48:50.078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17:48:50, Info                  CSI    00004875@2017/2/8:22:48:50.146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17:48:50, Info                  CSI    00004876@2017/2/8:22:48:50.279 CSIPERF - FileMapsCreated 123ms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17:48:50, Info                  CSI    00004877 CSIPERF - FilePI Commit 123ms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17:48:50, Info                  CSI    00004878@2017/2/8:22:48:50.294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17:48:50, Info                  CSI    00004879 Error - Overlap: Duplicate ownership for directory [l:29]"\??\C:\WINDOWS\SysWOW64\ko-KR" in component Microsoft-Windows-mlang.Resources, version 10.0.10586.0, arch Host= amd64 Guest= x86, culture [l:5]"ko-kr",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17:48:50, Info                  CSI    0000487a@2017/2/8:22:48:50.394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17:48:50, Info                  CSI    0000487b@2017/2/8:22:48:50.417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17:48:50, Info                  CSI    0000487c@2017/2/8:22:48:50.440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17:48:50, Info                  CSI    0000487d@2017/2/8:22:48:50.456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17:48:50, Info                  CSI    0000487e@2017/2/8:22:48:50.470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17:48:50, Info                  CSI    0000487f@2017/2/8:22:48:50.484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17:48:50, Info                  CSI    00004880@2017/2/8:22:48:50.504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17:48:50, Info                  CSI    00004881 Error - Overlap: Duplicate ownership for directory [l:29]"\??\C:\WINDOWS\SysWOW64\da-DK" in component Microsoft-Windows-mlang.Resources, version 10.0.10586.0, arch Host= amd64 Guest= x86, culture [l:5]"da-dk",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17:48:50, Info                  CSI    00004882@2017/2/8:22:48:50.588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17:48:50, Info                  CSI    00004883@2017/2/8:22:48:50.601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17:48:50, Info                  CSI    00004884@2017/2/8:22:48:50.622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17:48:50, Info                  CSI    00004885@2017/2/8:22:48:50.641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17:48:50, Info                  CSI    00004886 Error - Overlap: Duplicate ownership for directory [l:29]"\??\C:\WINDOWS\SysWOW64\et-EE" in component Microsoft-Windows-mlang.Resources, version 10.0.10586.0, arch Host= amd64 Guest= x86, culture [l:5]"et-ee",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17:48:50, Info                  CSI    00004887@2017/2/8:22:48:50.759 CSIPERF - FileMapsCreated 107ms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17:48:50, Info                  CSI    00004888 CSIPERF - FilePI Commit 108ms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17:48:50, Info                  CSI    00004889@2017/2/8:22:48:50.774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17:48:50, Info                  CSI    0000488a@2017/2/8:22:48:50.808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17:48:50, Info                  CSI    0000488b@2017/2/8:22:48:50.829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17:48:50, Info                  CSI    0000488c@2017/2/8:22:48:50.843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17:48:50, Info                  CSI    0000488d Error - Overlap: Duplicate ownership for directory [l:29]"\??\C:\WINDOWS\SysWOW64\fr-CA" in component Microsoft-Windows-mlang.Resources, version 10.0.10586.0, arch Host= amd64 Guest= x86, culture [l:5]"fr-ca",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17:48:50, Info                  CSI    0000488e@2017/2/8:22:48:50.931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17:48:50, Info                  CSI    0000488f@2017/2/8:22:48:50.948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17:48:50, Info                  CSI    00004890@2017/2/8:22:48:50.965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17:48:50, Info                  CSI    00004891@2017/2/8:22:48:50.978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17:48:50, Info                  CSI    00004892@2017/2/8:22:48:50.997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17:48:51, Info                  CSI    00004893@2017/2/8:22:48:51.010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17:48:51, Info                  CSI    00004894@2017/2/8:22:48:51.023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17:48:51, Info                  CSI    00004895 Error - Overlap: Duplicate ownership for directory [l:29]"\??\C:\WINDOWS\SysWOW64\hr-HR" in component Microsoft-Windows-mlang.Resources, version 10.0.10586.0, arch Host= amd64 Guest= x86, culture [l:5]"hr-hr",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17:48:51, Info                  CSI    00004896@2017/2/8:22:48:51.118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17:48:51, Info                  CSI    00004897@2017/2/8:22:48:51.203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17:48:51, Info                  CSI    00004898 Error - Overlap: Duplicate ownership for directory [l:29]"\??\C:\WINDOWS\SysWOW64\pl-PL" in component Microsoft-Windows-mlang.Resources, version 10.0.10586.0, arch Host= amd64 Guest= x86, culture [l:5]"pl-pl",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17:48:51, Info                  CSI    00004899@2017/2/8:22:48:51.311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17:48:51, Info                  CSI    0000489a@2017/2/8:22:48:51.421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17:48:51, Info                  CSI    0000489b Error - Overlap: Duplicate ownership for directory [l:29]"\??\C:\WINDOWS\SysWOW64\es-ES" in component Microsoft-Windows-mlang.Resources, version 10.0.10586.0, arch Host= amd64 Guest= x86, culture [l:5]"es-es",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17:48:51, Info                  CSI    0000489c@2017/2/8:22:48:51.506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17:48:51, Info                  CSI    0000489d@2017/2/8:22:48:51.523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17:48:51, Info                  CSI    0000489e@2017/2/8:22:48:51.536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17:48:51, Info                  CSI    0000489f Error - Overlap: Duplicate ownership for directory [l:29]"\??\C:\WINDOWS\SysWOW64\bg-BG" in component Microsoft-Windows-mlang.Resources, version 10.0.10586.0, arch Host= amd64 Guest= x86, culture [l:5]"bg-bg",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17:48:51, Info                  CSI    000048a0@2017/2/8:22:48:51.653 CSIPERF - FileMapsCreated 108ms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17:48:51, Info                  CSI    000048a1 CSIPERF - FilePI Commit 108ms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17:48:51, Info                  CSI    000048a2@2017/2/8:22:48:51.666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17:48:51, Info                  CSI    000048a3@2017/2/8:22:48:51.692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17:48:51, Info                  CSI    000048a4@2017/2/8:22:48:51.710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17:48:51, Info                  CSI    000048a5 Error - Overlap: Duplicate ownership for directory [l:28]"\??\C:\WINDOWS\SysWOW64\wbem" in component Microsoft-Windows-MinWin-Security,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17:48:51, Info                  CSI    000048a6@2017/2/8:22:48:51.974 CSIPERF - FileMapsCreated 255ms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17:48:51, Info                  CSI    000048a7 CSIPERF - FilePI Commit 277ms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17:48:52, Info                  CSI    000048a8@2017/2/8:22:48:52.04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17:48:52, Info                  CSI    000048a9@2017/2/8:22:48:52.025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17:48:52, Info                  CSI    000048aa@2017/2/8:22:48:52.045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17:48:52, Info                  CSI    000048ab Error - Overlap: Duplicate ownership for directory [l:29]"\??\C:\WINDOWS\SysWOW64\de-DE" in component Microsoft-Windows-mlang.Resources, version 10.0.10586.0, arch Host= amd64 Guest= x86, culture [l:5]"de-de",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17:48:52, Info                  CSI    000048ac@2017/2/8:22:48:52.149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17:48:52, Info                  CSI    000048ad Error - Overlap: Duplicate ownership for directory [l:29]"\??\C:\WINDOWS\SysWOW64\lt-LT" in component Microsoft-Windows-mlang.Resources, version 10.0.10586.0, arch Host= amd64 Guest= x86, culture [l:5]"lt-lt",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17:48:52, Info                  CSI    000048ae@2017/2/8:22:48:52.249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17:48:52, Info                  CSI    000048af@2017/2/8:22:48:52.338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17:48:52, Info                  CSI    000048b0@2017/2/8:22:48:52.352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17:48:52, Info                  CSI    000048b1@2017/2/8:22:48:52.391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17:48:52, Info                  CSI    000048b2 Error - Overlap: Duplicate ownership for directory [l:29]"\??\C:\WINDOWS\SysWOW64\it-IT" in component Microsoft-Windows-mlang.Resources, version 10.0.10586.0, arch Host= amd64 Guest= x86, culture [l:5]"it-it",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17:48:52, Info                  CSI    000048b3@2017/2/8:22:48:52.477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17:48:52, Info                  CSI    000048b4 Error - Overlap: Duplicate ownership for directory [l:36]"\??\C:\ProgramData\Microsoft\MapData" in component Microsoft-Windows-MapControl-Desktop,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17:48:52, Info                  CSI    000048b5@2017/2/8:22:48:52.572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17:48:52, Info                  CSI    000048b6@2017/2/8:22:48:52.593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17:48:52, Info                  CSI    000048b7@2017/2/8:22:48:52.607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17:48:52, Info                  CSI    000048b8@2017/2/8:22:48:52.622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17:48:52, Info                  CSI    000048b9 Error - Overlap: Duplicate ownership for directory [l:29]"\??\C:\WINDOWS\SysWOW64\fi-FI" in component Microsoft-Windows-mlang.Resources, version 10.0.10586.0, arch Host= amd64 Guest= x86, culture [l:5]"fi-fi",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17:48:52, Info                  CSI    000048ba@2017/2/8:22:48:52.710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17:48:52, Info                  CSI    000048bb Error - Overlap: Duplicate ownership for directory [l:29]"\??\C:\WINDOWS\SysWOW64\fr-FR" in component Microsoft-Windows-mlang.Resources, version 10.0.10586.0, arch Host= amd64 Guest= x86, culture [l:5]"fr-fr",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17:48:52, Info                  CSI    000048bc@2017/2/8:22:48:52.805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17:48:52, Info                  CSI    000048bd Error - Overlap: Duplicate ownership for directory [l:29]"\??\C:\WINDOWS\SysWOW64\nl-NL" in component Microsoft-Windows-mlang.Resources, version 10.0.10586.0, arch Host= amd64 Guest= x86, culture [l:5]"nl-nl",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17:48:52, Info                  CSI    000048be@2017/2/8:22:48:52.891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17:48:52, Info                  CSI    000048bf Error - Overlap: Duplicate ownership for directory [l:29]"\??\C:\WINDOWS\SysWOW64\ja-JP" in component Microsoft-Windows-mlang.Resources, version 10.0.10586.0, arch Host= amd64 Guest= x86, culture [l:5]"ja-jp",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17:48:52, Info                  CSI    000048c0@2017/2/8:22:48:52.976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17:48:52, Info                  CSI    000048c1@2017/2/8:22:48:52.995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17:48:53, Info                  CSI    000048c2@2017/2/8:22:48:53.021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17:48:53, Info                  CSI    000048c3@2017/2/8:22:48:53.039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17:48:53, Info                  CSI    000048c4@2017/2/8:22:48:53.054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17:48:53, Info                  CSI    000048c5@2017/2/8:22:48:53.068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17:48:53, Info                  CSI    000048c6@2017/2/8:22:48:53.084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17:48:53, Info                  CSI    000048c7@2017/2/8:22:48:53.100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17:48:53, Info                  CSI    000048c8 Error - Overlap: Duplicate ownership for directory [l:29]"\??\C:\WINDOWS\SysWOW64\he-IL" in component Microsoft-Windows-mlang.Resources, version 10.0.10586.0, arch Host= amd64 Guest= x86, culture [l:5]"he-il",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17:48:53, Info                  CSI    000048c9@2017/2/8:22:48:53.185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17:48:53, Info                  CSI    000048ca@2017/2/8:22:48:53.216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17:48:53, Info                  CSI    000048cb@2017/2/8:22:48:53.230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17:48:53, Info                  CSI    000048cc@2017/2/8:22:48:53.244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17:48:53, Info                  CSI    000048cd Error - Overlap: Duplicate ownership for directory [l:29]"\??\C:\WINDOWS\SysWOW64\cs-CZ" in component Microsoft-Windows-mlang.Resources, version 10.0.10586.0, arch Host= amd64 Guest= x86, culture [l:5]"cs-cz",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17:48:53, Info                  CSI    000048ce@2017/2/8:22:48:53.329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17:48:53, Info                  CSI    000048cf [DIRSD OWNER WARNING] Directory [l:48 ml:49]"\??\C:\WINDOWS\SysWOW64\MailContactsCalendarSync" is not owned but specifies SDDL in component Microsoft-Windows-MCCS-SyncUtil,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17:48:53, Info                  CSI    000048d0@2017/2/8:22:48:53.421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17:48:53, Info                  CSI    000048d1@2017/2/8:22:48:53.440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17:48:53, Info                  CSI    000048d2@2017/2/8:22:48:53.460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17:48:53, Info                  CSI    000048d3@2017/2/8:22:48:53.479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17:48:53, Info                  CSI    000048d4@2017/2/8:22:48:53.502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17:48:53, Info                  CSI    000048d5 Error - Overlap: Duplicate ownership for directory [l:29]"\??\C:\WINDOWS\SysWOW64\en-US" in component Microsoft-Windows-mlang.Resources, version 10.0.10586.0,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17:48:53, Info                  CSI    000048d6@2017/2/8:22:48:53.616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17:48:53, Info                  CSI    000048d7 Error - Overlap: Duplicate ownership for directory [l:29]"\??\C:\WINDOWS\SysWOW64\es-MX" in component Microsoft-Windows-mlang.Resources, version 10.0.10586.0, arch Host= amd64 Guest= x86, culture [l:5]"es-mx",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17:48:53, Info                  CSI    000048d8@2017/2/8:22:48:53.716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17:48:53, Info                  CSI    000048d9@2017/2/8:22:48:53.778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17:48:53, Info                  CSI    000048da@2017/2/8:22:48:53.797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17:48:53, Info                  CSI    000048db@2017/2/8:22:48:53.812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17:48:53, Info                  CSI    000048dc@2017/2/8:22:48:53.869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17:48:53, Info                  CSI    000048dd@2017/2/8:22:48:53.895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17:48:53, Info                  CSI    000048de@2017/2/8:22:48:53.911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17:48:53, Info                  CSI    000048df@2017/2/8:22:48:53.933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17:48:53, Info                  CSI    000048e0@2017/2/8:22:48:53.946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17:48:53, Info                  CSI    000048e1@2017/2/8:22:48:53.960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17:48:53, Info                  CSI    000048e2@2017/2/8:22:48:53.974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17:48:54, Info                  CSI    000048e3 CSIPERF - FilePI Queue 104ms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17:48:54, Info                  CSI    000048e4 Error - Overlap: Duplicate ownership for directory [l:29]"\??\C:\WINDOWS\Resources\Maps" in component Microsoft-Windows-MapControl, version 10.0.10586.589,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17:48:54, Info                  CSI    000048e5 Error - Overlap: Duplicate ownership for directory [l:34]"\??\C:\WINDOWS\Resources\Maps\pure" in component Microsoft-Windows-MapControl, version 10.0.10586.589,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17:48:54, Info                  CSI    000048e6 Error - Overlap: Duplicate ownership for directory [l:34]"\??\C:\WINDOWS\Resources\Maps\font" in component Microsoft-Windows-MapControl, version 10.0.10586.589,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17:48:54, Info                  CSI    000048e7@2017/2/8:22:48:54.131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17:48:54, Info                  CSI    000048e8@2017/2/8:22:48:54.219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17:48:54, Info                  CSI    000048e9 Error - Overlap: Duplicate ownership for directory [l:29]"\??\C:\WINDOWS\SysWOW64\ar-SA" in component Microsoft-Windows-mlang.Resources, version 10.0.10586.0, arch Host= amd64 Guest= x86, culture [l:5]"ar-sa",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17:48:54, Info                  CSI    000048ea@2017/2/8:22:48:54.305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17:48:54, Info                  CSI    000048eb Error - Overlap: Duplicate ownership for directory [l:29]"\??\C:\WINDOWS\SysWOW64\el-GR" in component Microsoft-Windows-mlang.Resources, version 10.0.10586.0, arch Host= amd64 Guest= x86, culture [l:5]"el-gr",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17:48:54, Info                  CSI    000048ec@2017/2/8:22:48:54.390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17:48:54, Info                  CSI    000048ed@2017/2/8:22:48:54.476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17:48:54, Info                  CSI    000048ee@2017/2/8:22:48:54.498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17:48:54, Info                  CSI    000048ef CSIPERF - FilePI Queue 182ms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17:48:54, Info                  CSI    000048f0@2017/2/8:22:48:54.781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17:48:54, Info                  CSI    000048f1@2017/2/8:22:48:54.794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17:48:54, Info                  CSI    000048f2@2017/2/8:22:48:54.810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17:48:54, Info                  CSI    000048f3@2017/2/8:22:48:54.834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17:48:54, Info                  CSI    000048f4@2017/2/8:22:48:54.852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17:48:54, Info                  CSI    000048f5@2017/2/8:22:48:54.867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17:48:54, Info                  CSI    000048f6@2017/2/8:22:48:54.890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17:48:54, Info                  CSI    000048f7@2017/2/8:22:48:54.959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17:48:55, Info                  CSI    000048f8@2017/2/8:22:48:55.015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17:48:55, Info                  CSI    000048f9@2017/2/8:22:48:55.028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17:48:55, Info                  CSI    000048fa@2017/2/8:22:48:55.048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17:48:55, Info                  CSI    000048fb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17:48:55, Info                  CSI    000048fc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17:48:55, Info                  CSI    000048fd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17:48:59, Info                  CSI    000048fe@2017/2/8:22:48:59.431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17:48:59, Info                  CSI    000048ff@2017/2/8:22:48:59.460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17:48:59, Info                  CSI    00004900@2017/2/8:22:48:59.484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17:48:59, Info                  CSI    00004901@2017/2/8:22:48:59.497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17:48:59, Info                  CSI    00004902@2017/2/8:22:48:59.575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17:48:59, Info                  CSI    00004903@2017/2/8:22:48:59.590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17:48:59, Info                  CSI    00004904@2017/2/8:22:48:59.603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17:48:59, Info                  CSI    00004905@2017/2/8:22:48:59.630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17:48:59, Info                  CSI    00004906 [DIRSD OWNER WARNING] Directory [l:31 ml:32]"\??\C:\WINDOWS\rescache\_merged" is not owned but specifies SDDL in component Microsoft-Windows-MUI-Settings,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17:48:59, Info                  CSI    00004907 [DIRSD OWNER WARNING] Directory [l:23 ml:24]"\??\C:\WINDOWS\rescache" is not owned but specifies SDDL in component Microsoft-Windows-MUI-Settings,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17:48:59, Info                  CSI    00004908@2017/2/8:22:48:59.669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17:48:59, Info                  CSI    00004909@2017/2/8:22:48:59.683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17:48:59, Info                  CSI    0000490a@2017/2/8:22:48:59.695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17:48:59, Info                  CSI    0000490b@2017/2/8:22:48:59.710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17:48:59, Info                  CSI    0000490c@2017/2/8:22:48:59.726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17:48:59, Info                  CSI    0000490d@2017/2/8:22:48:59.745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17:48:59, Info                  CSI    0000490e@2017/2/8:22:48:59.758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17:48:59, Info                  CSI    0000490f@2017/2/8:22:48:59.799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17:48:59, Info                  CSI    00004910@2017/2/8:22:48:59.812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17:48:59, Info                  CSI    00004911@2017/2/8:22:48:59.828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17:48:59, Info                  CSI    00004912@2017/2/8:22:48:59.846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17:48:59, Info                  CSI    00004913@2017/2/8:22:48:59.859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17:48:59, Info                  CSI    00004914@2017/2/8:22:48:59.879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17:48:59, Info                  CSI    00004915@2017/2/8:22:48:59.892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17:48:59, Info                  CSI    00004916@2017/2/8:22:48:59.912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17:48:59, Info                  CSI    00004917@2017/2/8:22:48:59.929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17:49:00, Info                  CSI    00004918 Error - Overlap: Duplicate ownership for directory [l:29]"\??\C:\WINDOWS\SysWOW64\sk-SK" in component Microsoft-Windows-mlang.Resources, version 10.0.10586.0, arch Host= amd64 Guest= x86, culture [l:5]"sk-sk",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17:49:00, Info                  CSI    00004919@2017/2/8:22:49:00.053 CSIPERF - FileMapsCreated 114ms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17:49:00, Info                  CSI    0000491a CSIPERF - FilePI Commit 114ms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17:49:00, Info                  CSI    0000491b@2017/2/8:22:49:00.069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17:49:00, Info                  CSI    0000491c@2017/2/8:22:49:00.090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17:49:00, Info                  CSI    0000491d@2017/2/8:22:49:00.106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17:49:00, Info                  CSI    0000491e@2017/2/8:22:49:00.122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17:49:00, Info                  CSI    0000491f@2017/2/8:22:49:00.141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17:49:00, Info                  CSI    00004920@2017/2/8:22:49:00.163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17:49:00, Info                  CSI    00004921@2017/2/8:22:49:00.177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17:49:00, Info                  CSI    00004922@2017/2/8:22:49:00.189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17:49:00, Info                  CSI    00004923@2017/2/8:22:49:00.202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17:49:00, Info                  CSI    00004924@2017/2/8:22:49:00.226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17:49:00, Info                  CSI    00004925@2017/2/8:22:49:00.311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17:49:00, Info                  CSI    00004926 Error - Overlap: Duplicate ownership for directory [l:29]"\??\C:\WINDOWS\SysWOW64\ro-RO" in component Microsoft-Windows-mlang.Resources, version 10.0.10586.0, arch Host= amd64 Guest= x86, culture [l:5]"ro-ro",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17:49:00, Info                  CSI    00004927@2017/2/8:22:49:00.422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17:49:00, Info                  CSI    00004928@2017/2/8:22:49:00.441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17:49:00, Info                  CSI    00004929@2017/2/8:22:49:00.487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17:49:00, Info                  CSI    0000492a@2017/2/8:22:49:00.505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17:49:00, Info                  CSI    0000492b@2017/2/8:22:49:00.521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17:49:00, Info                  CSI    0000492c@2017/2/8:22:49:00.535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17:49:00, Info                  CSI    0000492d@2017/2/8:22:49:00.626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17:49:00, Info                  CSI    0000492e@2017/2/8:22:49:00.644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17:49:00, Info                  CSI    0000492f@2017/2/8:22:49:00.662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17:49:00, Info                  CSI    00004930@2017/2/8:22:49:00.774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17:49:00, Info                  CSI    00004931 Error - Overlap: Duplicate ownership for directory [l:29]"\??\C:\WINDOWS\SysWOW64\tr-TR" in component Microsoft-Windows-mlang.Resources, version 10.0.10586.0, arch Host= amd64 Guest= x86, culture [l:5]"tr-tr",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17:49:00, Info                  CSI    00004932@2017/2/8:22:49:00.860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17:49:00, Info                  CSI    00004933@2017/2/8:22:49:00.874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17:49:00, Info                  CSI    00004934@2017/2/8:22:49:00.894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17:49:00, Info                  CSI    00004935@2017/2/8:22:49:00.928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17:49:00, Info                  CSI    00004936@2017/2/8:22:49:00.942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17:49:00, Info                  CSI    00004937@2017/2/8:22:49:00.958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17:49:01, Info                  CSI    00004938@2017/2/8:22:49:01.019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17:49:01, Info                  CSI    00004939@2017/2/8:22:49:01.032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17:49:01, Info                  CSI    0000493a@2017/2/8:22:49:01.048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17:49:01, Info                  CSI    0000493b@2017/2/8:22:49:01.068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17:49:01, Info                  CSI    0000493c Error - Overlap: Duplicate ownership for directory [l:34]"\??\C:\WINDOWS\SysWOW64\sr-Latn-CS" in component Microsoft-Windows-mlang.Resources, version 10.0.10586.0, arch Host= amd64 Guest= x86, culture [l:10]"sr-latn-cs",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17:49:01, Info                  CSI    0000493d@2017/2/8:22:49:01.153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17:49:01, Info                  CSI    0000493e@2017/2/8:22:49:01.167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17:49:01, Info                  CSI    0000493f@2017/2/8:22:49:01.183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17:49:01, Info                  CSI    00004940@2017/2/8:22:49:01.196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17:49:01, Info                  CSI    00004941 Error - Overlap: Duplicate ownership for directory [l:29]"\??\C:\WINDOWS\SysWOW64\uk-UA" in component Microsoft-Windows-mlang.Resources, version 10.0.10586.0, arch Host= amd64 Guest= x86, culture [l:5]"uk-ua",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17:49:01, Info                  CSI    00004942@2017/2/8:22:49:01.297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17:49:01, Info                  CSI    00004943@2017/2/8:22:49:01.310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17:49:01, Info                  CSI    00004944@2017/2/8:22:49:01.323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17:49:01, Info                  CSI    00004945@2017/2/8:22:49:01.350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17:49:01, Info                  CSI    00004946@2017/2/8:22:49:01.364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17:49:01, Info                  CSI    00004947@2017/2/8:22:49:01.377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17:49:01, Info                  CSI    00004948@2017/2/8:22:49:01.390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17:49:01, Info                  CSI    00004949 Error - Overlap: Duplicate ownership for directory [l:29]"\??\C:\WINDOWS\SysWOW64\sl-SI" in component Microsoft-Windows-mlang.Resources, version 10.0.10586.0, arch Host= amd64 Guest= x86, culture [l:5]"sl-si",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17:49:01, Info                  CSI    0000494a@2017/2/8:22:49:01.549 CSIPERF - FileMapsCreated 149ms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17:49:01, Info                  CSI    0000494b CSIPERF - FilePI Commit 150ms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17:49:01, Info                  CSI    0000494c@2017/2/8:22:49:01.564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17:49:01, Info                  CSI    0000494d@2017/2/8:22:49:01.664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17:49:01, Info                  CSI    0000494e Error - Overlap: Duplicate ownership for directory [l:34]"\??\C:\WINDOWS\SysWOW64\sr-Latn-RS" in component Microsoft-Windows-mlang.Resources, version 10.0.10586.0, arch Host= amd64 Guest= x86, culture [l:10]"sr-latn-rs",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17:49:01, Info                  CSI    0000494f@2017/2/8:22:49:01.778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17:49:01, Info                  CSI    00004950@2017/2/8:22:49:01.794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17:49:01, Info                  CSI    00004951@2017/2/8:22:49:01.811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17:49:01, Info                  CSI    00004952@2017/2/8:22:49:01.825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17:49:01, Info                  CSI    00004953@2017/2/8:22:49:01.837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17:49:01, Info                  CSI    00004954@2017/2/8:22:49:01.857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17:49:01, Info                  CSI    00004955@2017/2/8:22:49:01.871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17:49:01, Info                  CSI    00004956 Error - Overlap: Duplicate ownership for directory [l:29]"\??\C:\WINDOWS\SysWOW64\zh-CN" in component Microsoft-Windows-mlang.Resources, version 10.0.10586.0, arch Host= amd64 Guest= x86, culture [l:5]"zh-cn",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17:49:01, Info                  CSI    00004957@2017/2/8:22:49:01.958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17:49:02, Info                  CSI    00004958@2017/2/8:22:49:02.110 CSIPERF - FileMapsCreated 142ms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17:49:02, Info                  CSI    00004959 CSIPERF - FilePI Commit 142ms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17:49:02, Info                  CSI    0000495a@2017/2/8:22:49:02.125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17:49:02, Info                  CSI    0000495b Error - Overlap: Duplicate ownership for directory [l:29]"\??\C:\WINDOWS\SysWOW64\zh-TW" in component Microsoft-Windows-mlang.Resources, version 10.0.10586.0, arch Host= amd64 Guest= x86, culture [l:5]"zh-tw",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17:49:02, Info                  CSI    0000495c@2017/2/8:22:49:02.234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17:49:02, Info                  CSI    0000495d@2017/2/8:22:49:02.251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17:49:02, Info                  CSI    0000495e@2017/2/8:22:49:02.271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17:49:02, Info                  CSI    0000495f@2017/2/8:22:49:02.284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17:49:02, Info                  CSI    00004960@2017/2/8:22:49:02.321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17:49:02, Info                  CSI    00004961@2017/2/8:22:49:02.341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17:49:02, Info                  CSI    00004962@2017/2/8:22:49:02.374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17:49:02, Info                  CSI    00004963@2017/2/8:22:49:02.388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17:49:02, Info                  CSI    00004964@2017/2/8:22:49:02.407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17:49:02, Info                  CSI    00004965@2017/2/8:22:49:02.440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17:49:02, Info                  CSI    00004966@2017/2/8:22:49:02.453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17:49:02, Info                  CSI    00004967@2017/2/8:22:49:02.470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17:49:02, Info                  CSI    00004968@2017/2/8:22:49:02.484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17:49:02, Info                  CSI    00004969@2017/2/8:22:49:02.497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17:49:02, Info                  CSI    0000496a@2017/2/8:22:49:02.510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17:49:02, Info                  CSI    0000496b@2017/2/8:22:49:02.524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17:49:02, Info                  CSI    0000496c@2017/2/8:22:49:02.539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17:49:02, Info                  CSI    0000496d@2017/2/8:22:49:02.556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17:49:02, Info                  CSI    0000496e@2017/2/8:22:49:02.591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17:49:02, Info                  CSI    0000496f@2017/2/8:22:49:02.604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17:49:02, Info                  CSI    00004970@2017/2/8:22:49:02.617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17:49:02, Info                  CSI    00004971@2017/2/8:22:49:02.630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17:49:02, Info                  CSI    00004972@2017/2/8:22:49:02.646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17:49:02, Info                  CSI    00004973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17:49:02, Info                  CSI    00004974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17:49:02, Info                  CSI    00004975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17:49:08, Info                  CSI    00004976@2017/2/8:22:49:08.287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17:49:08, Info                  CSI    00004977@2017/2/8:22:49:08.308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17:49:08, Info                  CSI    00004978@2017/2/8:22:49:08.324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17:49:08, Info                  CSI    00004979@2017/2/8:22:49:08.342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17:49:08, Info                  CSI    0000497a CSIPERF - SysprepPI Commit 104ms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17:49:08, Info                  CSI    0000497b@2017/2/8:22:49:08.463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17:49:08, Info                  CSI    0000497c [DIRSD OWNER WARNING] Directory [l:61 ml:62]"\??\C:\WINDOWS\SysWOW64\WindowsPowerShell\v1.0\Modules\NetQos" is not owned but specifies SDDL in component Microsoft-Windows-Network-QoS-WMI,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17:49:08, Info                  CSI    0000497d@2017/2/8:22:49:08.627 CSIPERF - FileMapsCreated 137ms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17:49:08, Info                  CSI    0000497e CSIPERF - FilePI Commit 138ms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17:49:08, Info                  CSI    0000497f@2017/2/8:22:49:08.633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17:49:08, Info                  CSI    00004980@2017/2/8:22:49:08.647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17:49:08, Info                  CSI    00004981@2017/2/8:22:49:08.676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17:49:08, Info                  CSI    00004982@2017/2/8:22:49:08.689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17:49:08, Info                  CSI    00004983@2017/2/8:22:49:08.701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17:49:08, Info                  CSI    00004984@2017/2/8:22:49:08.714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17:49:08, Info                  CSI    00004985@2017/2/8:22:49:08.731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17:49:08, Info                  CSI    00004986@2017/2/8:22:49:08.747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17:49:08, Info                  CSI    00004987@2017/2/8:22:49:08.760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17:49:08, Info                  CSI    00004988 [DIRSD OWNER WARNING] Directory [l:30 ml:31]"\??\C:\WINDOWS\PLA\Rules\en-US" is not owned but specifies SDDL in component Microsoft-Windows-PerformanceCounterInfrastructureConsumer.Resources,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17:49:08, Info                  CSI    00004989 [DIRSD OWNER WARNING] Directory [l:32 ml:33]"\??\C:\WINDOWS\PLA\Reports\en-US" is not owned but specifies SDDL in component Microsoft-Windows-PerformanceCounterInfrastructureConsumer.Resources,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17:49:08, Info                  CSI    0000498a@2017/2/8:22:49:08.810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17:49:08, Info                  CSI    0000498b@2017/2/8:22:49:08.823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17:49:08, Info                  CSI    0000498c [DIRSD OWNER WARNING] Directory [l:72 ml:73]"\??\C:\Program Files (x86)\Reference Assemblies\Microsoft\Framework\v3.5" is not owned but specifies SDDL in component Microsoft-Windows-NETFX35CDFComp,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17:49:08, Info                  CSI    0000498d [DIRSD OWNER WARNING] Directory [l:43 ml:44]"\??\C:\WINDOWS\Microsoft.NET\Framework\v3.5" is not owned but specifies SDDL in component Microsoft-Windows-NETFX35CDFComp,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17:49:08, Info                  CSI    0000498e [DIRSD OWNER WARNING] Directory [l:77 ml:78]"\??\C:\Program Files (x86)\MSBuild\Microsoft\Windows Workflow Foundation\v3.5" is not owned but specifies SDDL in component Microsoft-Windows-NETFX35CDFComp,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17:49:08, Info                  CSI    0000498f@2017/2/8:22:49:08.986 CSIPERF - FileMapsCreated 154ms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17:49:09, Info                  CSI    00004990 CSIPERF - FilePI Commit 189ms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17:49:09, Info                  CSI    00004991@2017/2/8:22:49:09.030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17:49:09, Info                  CSI    00004992@2017/2/8:22:49:09.063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17:49:09, Info                  CSI    00004993@2017/2/8:22:49:09.075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17:49:09, Info                  CSI    00004994@2017/2/8:22:49:09.089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17:49:09, Info                  CSI    00004995@2017/2/8:22:49:09.104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17:49:09, Info                  CSI    00004996@2017/2/8:22:49:09.116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17:49:09, Info                  CSI    00004997@2017/2/8:22:49:09.129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17:49:09, Info                  CSI    00004998@2017/2/8:22:49:09.147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17:49:09, Info                  CSI    00004999@2017/2/8:22:49:09.159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17:49:09, Info                  CSI    0000499a@2017/2/8:22:49:09.185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17:49:09, Info                  CSI    0000499b@2017/2/8:22:49:09.197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17:49:09, Info                  CSI    0000499c@2017/2/8:22:49:09.211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17:49:09, Info                  CSI    0000499d@2017/2/8:22:49:09.227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17:49:09, Info                  CSI    0000499e@2017/2/8:22:49:09.240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17:49:09, Info                  CSI    0000499f@2017/2/8:22:49:09.253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17:49:09, Info                  CSI    000049a0@2017/2/8:22:49:09.270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17:49:09, Info                  CSI    000049a1@2017/2/8:22:49:09.295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17:49:09, Info                  CSI    000049a2@2017/2/8:22:49:09.309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17:49:09, Info                  CSI    000049a3@2017/2/8:22:49:09.326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17:49:09, Info                  CSI    000049a4@2017/2/8:22:49:09.341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17:49:09, Info                  CSI    000049a5@2017/2/8:22:49:09.355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17:49:09, Info                  CSI    000049a6@2017/2/8:22:49:09.390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17:49:09, Info                  CSI    000049a7@2017/2/8:22:49:09.403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17:49:09, Info                  CSI    000049a8@2017/2/8:22:49:09.417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17:49:09, Info                  CSI    000049a9 [DIRSD OWNER WARNING] Directory [l:61 ml:62]"\??\C:\WINDOWS\SysWOW64\WindowsPowerShell\v1.0\Modules\NetNat" is not owned but specifies SDDL in component Microsoft-Windows-Nat-Powershell,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17:49:09, Info                  CSI    000049aa@2017/2/8:22:49:09.554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17:49:09, Info                  CSI    000049ab@2017/2/8:22:49:09.584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17:49:09, Info                  CSI    000049ac@2017/2/8:22:49:09.601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17:49:09, Info                  CSI    000049ad@2017/2/8:22:49:09.622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17:49:09, Info                  CSI    000049ae@2017/2/8:22:49:09.636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17:49:09, Info                  CSI    000049af@2017/2/8:22:49:09.657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17:49:09, Info                  CSI    000049b0 [DIRSD OWNER WARNING] Directory [l:76 ml:77]"\??\C:\WINDOWS\SysWOW64\WindowsPowerShell\v1.0\Modules\NetEventPacketCapture" is not owned but specifies SDDL in component Microsoft-Windows-NetEventPacketCapture-Powershell,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17:49:09, Info                  CSI    000049b1@2017/2/8:22:49:09.851 CSIPERF - FileMapsCreated 112ms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17:49:09, Info                  CSI    000049b2 CSIPERF - FilePI Commit 112ms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17:49:09, Info                  CSI    000049b3@2017/2/8:22:49:09.857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17:49:09, Info                  CSI    000049b4@2017/2/8:22:49:09.870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17:49:09, Info                  CSI    000049b5 [DIRSD OWNER WARNING] Directory [l:68 ml:69]"\??\C:\WINDOWS\SysWOW64\WindowsPowerShell\v1.0\Modules\NetSwitchTeam" is not owned but specifies SDDL in component Microsoft-Windows-Ndis-IMPlatform,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17:49:09, Info                  CSI    000049b6 [DIRSD OWNER WARNING] Directory [l:62 ml:63]"\??\C:\WINDOWS\SysWOW64\WindowsPowerShell\v1.0\Modules\NetLbfo" is not owned but specifies SDDL in component Microsoft-Windows-Ndis-IMPlatform,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17:49:09, Info                  CSI    000049b7@2017/2/8:22:49:09.994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17:49:10, Info                  CSI    000049b8 [DIRSD OWNER WARNING] Directory [l:65 ml:66]"\??\C:\WINDOWS\SysWOW64\WindowsPowerShell\v1.0\Modules\NetAdapter" is not owned but specifies SDDL in component Microsoft-Windows-NetAdapterCim,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17:49:10, Info                  CSI    000049b9@2017/2/8:22:49:10.182 CSIPERF - FileMapsCreated 123ms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17:49:10, Info                  CSI    000049ba CSIPERF - FilePI Commit 123ms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17:49:10, Info                  CSI    000049bb@2017/2/8:22:49:10.191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17:49:10, Info                  CSI    000049bc@2017/2/8:22:49:10.209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17:49:10, Info                  CSI    000049bd@2017/2/8:22:49:10.228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17:49:10, Info                  CSI    000049be@2017/2/8:22:49:10.247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17:49:10, Info                  CSI    000049bf@2017/2/8:22:49:10.266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17:49:10, Info                  CSI    000049c0@2017/2/8:22:49:10.286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17:49:10, Info                  CSI    000049c1 [DIRSD OWNER WARNING] Directory [l:72 ml:73]"\??\C:\Program Files (x86)\Reference Assemblies\Microsoft\Framework\v3.5" is not owned but specifies SDDL in component Microsoft-Windows-NETFX35WPFComp,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17:49:10, Info                  CSI    000049c2 [DIRSD OWNER WARNING] Directory [l:43 ml:44]"\??\C:\WINDOWS\Microsoft.NET\Framework\v3.5" is not owned but specifies SDDL in component Microsoft-Windows-NETFX35WPFComp,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17:49:10, Info                  CSI    000049c3 [DIRSD OWNER WARNING] Directory [l:75 ml:76]"\??\C:\WINDOWS\Microsoft.NET\Framework\v3.5\Windows Presentation Foundation" is not owned but specifies SDDL in component Microsoft-Windows-NETFX35WPFComp,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17:49:10, Info                  CSI    000049c4 Error - Overlap: Duplicate ownership for directory [l:43]"\??\C:\WINDOWS\Microsoft.NET\Framework\v3.5" in component Microsoft-Windows-NETFX35WPFComp,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17:49:10, Info                  CSI    000049c5 Error - Overlap: Duplicate ownership for directory [l:72]"\??\C:\Program Files (x86)\Reference Assemblies\Microsoft\Framework\v3.5" in component Microsoft-Windows-NETFX35WPFComp,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17:49:10, Info                  CSI    000049c6@2017/2/8:22:49:10.374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17:49:10, Info                  CSI    000049c7@2017/2/8:22:49:10.390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17:49:10, Info                  CSI    000049c8@2017/2/8:22:49:10.411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17:49:10, Info                  CSI    000049c9@2017/2/8:22:49:10.440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17:49:10, Info                  CSI    000049ca@2017/2/8:22:49:10.485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17:49:10, Info                  CSI    000049cb@2017/2/8:22:49:10.528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17:49:10, Info                  CSI    000049cc@2017/2/8:22:49:10.562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17:49:10, Info                  CSI    000049cd@2017/2/8:22:49:10.595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17:49:10, Info                  CSI    000049ce@2017/2/8:22:49:10.627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17:49:10, Info                  CSI    000049cf@2017/2/8:22:49:10.656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17:49:10, Info                  CSI    000049d0@2017/2/8:22:49:10.680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17:49:10, Info                  CSI    000049d1@2017/2/8:22:49:10.718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17:49:10, Info                  CSI    000049d2@2017/2/8:22:49:10.732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17:49:10, Info                  CSI    000049d3@2017/2/8:22:49:10.767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17:49:10, Info                  CSI    000049d4@2017/2/8:22:49:10.780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17:49:10, Info                  CSI    000049d5@2017/2/8:22:49:10.793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17:49:10, Info                  CSI    000049d6@2017/2/8:22:49:10.816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17:49:10, Info                  CSI    000049d7@2017/2/8:22:49:10.835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17:49:10, Info                  CSI    000049d8@2017/2/8:22:49:10.849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17:49:10, Info                  CSI    000049d9@2017/2/8:22:49:10.863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17:49:10, Info                  CSI    000049da@2017/2/8:22:49:10.876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17:49:10, Info                  CSI    000049db@2017/2/8:22:49:10.890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17:49:10, Info                  CSI    000049dc@2017/2/8:22:49:10.906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17:49:10, Info                  CSI    000049dd@2017/2/8:22:49:10.919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17:49:10, Info                  CSI    000049de@2017/2/8:22:49:10.932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17:49:10, Info                  CSI    000049df@2017/2/8:22:49:10.945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17:49:10, Info                  CSI    000049e0@2017/2/8:22:49:10.958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17:49:11, Info                  CSI    000049e1 [DIRSD OWNER WARNING] Directory [l:68 ml:69]"\??\C:\WINDOWS\SysWOW64\WindowsPowerShell\v1.0\Modules\NetConnection" is not owned but specifies SDDL in component Microsoft-Windows-NetworkProfile,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17:49:11, Info                  CSI    000049e2@2017/2/8:22:49:11.205 CSIPERF - FileMapsCreated 190ms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17:49:11, Info                  CSI    000049e3 CSIPERF - FilePI Commit 211ms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17:49:11, Info                  CSI    000049e4@2017/2/8:22:49:11.241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17:49:11, Info                  CSI    000049e5@2017/2/8:22:49:11.283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17:49:11, Info                  CSI    000049e6 [DIRSD OWNER WARNING] Directory [l:83 ml:84]"\??\C:\Program Files (x86)\Reference Assemblies\Microsoft\Framework\v3.0\SubsetList" is not owned but specifies SDDL in component Microsoft-Windows-NETFX35LinqComp,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17:49:11, Info                  CSI    000049e7 [DIRSD OWNER WARNING] Directory [l:60 ml:61]"\??\C:\WINDOWS\Microsoft.NET\Framework\v2.0.50727\SubsetList" is not owned but specifies SDDL in component Microsoft-Windows-NETFX35LinqComp,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17:49:11, Info                  CSI    000049e8 [DIRSD OWNER WARNING] Directory [l:72 ml:73]"\??\C:\Program Files (x86)\Reference Assemblies\Microsoft\Framework\v3.5" is not owned but specifies SDDL in component Microsoft-Windows-NETFX35LinqComp,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17:49:11, Info                  CSI    000049e9 [DIRSD OWNER WARNING] Directory [l:48 ml:49]"\??\C:\WINDOWS\Microsoft.NET\Framework\v3.5\1033" is not owned but specifies SDDL in component Microsoft-Windows-NETFX35LinqComp,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17:49:11, Info                  CSI    000049ea [DIRSD OWNER WARNING] Directory [l:83 ml:84]"\??\C:\Program Files (x86)\Reference Assemblies\Microsoft\Framework\v3.5\SubsetList" is not owned but specifies SDDL in component Microsoft-Windows-NETFX35LinqComp,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17:49:11, Info                  CSI    000049eb [DIRSD OWNER WARNING] Directory [l:83 ml:84]"\??\C:\Program Files (x86)\Reference Assemblies\Microsoft\Framework\v3.5\RedistList" is not owned but specifies SDDL in component Microsoft-Windows-NETFX35LinqComp,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17:49:11, Info                  CSI    000049ec [DIRSD OWNER WARNING] Directory [l:43 ml:44]"\??\C:\WINDOWS\Microsoft.NET\Framework\v3.5" is not owned but specifies SDDL in component Microsoft-Windows-NETFX35LinqComp,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17:49:11, Info                  CSI    000049ed Error - Overlap: Duplicate ownership for directory [l:43]"\??\C:\WINDOWS\Microsoft.NET\Framework\v3.5" in component Microsoft-Windows-NETFX35LinqComp,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17:49:11, Info                  CSI    000049ee Error - Overlap: Duplicate ownership for directory [l:72]"\??\C:\Program Files (x86)\Reference Assemblies\Microsoft\Framework\v3.5" in component Microsoft-Windows-NETFX35LinqComp,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17:49:11, Info                  CSI    000049ef@2017/2/8:22:49:11.454 CSIPERF - FileMapsCreated 161ms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17:49:11, Info                  CSI    000049f0 CSIPERF - FilePI Commit 202ms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17:49:11, Info                  CSI    000049f1@2017/2/8:22:49:11.510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17:49:11, Info                  CSI    000049f2@2017/2/8:22:49:11.529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17:49:11, Info                  CSI    000049f3@2017/2/8:22:49:11.608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17:49:11, Info                  CSI    000049f4@2017/2/8:22:49:11.622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17:49:11, Info                  CSI    000049f5@2017/2/8:22:49:11.636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17:49:11, Info                  CSI    000049f6@2017/2/8:22:49:11.649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17:49:11, Info                  CSI    000049f7@2017/2/8:22:49:11.662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17:49:11, Info                  CSI    000049f8@2017/2/8:22:49:11.676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17:49:11, Info                  CSI    000049f9@2017/2/8:22:49:11.692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17:49:11, Info                  CSI    000049fa@2017/2/8:22:49:11.704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17:49:11, Info                  CSI    000049fb@2017/2/8:22:49:11.719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17:49:11, Info                  CSI    000049fc@2017/2/8:22:49:11.732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17:49:11, Info                  CSI    000049fd@2017/2/8:22:49:11.748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17:49:11, Info                  CSI    000049fe@2017/2/8:22:49:11.764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17:49:11, Info                  CSI    000049ff@2017/2/8:22:49:11.778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17:49:11, Info                  CSI    00004a00@2017/2/8:22:49:11.792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17:49:11, Info                  CSI    00004a01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17:49:11, Info                  CSI    00004a02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17:49:11, Info                  CSI    00004a03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17:49:15, Info                  CSI    00004a04@2017/2/8:22:49:15.605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17:49:15, Info                  CSI    00004a05@2017/2/8:22:49:15.619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17:49:15, Info                  CSI    00004a06@2017/2/8:22:49:15.649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17:49:15, Info                  CSI    00004a07@2017/2/8:22:49:15.663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17:49:15, Info                  CSI    00004a08@2017/2/8:22:49:15.679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17:49:15, Info                  CSI    00004a09@2017/2/8:22:49:15.711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17:49:15, Info                  CSI    00004a0a@2017/2/8:22:49:15.726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17:49:15, Info                  CSI    00004a0b@2017/2/8:22:49:15.738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17:49:15, Info                  CSI    00004a0c@2017/2/8:22:49:15.752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17:49:15, Info                  CSI    00004a0d@2017/2/8:22:49:15.765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17:49:15, Info                  CSI    00004a0e@2017/2/8:22:49:15.778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17:49:15, Info                  CSI    00004a0f@2017/2/8:22:49:15.812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17:49:15, Info                  CSI    00004a10@2017/2/8:22:49:15.828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17:49:15, Info                  CSI    00004a11@2017/2/8:22:49:15.841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17:49:15, Info                  CSI    00004a12@2017/2/8:22:49:15.854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17:49:15, Info                  CSI    00004a13@2017/2/8:22:49:15.867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00004a14 CSIPERF - FilePI Queue 127ms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00004a15@2017/2/8:22:49:16.112 CSIPERF - FileMapsCreated 108ms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00004a16 CSIPERF - FilePI Commit 109ms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00004a17@2017/2/8:22:49:16.119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00004a18@2017/2/8:22:49:16.133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00004a19@2017/2/8:22:49:16.149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00004a1a@2017/2/8:22:49:16.162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00004a1b@2017/2/8:22:49:16.176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00004a1c@2017/2/8:22:49:16.189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00004a1d@2017/2/8:22:49:16.203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00004a1e@2017/2/8:22:49:16.216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00004a1f@2017/2/8:22:49:16.229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00004a20@2017/2/8:22:49:16.242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00004a21@2017/2/8:22:49:16.256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00004a22@2017/2/8:22:49:16.269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00004a23@2017/2/8:22:49:16.284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00004a24@2017/2/8:22:49:16.313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00004a25@2017/2/8:22:49:16.327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00004a26@2017/2/8:22:49:16.340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00004a27@2017/2/8:22:49:16.353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00004a28@2017/2/8:22:49:16.371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00004a29@2017/2/8:22:49:16.387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00004a2a@2017/2/8:22:49:16.399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00004a2b@2017/2/8:22:49:16.413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00004a2c@2017/2/8:22:49:16.425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00004a2d@2017/2/8:22:49:16.439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00004a2e@2017/2/8:22:49:16.452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00004a2f@2017/2/8:22:49:16.466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00004a30@2017/2/8:22:49:16.479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00004a31@2017/2/8:22:49:16.494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00004a32@2017/2/8:22:49:16.514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00004a33@2017/2/8:22:49:16.528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00004a34@2017/2/8:22:49:16.542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00004a35@2017/2/8:22:49:16.560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00004a36@2017/2/8:22:49:16.600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00004a37@2017/2/8:22:49:16.642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00004a38@2017/2/8:22:49:16.655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00004a39 [DIRSD OWNER WARNING] Directory [l:44 ml:45]"\??\C:\WINDOWS\SysWOW64\config\systemprofile" is not owned but specifies SDDL in component Microsoft-Windows-Profapi,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00004a3a [DIRSD OWNER WARNING] Directory [l:18 ml:19]"\??\C:\ProgramData" is not owned but specifies SDDL in component Microsoft-Windows-Profapi,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00004a3b@2017/2/8:22:49:16.794 CSIPERF - FileMapsCreated 128ms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00004a3c CSIPERF - FilePI Commit 155ms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00004a3d@2017/2/8:22:49:16.830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00004a3e@2017/2/8:22:49:16.850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00004a3f@2017/2/8:22:49:16.865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00004a40@2017/2/8:22:49:16.880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00004a41@2017/2/8:22:49:16.894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00004a42@2017/2/8:22:49:16.931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00004a43@2017/2/8:22:49:16.966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00004a44@2017/2/8:22:49:16.980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17:49:16, Info                  CSI    00004a45@2017/2/8:22:49:16.998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00004a46@2017/2/8:22:49:17.011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00004a47@2017/2/8:22:49:17.025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00004a48@2017/2/8:22:49:17.037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00004a49 [DIRSD OWNER WARNING] Directory [l:25 ml:26]"\??\C:\WINDOWS\PLA\System" is not owned but specifies SDDL in component Microsoft-Windows-PerformanceCounterInfrastructureConsumer,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00004a4a [DIRSD OWNER WARNING] Directory [l:58 ml:59]"\??\C:\WINDOWS\SysWOW64\Tasks\Microsoft\Windows\PLA\System" is not owned but specifies SDDL in component Microsoft-Windows-PerformanceCounterInfrastructureConsumer,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00004a4b [DIRSD OWNER WARNING] Directory [l:28 ml:29]"\??\C:\WINDOWS\PLA\Templates" is not owned but specifies SDDL in component Microsoft-Windows-PerformanceCounterInfrastructureConsumer,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00004a4c [DIRSD OWNER WARNING] Directory [l:15 ml:16]"\??\C:\PerfLogs" is not owned but specifies SDDL in component Microsoft-Windows-PerformanceCounterInfrastructureConsumer,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00004a4d [DIRSD OWNER WARNING] Directory [l:21 ml:22]"\??\C:\PerfLogs\Admin" is not owned but specifies SDDL in component Microsoft-Windows-PerformanceCounterInfrastructureConsumer,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00004a4e [DIRSD OWNER WARNING] Directory [l:24 ml:25]"\??\C:\WINDOWS\PLA\Rules" is not owned but specifies SDDL in component Microsoft-Windows-PerformanceCounterInfrastructureConsumer,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00004a4f [DIRSD OWNER WARNING] Directory [l:26 ml:27]"\??\C:\WINDOWS\PLA\Reports" is not owned but specifies SDDL in component Microsoft-Windows-PerformanceCounterInfrastructureConsumer,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00004a50 [DIRSD OWNER WARNING] Directory [l:51 ml:52]"\??\C:\WINDOWS\SysWOW64\Tasks\Microsoft\Windows\PLA" is not owned but specifies SDDL in component Microsoft-Windows-PerformanceCounterInfrastructureConsumer,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00004a51@2017/2/8:22:49:17.267 CSIPERF - FileMapsCreated 195ms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00004a52 CSIPERF - FilePI Commit 239ms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00004a53@2017/2/8:22:49:17.317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00004a54@2017/2/8:22:49:17.330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00004a55@2017/2/8:22:49:17.343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00004a56@2017/2/8:22:49:17.359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00004a57@2017/2/8:22:49:17.373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00004a58@2017/2/8:22:49:17.385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00004a59@2017/2/8:22:49:17.398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00004a5a@2017/2/8:22:49:17.411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00004a5b@2017/2/8:22:49:17.430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00004a5c@2017/2/8:22:49:17.443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00004a5d@2017/2/8:22:49:17.456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00004a5e@2017/2/8:22:49:17.469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00004a5f@2017/2/8:22:49:17.483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00004a60@2017/2/8:22:49:17.497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00004a61@2017/2/8:22:49:17.515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00004a62@2017/2/8:22:49:17.531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00004a63@2017/2/8:22:49:17.544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00004a64@2017/2/8:22:49:17.557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00004a65@2017/2/8:22:49:17.570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00004a66 [DIRSD OWNER WARNING] Directory [l:64 ml:65]"\??\C:\WINDOWS\SysWOW64\WindowsPowerShell\v1.0\Modules\PnpDevice" is not owned but specifies SDDL in component Microsoft-Windows-PnPDevice-Powershell,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00004a67@2017/2/8:22:49:17.689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00004a68@2017/2/8:22:49:17.703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00004a69@2017/2/8:22:49:17.724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00004a6a@2017/2/8:22:49:17.737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00004a6b@2017/2/8:22:49:17.750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00004a6c@2017/2/8:22:49:17.763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00004a6d@2017/2/8:22:49:17.787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00004a6e@2017/2/8:22:49:17.800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00004a6f@2017/2/8:22:49:17.814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00004a70@2017/2/8:22:49:17.827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00004a71@2017/2/8:22:49:17.841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00004a72@2017/2/8:22:49:17.863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00004a73 [DIRSD OWNER WARNING] Directory [l:52 ml:53]"\??\C:\WINDOWS\SysWOW64\WindowsPowerShell\v1.0\en-US" is not owned but specifies SDDL in component Microsoft-Windows-PowerShell-PreLoc.Resources,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00004a74@2017/2/8:22:49:17.974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17:49:17, Info                  CSI    00004a75@2017/2/8:22:49:17.988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17:49:18, Info                  CSI    00004a76@2017/2/8:22:49:18.02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17:49:18, Info                  CSI    00004a77@2017/2/8:22:49:18.014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17:49:18, Info                  CSI    00004a78@2017/2/8:22:49:18.028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17:49:18, Info                  CSI    00004a79@2017/2/8:22:49:18.042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17:49:18, Info                  CSI    00004a7a@2017/2/8:22:49:18.057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17:49:18, Info                  CSI    00004a7b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17:49:18, Info                  CSI    00004a7c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17:49:18, Info                  CSI    00004a7d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17:49:23, Info                  CSI    00004a7e@2017/2/8:22:49:23.676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17:49:23, Info                  CSI    00004a7f@2017/2/8:22:49:23.689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17:49:23, Info                  CSI    00004a80@2017/2/8:22:49:23.881 CSIPERF - FileMapsCreated 179ms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17:49:23, Info                  CSI    00004a81 CSIPERF - FilePI Commit 179ms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17:49:23, Info                  CSI    00004a82@2017/2/8:22:49:23.890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17:49:23, Info                  CSI    00004a83@2017/2/8:22:49:23.922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17:49:23, Info                  CSI    00004a84@2017/2/8:22:49:23.943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17:49:23, Info                  CSI    00004a85@2017/2/8:22:49:23.963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17:49:23, Info                  CSI    00004a86@2017/2/8:22:49:23.978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17:49:24, Info                  CSI    00004a87@2017/2/8:22:49:24.010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17:49:24, Info                  CSI    00004a88@2017/2/8:22:49:24.023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17:49:24, Info                  CSI    00004a89@2017/2/8:22:49:24.040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17:49:24, Info                  CSI    00004a8a@2017/2/8:22:49:24.118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17:49:24, Info                  CSI    00004a8b@2017/2/8:22:49:24.134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17:49:24, Info                  CSI    00004a8c [DIRSD OWNER WARNING] Directory [l:32 ml:33]"\??\C:\WINDOWS\SysWOW64\RasToast" is not owned but specifies SDDL in component Microsoft-Windows-RasApi,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17:49:24, Info                  CSI    00004a8d Error - Overlap: Duplicate ownership for directory [l:48]"\??\C:\ProgramData\Microsoft\Network\Connections" in component Microsoft-Windows-RasApi, version 10.0.10586.589,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17:49:24, Info                  CSI    00004a8e@2017/2/8:22:49:24.272 CSIPERF - FileMapsCreated 104ms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17:49:24, Info                  CSI    00004a8f CSIPERF - FilePI Commit 110ms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17:49:24, Info                  CSI    00004a90@2017/2/8:22:49:24.284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17:49:24, Info                  CSI    00004a91@2017/2/8:22:49:24.426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17:49:24, Info                  CSI    00004a92@2017/2/8:22:49:24.498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17:49:24, Info                  CSI    00004a93@2017/2/8:22:49:24.514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17:49:24, Info                  CSI    00004a94@2017/2/8:22:49:24.528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17:49:24, Info                  CSI    00004a95@2017/2/8:22:49:24.541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17:49:24, Info                  CSI    00004a96 Error - Overlap: Duplicate ownership for directory [l:45]"\??\C:\WINDOWS\SysWOW64\spp\tokens\pkeyconfig" in component Microsoft-Windows-Security-SPP-Pkeyconfig-Professional,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17:49:24, Info                  CSI    00004a97@2017/2/8:22:49:24.658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17:49:24, Info                  CSI    00004a98@2017/2/8:22:49:24.672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17:49:24, Info                  CSI    00004a99@2017/2/8:22:49:24.686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17:49:24, Info                  CSI    00004a9a@2017/2/8:22:49:24.710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17:49:24, Info                  CSI    00004a9b@2017/2/8:22:49:24.724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17:49:24, Info                  CSI    00004a9c@2017/2/8:22:49:24.739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17:49:24, Info                  CSI    00004a9d@2017/2/8:22:49:24.752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17:49:24, Info                  CSI    00004a9e@2017/2/8:22:49:24.765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17:49:24, Info                  CSI    00004a9f@2017/2/8:22:49:24.799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17:49:24, Info                  CSI    00004aa0@2017/2/8:22:49:24.812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17:49:24, Info                  CSI    00004aa1@2017/2/8:22:49:24.825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17:49:24, Info                  CSI    00004aa2 [DIRSD OWNER WARNING] Directory [l:44 ml:45]"\??\C:\ProgramData\Microsoft\WinMSIPC\Server" is not owned but specifies SDDL in component Microsoft-Windows-Rights-Management-Client-v2-Core,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17:49:24, Info                  CSI    00004aa3 Error - Overlap: Duplicate ownership for directory [l:44]"\??\C:\ProgramData\Microsoft\WinMSIPC\Server" in component Microsoft-Windows-Rights-Management-Client-v2-Core, version 10.0.10586.589,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17:49:24, Info                  CSI    00004aa4@2017/2/8:22:49:24.867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17:49:24, Info                  CSI    00004aa5@2017/2/8:22:49:24.882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17:49:24, Info                  CSI    00004aa6 Error - Overlap: Duplicate ownership for directory [l:22]"\??\C:\WINDOWS\tracing" in component Microsoft-Windows-RasRTUtils,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17:49:24, Info                  CSI    00004aa7@2017/2/8:22:49:24.906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17:49:24, Info                  CSI    00004aa8@2017/2/8:22:49:24.936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17:49:24, Info                  CSI    00004aa9@2017/2/8:22:49:24.950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17:49:24, Info                  CSI    00004aaa@2017/2/8:22:49:24.976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17:49:24, Info                  CSI    00004aab@2017/2/8:22:49:24.991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00004aac@2017/2/8:22:49:25.05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00004aad@2017/2/8:22:49:25.018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00004aae@2017/2/8:22:49:25.034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00004aaf@2017/2/8:22:49:25.057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00004ab0@2017/2/8:22:49:25.072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00004ab1@2017/2/8:22:49:25.087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00004ab2@2017/2/8:22:49:25.100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00004ab3@2017/2/8:22:49:25.116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00004ab4@2017/2/8:22:49:25.136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00004ab5@2017/2/8:22:49:25.150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00004ab6@2017/2/8:22:49:25.163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00004ab7@2017/2/8:22:49:25.177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00004ab8@2017/2/8:22:49:25.201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00004ab9@2017/2/8:22:49:25.215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00004aba@2017/2/8:22:49:25.228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00004abb@2017/2/8:22:49:25.243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00004abc@2017/2/8:22:49:25.258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00004abd@2017/2/8:22:49:25.271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00004abe@2017/2/8:22:49:25.284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00004abf@2017/2/8:22:49:25.309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00004ac0 [DIRSD OWNER WARNING] Directory [l:35 ml:36]"\??\C:\WINDOWS\SysWOW64\WinMetadata" is not owned but specifies SDDL in component Microsoft-Windows-Runtime-Metadata,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00004ac1 Error - Overlap: Duplicate ownership for directory [l:35]"\??\C:\WINDOWS\SysWOW64\WinMetadata" in component Microsoft-Windows-Runtime-Metadata,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00004ac2@2017/2/8:22:49:25.453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00004ac3@2017/2/8:22:49:25.468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00004ac4@2017/2/8:22:49:25.481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00004ac5@2017/2/8:22:49:25.494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00004ac6@2017/2/8:22:49:25.507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00004ac7@2017/2/8:22:49:25.527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00004ac8@2017/2/8:22:49:25.541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00004ac9@2017/2/8:22:49:25.557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00004aca@2017/2/8:22:49:25.580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00004acb@2017/2/8:22:49:25.604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00004acc@2017/2/8:22:49:25.618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00004acd@2017/2/8:22:49:25.631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00004ace@2017/2/8:22:49:25.645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00004acf@2017/2/8:22:49:25.658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00004ad0@2017/2/8:22:49:25.671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00004ad1@2017/2/8:22:49:25.689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00004ad2@2017/2/8:22:49:25.702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00004ad3@2017/2/8:22:49:25.715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00004ad4@2017/2/8:22:49:25.728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00004ad5@2017/2/8:22:49:25.742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00004ad6@2017/2/8:22:49:25.754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00004ad7@2017/2/8:22:49:25.767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00004ad8@2017/2/8:22:49:25.782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00004ad9@2017/2/8:22:49:25.863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17:49:25, Info                  CSI    00004ada@2017/2/8:22:49:25.878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17:49:26, Info                  CSI    00004adb Error - Overlap: Duplicate ownership for directory [l:35]"\??\C:\WINDOWS\schemas\Provisioning" in component Microsoft-Windows-ProvisioningCore,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17:49:26, Info                  CSI    00004adc@2017/2/8:22:49:26.08 CSIPERF - FileMapsCreated 113ms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17:49:26, Info                  CSI    00004add CSIPERF - FilePI Commit 120ms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17:49:26, Info                  CSI    00004ade@2017/2/8:22:49:26.020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17:49:26, Info                  CSI    00004adf@2017/2/8:22:49:26.052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17:49:26, Info                  CSI    00004ae0@2017/2/8:22:49:26.066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17:49:26, Info                  CSI    00004ae1@2017/2/8:22:49:26.103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17:49:26, Info                  CSI    00004ae2@2017/2/8:22:49:26.116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17:49:26, Info                  CSI    00004ae3@2017/2/8:22:49:26.131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17:49:26, Info                  CSI    00004ae4@2017/2/8:22:49:26.145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17:49:26, Info                  CSI    00004ae5@2017/2/8:22:49:26.157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17:49:26, Info                  CSI    00004ae6@2017/2/8:22:49:26.170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17:49:26, Info                  CSI    00004ae7@2017/2/8:22:49:26.183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17:49:26, Info                  CSI    00004ae8 [DIRSD OWNER WARNING] Directory [l:33 ml:34]"\??\C:\WINDOWS\Diagnostics\system" is not owned but specifies SDDL in component Microsoft-Windows-ScriptedDiagnosticsEngine-NativeEngine,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17:49:26, Info                  CSI    00004ae9 [DIRSD OWNER WARNING] Directory [l:26 ml:27]"\??\C:\WINDOWS\Diagnostics" is not owned but specifies SDDL in component Microsoft-Windows-ScriptedDiagnosticsEngine-NativeEngine,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17:49:26, Info                  CSI    00004aea@2017/2/8:22:49:26.212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17:49:26, Info                  CSI    00004aeb@2017/2/8:22:49:26.226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17:49:26, Info                  CSI    00004aec@2017/2/8:22:49:26.327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17:49:26, Info                  CSI    00004aed@2017/2/8:22:49:26.341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17:49:26, Info                  CSI    00004aee@2017/2/8:22:49:26.358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17:49:26, Info                  CSI    00004aef@2017/2/8:22:49:26.376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17:49:26, Info                  CSI    00004af0@2017/2/8:22:49:26.489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17:49:26, Info                  CSI    00004af1@2017/2/8:22:49:26.504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17:49:26, Info                  CSI    00004af2@2017/2/8:22:49:26.517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17:49:26, Info                  CSI    00004af3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17:49:26, Info                  CSI    00004af4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17:49:26, Info                  CSI    00004af5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17:49:31, Info                  CSI    00004af6@2017/2/8:22:49:31.151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17:49:31, Info                  CSI    00004af7@2017/2/8:22:49:31.198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17:49:31, Info                  CSI    00004af8@2017/2/8:22:49:31.266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17:49:31, Info                  CSI    00004af9@2017/2/8:22:49:31.280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17:49:31, Info                  CSI    00004afa@2017/2/8:22:49:31.294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17:49:31, Info                  CSI    00004afb@2017/2/8:22:49:31.314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17:49:31, Info                  CSI    00004afc@2017/2/8:22:49:31.328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17:49:31, Info                  CSI    00004afd@2017/2/8:22:49:31.341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17:49:31, Info                  CSI    00004afe@2017/2/8:22:49:31.356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17:49:31, Info                  CSI    00004aff@2017/2/8:22:49:31.368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17:49:31, Info                  CSI    00004b00@2017/2/8:22:49:31.381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17:49:31, Info                  CSI    00004b01@2017/2/8:22:49:31.396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17:49:31, Info                  CSI    00004b02@2017/2/8:22:49:31.410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17:49:31, Info                  CSI    00004b03@2017/2/8:22:49:31.423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17:49:31, Info                  CSI    00004b04@2017/2/8:22:49:31.438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17:49:31, Info                  CSI    00004b05@2017/2/8:22:49:31.453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17:49:31, Info                  CSI    00004b06@2017/2/8:22:49:31.479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17:49:31, Info                  CSI    00004b07@2017/2/8:22:49:31.498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17:49:31, Info                  CSI    00004b08@2017/2/8:22:49:31.543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17:49:31, Info                  CSI    00004b09 [DIRSD OWNER WARNING] Directory [l:51 ml:52]"\??\C:\WINDOWS\SysWOW64\Speech_OneCore\Common\en-US" is not owned but specifies SDDL in component Microsoft-Windows-SpeechRecognizer-en-us-N-OneCore,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17:49:31, Info                  CSI    00004b0a@2017/2/8:22:49:31.662 CSIPERF - FileMapsCreated 106ms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17:49:31, Info                  CSI    00004b0b CSIPERF - FilePI Commit 106ms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17:49:31, Info                  CSI    00004b0c@2017/2/8:22:49:31.669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17:49:31, Info                  CSI    00004b0d@2017/2/8:22:49:31.704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17:49:31, Info                  CSI    00004b0e@2017/2/8:22:49:31.718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17:49:31, Info                  CSI    00004b0f@2017/2/8:22:49:31.731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17:49:31, Info                  CSI    00004b10@2017/2/8:22:49:31.853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17:49:31, Info                  CSI    00004b11@2017/2/8:22:49:31.890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17:49:31, Info                  CSI    00004b12@2017/2/8:22:49:31.903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17:49:31, Info                  CSI    00004b13@2017/2/8:22:49:31.916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17:49:31, Info                  CSI    00004b14@2017/2/8:22:49:31.943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17:49:31, Info                  CSI    00004b15@2017/2/8:22:49:31.956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17:49:31, Info                  CSI    00004b16@2017/2/8:22:49:31.969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00004b17@2017/2/8:22:49:32.016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00004b18@2017/2/8:22:49:32.029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00004b19@2017/2/8:22:49:32.042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00004b1a@2017/2/8:22:49:32.057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00004b1b@2017/2/8:22:49:32.070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00004b1c@2017/2/8:22:49:32.087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00004b1d@2017/2/8:22:49:32.109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00004b1e@2017/2/8:22:49:32.123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00004b1f@2017/2/8:22:49:32.136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00004b20@2017/2/8:22:49:32.150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00004b21@2017/2/8:22:49:32.164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00004b22@2017/2/8:22:49:32.178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00004b23@2017/2/8:22:49:32.191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00004b24@2017/2/8:22:49:32.205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00004b25@2017/2/8:22:49:32.220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00004b26@2017/2/8:22:49:32.239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00004b27@2017/2/8:22:49:32.254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00004b28@2017/2/8:22:49:32.270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00004b29@2017/2/8:22:49:32.283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00004b2a@2017/2/8:22:49:32.298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00004b2b@2017/2/8:22:49:32.312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00004b2c@2017/2/8:22:49:32.328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00004b2d@2017/2/8:22:49:32.342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00004b2e@2017/2/8:22:49:32.355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00004b2f@2017/2/8:22:49:32.371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00004b30@2017/2/8:22:49:32.385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00004b31@2017/2/8:22:49:32.397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00004b32@2017/2/8:22:49:32.445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00004b33@2017/2/8:22:49:32.459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00004b34@2017/2/8:22:49:32.471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00004b35@2017/2/8:22:49:32.487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00004b36@2017/2/8:22:49:32.501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00004b37@2017/2/8:22:49:32.514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00004b38@2017/2/8:22:49:32.529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00004b39@2017/2/8:22:49:32.581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00004b3a@2017/2/8:22:49:32.616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00004b3b@2017/2/8:22:49:32.644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00004b3c@2017/2/8:22:49:32.659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00004b3d@2017/2/8:22:49:32.674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00004b3e@2017/2/8:22:49:32.688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00004b3f@2017/2/8:22:49:32.706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00004b40@2017/2/8:22:49:32.827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00004b41@2017/2/8:22:49:32.841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00004b42@2017/2/8:22:49:32.859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00004b43@2017/2/8:22:49:32.873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00004b44 Error - Overlap: Duplicate ownership for directory [l:77]"\??\C:\ProgramData\Microsoft\Windows\Start Menu\Programs\Administrative Tools" in component Microsoft-Windows-shell32-Control-Panel-Admin-Folder-Shortcut,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00004b45@2017/2/8:22:49:32.917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00004b46@2017/2/8:22:49:32.930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00004b47@2017/2/8:22:49:32.943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00004b48@2017/2/8:22:49:32.957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00004b49@2017/2/8:22:49:32.970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00004b4a@2017/2/8:22:49:32.984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17:49:32, Info                  CSI    00004b4b@2017/2/8:22:49:32.997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17:49:33, Info                  CSI    00004b4c [DIRSD OWNER WARNING] Directory [l:45 ml:46]"\??\C:\WINDOWS\SysWOW64\Speech\SpeechUX\en-US" is not owned but specifies SDDL in component Microsoft-Windows-Speech-UserExperience.Resources,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17:49:33, Info                  CSI    00004b4d@2017/2/8:22:49:33.105 CSIPERF - FileMapsCreated 101ms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17:49:33, Info                  CSI    00004b4e CSIPERF - FilePI Commit 104ms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17:49:33, Info                  CSI    00004b4f@2017/2/8:22:49:33.115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17:49:33, Info                  CSI    00004b50@2017/2/8:22:49:33.129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17:49:33, Info                  CSI    00004b51@2017/2/8:22:49:33.145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17:49:33, Info                  CSI    00004b52@2017/2/8:22:49:33.158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17:49:33, Info                  CSI    00004b53@2017/2/8:22:49:33.172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17:49:33, Info                  CSI    00004b54@2017/2/8:22:49:33.187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17:49:33, Info                  CSI    00004b55@2017/2/8:22:49:33.201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17:49:33, Info                  CSI    00004b56@2017/2/8:22:49:33.215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17:49:33, Info                  CSI    00004b57@2017/2/8:22:49:33.236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17:49:33, Info                  CSI    00004b58@2017/2/8:22:49:33.249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17:49:33, Info                  CSI    00004b59@2017/2/8:22:49:33.263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17:49:33, Info                  CSI    00004b5a@2017/2/8:22:49:33.276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17:49:33, Info                  CSI    00004b5b@2017/2/8:22:49:33.290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17:49:33, Info                  CSI    00004b5c@2017/2/8:22:49:33.312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17:49:33, Info                  CSI    00004b5d@2017/2/8:22:49:33.325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17:49:33, Info                  CSI    00004b5e@2017/2/8:22:49:33.338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17:49:33, Info                  CSI    00004b5f@2017/2/8:22:49:33.351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17:49:33, Info                  CSI    00004b60@2017/2/8:22:49:33.366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17:49:33, Info                  CSI    00004b61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17:49:33, Info                  CSI    00004b62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17:49:33, Info                  CSI    00004b63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17:49:38, Info                  CSI    00004b64@2017/2/8:22:49:38.775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17:49:38, Info                  CSI    00004b65@2017/2/8:22:49:38.795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17:49:38, Info                  CSI    00004b66 Error - Overlap: Duplicate ownership for directory [l:26]"\??\C:\WINDOWS\Inf\TAPISRV" in component Microsoft-Windows-TAPICore,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17:49:38, Info                  CSI    00004b67 Error - Overlap: Duplicate ownership for directory [l:31]"\??\C:\WINDOWS\Inf\TAPISRV\0000" in component Microsoft-Windows-TAPICore,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17:49:38, Info                  CSI    00004b68@2017/2/8:22:49:38.853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17:49:38, Info                  CSI    00004b69 [DIRSD OWNER WARNING] Directory [l:63 ml:64]"\??\C:\WINDOWS\SysWOW64\WindowsPowerShell\v1.0\Modules\NetTCPIP" is not owned but specifies SDDL in component Microsoft-Windows-TCPIP-WMIv2Provider,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17:49:38, Info                  CSI    00004b6a@2017/2/8:22:49:38.991 CSIPERF - FileMapsCreated 101ms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17:49:38, Info                  CSI    00004b6b CSIPERF - FilePI Commit 101ms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17:49:38, Info                  CSI    00004b6c@2017/2/8:22:49:38.998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00004b6d@2017/2/8:22:49:39.015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00004b6e@2017/2/8:22:49:39.029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00004b6f@2017/2/8:22:49:39.042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00004b70 Error - Overlap: Duplicate ownership for directory [l:30]"\??\C:\WINDOWS\Inf\TermService" in component Microsoft-Windows-TerminalServices-PerfCounters,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00004b71 Error - Overlap: Duplicate ownership for directory [l:35]"\??\C:\WINDOWS\Inf\TermService\0000" in component Microsoft-Windows-TerminalServices-PerfCounters,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00004b72@2017/2/8:22:49:39.199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00004b73@2017/2/8:22:49:39.224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00004b74@2017/2/8:22:49:39.243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00004b75@2017/2/8:22:49:39.261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00004b76@2017/2/8:22:49:39.274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00004b77@2017/2/8:22:49:39.287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00004b78 [DIRSD OWNER WARNING] Directory [l:18 ml:19]"\??\C:\WINDOWS\ime" is not owned but specifies SDDL in component Microsoft-Windows-Speech-UserExperience,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00004b79@2017/2/8:22:49:39.320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00004b7a [DIRSD OWNER WARNING] Directory [l:31 ml:32]"\??\C:\WINDOWS\Inf\TAPISRV\0409" is not owned but specifies SDDL in component Microsoft-Windows-TAPICore.Resources,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00004b7b Error - Overlap: Duplicate ownership for directory [l:31]"\??\C:\WINDOWS\Inf\TAPISRV\0409" in component Microsoft-Windows-TAPICore.Resources, version 10.0.10586.0,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00004b7c@2017/2/8:22:49:39.345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00004b7d@2017/2/8:22:49:39.360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00004b7e@2017/2/8:22:49:39.377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00004b7f@2017/2/8:22:49:39.391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00004b80@2017/2/8:22:49:39.406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00004b81 [DIRSD OWNER WARNING] Directory [l:57 ml:58]"\??\C:\Program Files (x86)\Windows Sidebar\Shared Gadgets" is not owned but specifies SDDL in component Microsoft-Windows-Sidebar,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00004b82@2017/2/8:22:49:39.520 CSIPERF - FileMapsCreated 106ms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00004b83 CSIPERF - FilePI Commit 134ms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00004b84@2017/2/8:22:49:39.557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00004b85@2017/2/8:22:49:39.571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00004b86@2017/2/8:22:49:39.585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00004b87@2017/2/8:22:49:39.602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00004b88@2017/2/8:22:49:39.618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00004b89@2017/2/8:22:49:39.631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00004b8a@2017/2/8:22:49:39.644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00004b8b@2017/2/8:22:49:39.661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00004b8c@2017/2/8:22:49:39.674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00004b8d@2017/2/8:22:49:39.691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00004b8e@2017/2/8:22:49:39.712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00004b8f@2017/2/8:22:49:39.725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00004b90@2017/2/8:22:49:39.780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00004b91@2017/2/8:22:49:39.793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00004b92@2017/2/8:22:49:39.818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00004b93@2017/2/8:22:49:39.932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00004b94@2017/2/8:22:49:39.946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00004b95@2017/2/8:22:49:39.960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00004b96@2017/2/8:22:49:39.974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17:49:39, Info                  CSI    00004b97@2017/2/8:22:49:39.987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17:49:40, Info                  CSI    00004b98@2017/2/8:22:49:40.01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17:49:40, Info                  CSI    00004b99@2017/2/8:22:49:40.016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17:49:40, Info                  CSI    00004b9a@2017/2/8:22:49:40.030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17:49:40, Info                  CSI    00004b9b@2017/2/8:22:49:40.043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17:49:40, Info                  CSI    00004b9c@2017/2/8:22:49:40.143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17:49:40, Info                  CSI    00004b9d@2017/2/8:22:49:40.158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17:49:40, Info                  CSI    00004b9e@2017/2/8:22:49:40.172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17:49:40, Info                  CSI    00004b9f@2017/2/8:22:49:40.194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17:49:40, Info                  CSI    00004ba0@2017/2/8:22:49:40.207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17:49:40, Info                  CSI    00004ba1@2017/2/8:22:49:40.222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17:49:40, Info                  CSI    00004ba2 [DIRSD OWNER WARNING] Directory [l:28 ml:29]"\??\C:\WINDOWS\Speech\Common" is not owned but specifies SDDL in component Microsoft-Windows-SpeechCommonNoIA64,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17:49:40, Info                  CSI    00004ba3@2017/2/8:22:49:40.337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17:49:40, Info                  CSI    00004ba4 Error - Overlap: Duplicate ownership for directory [l:39]"\??\C:\ProgramData\Microsoft\DeviceSync" in component Microsoft-Windows-SyncInfrastructure,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17:49:40, Info                  CSI    00004ba5@2017/2/8:22:49:40.394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17:49:40, Info                  CSI    00004ba6@2017/2/8:22:49:40.463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17:49:40, Info                  CSI    00004ba7 Warning - Overlap: Directory [l:64 ml:65]"\??\C:\ProgramData\Microsoft\Windows\Start Menu\Programs\Startup" is owned twice or has its security set twice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 Original owner: Microsoft-Windows-shell32, version 10.0.10586.589,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 New owner: Microsoft-Windows-shell32, version 10.0.10586.589,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17:49:40, Info                  CSI    00004ba8 Warning - Overlap: Directory [l:47 ml:48]"\??\C:\ProgramData\Microsoft\Windows\Start Menu" is owned twice or has its security set twice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 Original owner: Microsoft-Windows-shell32, version 10.0.10586.589,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 New owner: Microsoft-Windows-shell32, version 10.0.10586.589,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17:49:40, Info                  CSI    00004ba9 Warning - Overlap: Directory [l:56 ml:57]"\??\C:\ProgramData\Microsoft\Windows\Start Menu\Programs" is owned twice or has its security set twice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 Original owner: Microsoft-Windows-shell32, version 10.0.10586.589,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 New owner: Microsoft-Windows-shell32, version 10.0.10586.589,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17:49:40, Info                  CSI    00004baa Warning - Overlap: Directory [l:26 ml:27]"\??\C:\Program Files (x86)" is owned twice or has its security set twice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 Original owner: Microsoft-Windows-shell32, version 10.0.10586.589,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 New owner: Microsoft-Windows-shell32, version 10.0.10586.589,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17:49:40, Info                  CSI    00004bab CSIPERF - FilePI Queue 137ms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00004bac@2017/2/8:22:49:41.022 CSIPERF - FileMapsCreated 165ms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00004bad CSIPERF - FilePI Commit 205ms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00004bae@2017/2/8:22:49:41.069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00004baf@2017/2/8:22:49:41.084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00004bb0@2017/2/8:22:49:41.097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00004bb1@2017/2/8:22:49:41.110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00004bb2@2017/2/8:22:49:41.123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00004bb3@2017/2/8:22:49:41.138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00004bb4@2017/2/8:22:49:41.152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00004bb5@2017/2/8:22:49:41.199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00004bb6@2017/2/8:22:49:41.238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00004bb7 Error - Overlap: Duplicate ownership for directory [l:21]"\??\C:\WINDOWS\Speech" in component Microsoft-Windows-ShenzhouTTSVoiceCommon,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00004bb8 Error - Overlap: Duplicate ownership for directory [l:29]"\??\C:\WINDOWS\Speech\Engines" in component Microsoft-Windows-ShenzhouTTSVoiceCommon,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00004bb9 Error - Overlap: Duplicate ownership for directory [l:33]"\??\C:\WINDOWS\Speech\Engines\TTS" in component Microsoft-Windows-ShenzhouTTSVoiceCommon,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00004bba Error - Overlap: Duplicate ownership for directory [l:39]"\??\C:\WINDOWS\Speech\Engines\TTS\en-US" in component Microsoft-Windows-ShenzhouTTSVoiceCommon,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00004bbb@2017/2/8:22:49:41.363 CSIPERF - FileMapsCreated 106ms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00004bbc CSIPERF - FilePI Commit 106ms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00004bbd@2017/2/8:22:49:41.370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00004bbe@2017/2/8:22:49:41.384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00004bbf [DIRSD OWNER WARNING] Directory [l:51 ml:52]"\??\C:\WINDOWS\SysWOW64\Speech_OneCore\Common\en-US" is not owned but specifies SDDL in component Microsoft-Windows-TextToSpeech-en-us-OneCore,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00004bc0 [DIRSD OWNER WARNING] Directory [l:47 ml:48]"\??\C:\WINDOWS\Speech_OneCore\Engines\TTS\en-US" is not owned but specifies SDDL in component Microsoft-Windows-TextToSpeech-en-us-OneCore,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00004bc1 Error - Overlap: Duplicate ownership for directory [l:51]"\??\C:\WINDOWS\SysWOW64\Speech_OneCore\Common\en-US" in component Microsoft-Windows-TextToSpeech-en-us-OneCore,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00004bc2 Error - Overlap: Duplicate ownership for directory [l:47]"\??\C:\WINDOWS\Speech_OneCore\Engines\TTS\en-US" in component Microsoft-Windows-TextToSpeech-en-us-OneCore,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00004bc3 Error - Overlap: Duplicate ownership for directory [l:55]"\??\C:\WINDOWS\Speech_OneCore\Engines\TTS\en-US\NUSData" in component Microsoft-Windows-TextToSpeech-en-us-OneCore,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00004bc4 CSIPERF - FilePI Commit 101ms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00004bc5@2017/2/8:22:49:41.502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00004bc6@2017/2/8:22:49:41.535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00004bc7@2017/2/8:22:49:41.553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00004bc8@2017/2/8:22:49:41.569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00004bc9@2017/2/8:22:49:41.582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00004bca@2017/2/8:22:49:41.597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00004bcb@2017/2/8:22:49:41.610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00004bcc [DIRSD OWNER WARNING] Directory [l:49 ml:50]"\??\C:\WINDOWS\SysWOW64\Speech_OneCore\Engines\SR" is not owned but specifies SDDL in component Microsoft-Windows-SpeechEngine-OneCore,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00004bcd@2017/2/8:22:49:41.717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00004bce [DIRSD OWNER WARNING] Directory [l:27 ml:28]"\??\C:\WINDOWS\SysWOW64\sru" is not owned but specifies SDDL in component Microsoft-Windows-SruMon,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00004bcf@2017/2/8:22:49:41.834 CSIPERF - FileMapsCreated 105ms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00004bd0 CSIPERF - FilePI Commit 106ms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00004bd1@2017/2/8:22:49:41.842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00004bd2@2017/2/8:22:49:41.895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00004bd3@2017/2/8:22:49:41.927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00004bd4@2017/2/8:22:49:41.945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00004bd5@2017/2/8:22:49:41.959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17:49:41, Info                  CSI    00004bd6@2017/2/8:22:49:41.978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17:49:42, Info                  CSI    00004bd7 [DIRSD OWNER WARNING] Directory [l:45 ml:46]"\??\C:\WINDOWS\SysWOW64\Speech_OneCore\Common" is not owned but specifies SDDL in component Microsoft-Windows-SpeechCommon-OneCore,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17:49:42, Info                  CSI    00004bd8 [DIRSD OWNER WARNING] Directory [l:54 ml:55]"\??\C:\WINDOWS\SysWOW64\Speech_OneCore\VoiceActivation" is not owned but specifies SDDL in component Microsoft-Windows-SpeechCommon-OneCore,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17:49:42, Info                  CSI    00004bd9@2017/2/8:22:49:42.113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17:49:42, Info                  CSI    00004bda@2017/2/8:22:49:42.130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17:49:42, Info                  CSI    00004bdb@2017/2/8:22:49:42.143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17:49:42, Info                  CSI    00004bdc@2017/2/8:22:49:42.156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17:49:42, Info                  CSI    00004bdd@2017/2/8:22:49:42.170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17:49:42, Info                  CSI    00004bde@2017/2/8:22:49:42.183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17:49:42, Info                  CSI    00004bdf@2017/2/8:22:49:42.213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17:49:42, Info                  CSI    00004be0@2017/2/8:22:49:42.248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17:49:42, Info                  CSI    00004be1@2017/2/8:22:49:42.261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17:49:42, Info                  CSI    00004be2@2017/2/8:22:49:42.278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17:49:42, Info                  CSI    00004be3@2017/2/8:22:49:42.292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17:49:42, Info                  CSI    00004be4@2017/2/8:22:49:42.306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17:49:42, Info                  CSI    00004be5@2017/2/8:22:49:42.333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17:49:42, Info                  CSI    00004be6@2017/2/8:22:49:42.345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17:49:42, Info                  CSI    00004be7 Error - Overlap: Duplicate ownership for directory [l:34]"\??\C:\WINDOWS\schemas\TSWorkSpace" in component Microsoft-Windows-TerminalServices-Workspace, version 10.0.10586.589,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17:49:42, Info                  CSI    00004be8@2017/2/8:22:49:42.472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17:49:42, Info                  CSI    00004be9@2017/2/8:22:49:42.485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17:49:42, Info                  CSI    00004bea@2017/2/8:22:49:42.553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17:49:42, Info                  CSI    00004beb@2017/2/8:22:49:42.568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17:49:42, Info                  CSI    00004bec@2017/2/8:22:49:42.582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17:49:42, Info                  CSI    00004bed@2017/2/8:22:49:42.596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17:49:42, Info                  CSI    00004bee@2017/2/8:22:49:42.609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17:49:42, Info                  CSI    00004bef@2017/2/8:22:49:42.622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17:49:42, Info                  CSI    00004bf0@2017/2/8:22:49:42.635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17:49:42, Info                  CSI    00004bf1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17:49:42, Info                  CSI    00004bf2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17:49:42, Info                  CSI    00004bf3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17:49:48, Info                  CSI    00004bf4@2017/2/8:22:49:48.858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17:49:48, Info                  CSI    00004bf5@2017/2/8:22:49:48.882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17:49:48, Info                  CSI    00004bf6@2017/2/8:22:49:48.902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17:49:48, Info                  CSI    00004bf7@2017/2/8:22:49:48.925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00004bf8 CSIPERF - SysprepPI Commit 102ms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00004bf9@2017/2/8:22:49:49.036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00004bfa@2017/2/8:22:49:49.069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00004bfb Error - Overlap: Duplicate ownership for directory [l:32]"\??\C:\WINDOWS\Logs\MeasuredBoot" in component Microsoft-Windows-TPM-TBS,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00004bfc Error - Overlap: Duplicate ownership for directory [l:53]"\??\C:\ProgramData\Microsoft\Crypto\PCPKSP\WindowsAIK" in component Microsoft-Windows-TPM-TBS,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00004bfd@2017/2/8:22:49:49.137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00004bfe@2017/2/8:22:49:49.153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00004bff Error - Overlap: Duplicate ownership for directory [l:62]"\??\C:\WINDOWS\SystemResources\Windows.UI.BlockedShutdown\pris" in component Microsoft-Windows-UI-BlockedShutdown-Library.Resources, version 10.0.10586.0,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00004c00@2017/2/8:22:49:49.186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00004c01@2017/2/8:22:49:49.199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00004c02@2017/2/8:22:49:49.222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00004c03@2017/2/8:22:49:49.251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00004c04@2017/2/8:22:49:49.283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00004c05@2017/2/8:22:49:49.299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00004c06@2017/2/8:22:49:49.316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00004c07@2017/2/8:22:49:49.331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00004c08 [DIRSD OWNER WARNING] Directory [l:44 ml:45]"\??\C:\WINDOWS\Resources\Themes\aero\VSCache" is not owned but specifies SDDL in component Microsoft-Windows-UXInit,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00004c09 Error - Overlap: Duplicate ownership for directory [l:44]"\??\C:\WINDOWS\Resources\Themes\aero\VSCache" in component Microsoft-Windows-UXInit,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00004c0a@2017/2/8:22:49:49.367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00004c0b@2017/2/8:22:49:49.383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00004c0c@2017/2/8:22:49:49.400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00004c0d@2017/2/8:22:49:49.415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00004c0e@2017/2/8:22:49:49.534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00004c0f@2017/2/8:22:49:49.548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00004c10@2017/2/8:22:49:49.561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00004c11@2017/2/8:22:49:49.590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00004c12@2017/2/8:22:49:49.612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00004c13@2017/2/8:22:49:49.654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00004c14@2017/2/8:22:49:49.670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00004c15@2017/2/8:22:49:49.684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00004c16@2017/2/8:22:49:49.712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00004c17@2017/2/8:22:49:49.728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00004c18@2017/2/8:22:49:49.744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00004c19@2017/2/8:22:49:49.761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00004c1a@2017/2/8:22:49:49.775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00004c1b@2017/2/8:22:49:49.802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00004c1c@2017/2/8:22:49:49.815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00004c1d@2017/2/8:22:49:49.833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00004c1e@2017/2/8:22:49:49.846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00004c1f [DIRSD OWNER WARNING] Directory [l:48 ml:49]"\??\C:\WINDOWS\SystemResources\Windows.UI.Search" is not owned but specifies SDDL in component Microsoft-Windows-UI-Search,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00004c20 [DIRSD OWNER WARNING] Directory [l:55 ml:56]"\??\C:\WINDOWS\SystemResources\Windows.UI.Search\Images" is not owned but specifies SDDL in component Microsoft-Windows-UI-Search,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00004c21@2017/2/8:22:49:49.936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00004c22@2017/2/8:22:49:49.952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00004c23 [DIRSD OWNER WARNING] Directory [l:64 ml:65]"\??\C:\WINDOWS\SysWOW64\WindowsPowerShell\v1.0\Modules\VpnClient" is not owned but specifies SDDL in component Microsoft-Windows-VPN-Client-WMIv2Provider,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17:49:49, Info                  CSI    00004c24 [DIRSD OWNER WARNING] Directory [l:33 ml:34]"\??\C:\WINDOWS\schemas\VpnProfile" is not owned but specifies SDDL in component Microsoft-Windows-VPN-Client-WMIv2Provider,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17:49:50, Info                  CSI    00004c25@2017/2/8:22:49:50.093 CSIPERF - FileMapsCreated 105ms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17:49:50, Info                  CSI    00004c26 CSIPERF - FilePI Commit 108ms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17:49:50, Info                  CSI    00004c27@2017/2/8:22:49:50.102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17:49:50, Info                  CSI    00004c28@2017/2/8:22:49:50.118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17:49:50, Info                  CSI    00004c29 [DIRSD OWNER WARNING] Directory [l:18 ml:19]"\??\C:\WINDOWS\Vss" is not owned but specifies SDDL in component Microsoft-Windows-VssApi-Core,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17:49:50, Info                  CSI    00004c2a [DIRSD OWNER WARNING] Directory [l:26 ml:27]"\??\C:\WINDOWS\Vss\Writers" is not owned but specifies SDDL in component Microsoft-Windows-VssApi-Core,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17:49:50, Info                  CSI    00004c2b [DIRSD OWNER WARNING] Directory [l:38 ml:39]"\??\C:\WINDOWS\Vss\Writers\Application" is not owned but specifies SDDL in component Microsoft-Windows-VssApi-Core,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17:49:50, Info                  CSI    00004c2c [DIRSD OWNER WARNING] Directory [l:33 ml:34]"\??\C:\WINDOWS\Vss\Writers\System" is not owned but specifies SDDL in component Microsoft-Windows-VssApi-Core,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17:49:50, Info                  CSI    00004c2d Error - Overlap: Duplicate ownership for directory [l:18]"\??\C:\WINDOWS\Vss" in component Microsoft-Windows-VssApi-Core, version 10.0.10586.589,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17:49:50, Info                  CSI    00004c2e Error - Overlap: Duplicate ownership for directory [l:26]"\??\C:\WINDOWS\Vss\Writers" in component Microsoft-Windows-VssApi-Core, version 10.0.10586.589,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17:49:50, Info                  CSI    00004c2f Error - Overlap: Duplicate ownership for directory [l:33]"\??\C:\WINDOWS\Vss\Writers\System" in component Microsoft-Windows-VssApi-Core, version 10.0.10586.589,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17:49:50, Info                  CSI    00004c30 Error - Overlap: Duplicate ownership for directory [l:38]"\??\C:\WINDOWS\Vss\Writers\Application" in component Microsoft-Windows-VssApi-Core, version 10.0.10586.589,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17:49:50, Info                  CSI    00004c31@2017/2/8:22:49:50.165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17:49:50, Info                  CSI    00004c32@2017/2/8:22:49:50.191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17:49:50, Info                  CSI    00004c33@2017/2/8:22:49:50.234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17:49:50, Info                  CSI    00004c34@2017/2/8:22:49:50.323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17:49:50, Info                  CSI    00004c35@2017/2/8:22:49:50.336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17:49:50, Info                  CSI    00004c36@2017/2/8:22:49:50.350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17:49:50, Info                  CSI    00004c37@2017/2/8:22:49:50.374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17:49:50, Info                  CSI    00004c38@2017/2/8:22:49:50.390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17:49:50, Info                  CSI    00004c39@2017/2/8:22:49:50.533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17:49:50, Info                  CSI    00004c3a@2017/2/8:22:49:50.560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17:49:50, Info                  CSI    00004c3b@2017/2/8:22:49:50.577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17:49:50, Info                  CSI    00004c3c@2017/2/8:22:49:50.604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17:49:50, Info                  CSI    00004c3d@2017/2/8:22:49:50.625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17:49:50, Info                  CSI    00004c3e@2017/2/8:22:49:50.642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17:49:50, Info                  CSI    00004c3f@2017/2/8:22:49:50.654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17:49:50, Info                  CSI    00004c40@2017/2/8:22:49:50.670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17:49:50, Info                  CSI    00004c41 Error - Overlap: Duplicate ownership for directory [l:53]"\??\C:\WINDOWS\SystemResources\Windows.UI.Search\pris" in component Microsoft-Windows-UI-Search.resources, version 10.0.10586.0,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17:49:50, Info                  CSI    00004c42@2017/2/8:22:49:50.693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17:49:50, Info                  CSI    00004c43@2017/2/8:22:49:50.745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17:49:50, Info                  CSI    00004c44@2017/2/8:22:49:50.758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17:49:50, Info                  CSI    00004c45@2017/2/8:22:49:50.771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17:49:50, Info                  CSI    00004c46@2017/2/8:22:49:50.801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17:49:50, Info                  CSI    00004c47@2017/2/8:22:49:50.815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17:49:50, Info                  CSI    00004c48@2017/2/8:22:49:50.830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17:49:50, Info                  CSI    00004c49@2017/2/8:22:49:50.844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17:49:50, Info                  CSI    00004c4a@2017/2/8:22:49:50.856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17:49:50, Info                  CSI    00004c4b@2017/2/8:22:49:50.872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17:49:50, Info                  CSI    00004c4c@2017/2/8:22:49:50.887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17:49:51, Info                  CSI    00004c4d CSIPERF - FilePI Queue 105ms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17:49:51, Info                  CSI    00004c4e@2017/2/8:22:49:51.07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17:49:51, Info                  CSI    00004c4f@2017/2/8:22:49:51.020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17:49:51, Info                  CSI    00004c50@2017/2/8:22:49:51.033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17:49:51, Info                  CSI    00004c51@2017/2/8:22:49:51.047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17:49:51, Info                  CSI    00004c52@2017/2/8:22:49:51.060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17:49:51, Info                  CSI    00004c53@2017/2/8:22:49:51.072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17:49:51, Info                  CSI    00004c54@2017/2/8:22:49:51.105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17:49:51, Info                  CSI    00004c55@2017/2/8:22:49:51.129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17:49:51, Info                  CSI    00004c56@2017/2/8:22:49:51.156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17:49:51, Info                  CSI    00004c57@2017/2/8:22:49:51.169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17:49:51, Info                  CSI    00004c58@2017/2/8:22:49:51.185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17:49:51, Info                  CSI    00004c59@2017/2/8:22:49:51.291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17:49:51, Info                  CSI    00004c5a@2017/2/8:22:49:51.305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17:49:51, Info                  CSI    00004c5b@2017/2/8:22:49:51.361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17:49:51, Info                  CSI    00004c5c@2017/2/8:22:49:51.380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17:49:51, Info                  CSI    00004c5d@2017/2/8:22:49:51.393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17:49:51, Info                  CSI    00004c5e Error - Overlap: Duplicate ownership for directory [l:25]"\??\C:\WINDOWS\Inf\usbhub" in component Microsoft-Windows-usbperf,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17:49:51, Info                  CSI    00004c5f Error - Overlap: Duplicate ownership for directory [l:30]"\??\C:\WINDOWS\Inf\usbhub\0000" in component Microsoft-Windows-usbperf,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17:49:51, Info                  CSI    00004c60@2017/2/8:22:49:51.417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17:49:51, Info                  CSI    00004c61@2017/2/8:22:49:51.444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17:49:51, Info                  CSI    00004c62@2017/2/8:22:49:51.463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17:49:51, Info                  CSI    00004c63@2017/2/8:22:49:51.476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17:49:51, Info                  CSI    00004c64@2017/2/8:22:49:51.494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17:49:51, Info                  CSI    00004c65@2017/2/8:22:49:51.507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17:49:51, Info                  CSI    00004c66@2017/2/8:22:49:51.534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17:49:51, Info                  CSI    00004c67@2017/2/8:22:49:51.547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17:49:51, Info                  CSI    00004c68 [DIRSD OWNER WARNING] Directory [l:24 ml:25]"\??\C:\ProgramData\Comms" is not owned but specifies SDDL in component Microsoft-Windows-UserDataAccess-Poom,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17:49:51, Info                  CSI    00004c69@2017/2/8:22:49:51.582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17:49:51, Info                  CSI    00004c6a@2017/2/8:22:49:51.601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17:49:51, Info                  CSI    00004c6b@2017/2/8:22:49:51.613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17:49:51, Info                  CSI    00004c6c@2017/2/8:22:49:51.627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17:49:51, Info                  CSI    00004c6d@2017/2/8:22:49:51.653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17:49:51, Info                  CSI    00004c6e@2017/2/8:22:49:51.666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17:49:51, Info                  CSI    00004c6f@2017/2/8:22:49:51.678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17:49:51, Info                  CSI    00004c70@2017/2/8:22:49:51.697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17:49:51, Info                  CSI    00004c71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17:49:51, Info                  CSI    00004c72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17:49:51, Info                  CSI    00004c73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17:49:56, Info                  CSI    00004c74@2017/2/8:22:49:56.462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17:49:56, Info                  CSI    00004c75@2017/2/8:22:49:56.477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17:49:56, Info                  CSI    00004c76@2017/2/8:22:49:56.492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17:49:56, Info                  CSI    00004c77@2017/2/8:22:49:56.508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17:49:56, Info                  CSI    00004c78 [DIRSD OWNER WARNING] Directory [l:53 ml:54]"\??\C:\WINDOWS\Inf\ServiceModelOperation 3.0.0.0\0409" is not owned but specifies SDDL in component Microsoft-Windows-WCFCoreComp.Resources,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17:49:56, Info                  CSI    00004c79 [DIRSD OWNER WARNING] Directory [l:52 ml:53]"\??\C:\WINDOWS\Inf\ServiceModelEndpoint 3.0.0.0\0409" is not owned but specifies SDDL in component Microsoft-Windows-WCFCoreComp.Resources,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17:49:56, Info                  CSI    00004c7a [DIRSD OWNER WARNING] Directory [l:41 ml:42]"\??\C:\WINDOWS\Inf\SMSvcHost 3.0.0.0\0409" is not owned but specifies SDDL in component Microsoft-Windows-WCFCoreComp.Resources,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17:49:56, Info                  CSI    00004c7b [DIRSD OWNER WARNING] Directory [l:44 ml:45]"\??\C:\WINDOWS\Inf\MSDTC Bridge 3.0.0.0\0409" is not owned but specifies SDDL in component Microsoft-Windows-WCFCoreComp.Resources,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17:49:56, Info                  CSI    00004c7c [DIRSD OWNER WARNING] Directory [l:51 ml:52]"\??\C:\WINDOWS\Inf\ServiceModelService 3.0.0.0\0409" is not owned but specifies SDDL in component Microsoft-Windows-WCFCoreComp.Resources,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17:49:56, Info                  CSI    00004c7d@2017/2/8:22:49:56.601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17:49:56, Info                  CSI    00004c7e@2017/2/8:22:49:56.614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17:49:56, Info                  CSI    00004c7f@2017/2/8:22:49:56.628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17:49:56, Info                  CSI    00004c80@2017/2/8:22:49:56.690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17:49:56, Info                  CSI    00004c81@2017/2/8:22:49:56.728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17:49:56, Info                  CSI    00004c82@2017/2/8:22:49:56.832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17:49:56, Info                  CSI    00004c83@2017/2/8:22:49:56.873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17:49:56, Info                  CSI    00004c84@2017/2/8:22:49:56.920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17:49:56, Info                  CSI    00004c85@2017/2/8:22:49:56.952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17:49:56, Info                  CSI    00004c86@2017/2/8:22:49:56.989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17:49:57, Info                  CSI    00004c87@2017/2/8:22:49:57.023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17:49:57, Info                  CSI    00004c88@2017/2/8:22:49:57.056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17:49:57, Info                  CSI    00004c89@2017/2/8:22:49:57.086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17:49:57, Info                  CSI    00004c8a@2017/2/8:22:49:57.116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17:49:57, Info                  CSI    00004c8b@2017/2/8:22:49:57.148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17:49:57, Info                  CSI    00004c8c@2017/2/8:22:49:57.186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17:49:57, Info                  CSI    00004c8d@2017/2/8:22:49:57.220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17:49:57, Info                  CSI    00004c8e@2017/2/8:22:49:57.269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17:49:57, Info                  CSI    00004c8f@2017/2/8:22:49:57.301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17:49:57, Info                  CSI    00004c90@2017/2/8:22:49:57.333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17:49:57, Info                  CSI    00004c91@2017/2/8:22:49:57.370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17:49:57, Info                  CSI    00004c92@2017/2/8:22:49:57.392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17:49:57, Info                  CSI    00004c93@2017/2/8:22:49:57.405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17:49:57, Info                  CSI    00004c94@2017/2/8:22:49:57.429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17:49:57, Info                  CSI    00004c95@2017/2/8:22:49:57.445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17:49:57, Info                  CSI    00004c96@2017/2/8:22:49:57.462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17:49:57, Info                  CSI    00004c97@2017/2/8:22:49:57.486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17:49:57, Info                  CSI    00004c98@2017/2/8:22:49:57.505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17:49:57, Info                  CSI    00004c99@2017/2/8:22:49:57.528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17:49:57, Info                  CSI    00004c9a@2017/2/8:22:49:57.544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17:49:57, Info                  CSI    00004c9b@2017/2/8:22:49:57.565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17:49:57, Info                  CSI    00004c9c@2017/2/8:22:49:57.582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17:49:57, Info                  CSI    00004c9d@2017/2/8:22:49:57.602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17:49:57, Info                  CSI    00004c9e@2017/2/8:22:49:57.618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17:49:57, Info                  CSI    00004c9f@2017/2/8:22:49:57.636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17:49:57, Info                  CSI    00004ca0@2017/2/8:22:49:57.651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17:49:57, Info                  CSI    00004ca1@2017/2/8:22:49:57.674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17:49:57, Info                  CSI    00004ca2@2017/2/8:22:49:57.699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17:49:57, Info                  CSI    00004ca3@2017/2/8:22:49:57.716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17:49:57, Info                  CSI    00004ca4@2017/2/8:22:49:57.736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17:49:57, Info                  CSI    00004ca5@2017/2/8:22:49:57.756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17:49:57, Info                  CSI    00004ca6@2017/2/8:22:49:57.916 CSIPERF - FileMapsCreated 130ms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17:49:57, Info                  CSI    00004ca7 CSIPERF - FilePI Commit 131ms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17:49:57, Info                  CSI    00004ca8@2017/2/8:22:49:57.923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17:49:57, Info                  CSI    00004ca9@2017/2/8:22:49:57.936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17:49:57, Info                  CSI    00004caa@2017/2/8:22:49:57.949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17:49:57, Info                  CSI    00004cab@2017/2/8:22:49:57.963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17:49:58, Info                  CSI    00004cac CSIPERF - FilePI Queue 200ms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17:49:58, Info                  CSI    00004cad@2017/2/8:22:49:58.198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17:49:58, Info                  CSI    00004cae@2017/2/8:22:49:58.233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17:49:58, Info                  CSI    00004caf@2017/2/8:22:49:58.275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17:49:58, Info                  CSI    00004cb0@2017/2/8:22:49:58.292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17:49:58, Info                  CSI    00004cb1@2017/2/8:22:49:58.304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17:49:58, Info                  CSI    00004cb2@2017/2/8:22:49:58.319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17:49:58, Info                  CSI    00004cb3@2017/2/8:22:49:58.332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17:49:58, Info                  CSI    00004cb4@2017/2/8:22:49:58.350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17:49:58, Info                  CSI    00004cb5 [DIRSD OWNER WARNING] Directory [l:39 ml:40]"\??\C:\WINDOWS\SysWOW64\wbem\Repository" is not owned but specifies SDDL in component Microsoft-Windows-WMI-Core-reg-folder-settings,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17:49:58, Info                  CSI    00004cb6 [DIRSD OWNER WARNING] Directory [l:28 ml:29]"\??\C:\WINDOWS\SysWOW64\wbem" is not owned but specifies SDDL in component Microsoft-Windows-WMI-Core-reg-folder-settings,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17:49:58, Info                  CSI    00004cb7 [DIRSD OWNER WARNING] Directory [l:40 ml:41]"\??\C:\WINDOWS\SysWOW64\wbem\AutoRecover" is not owned but specifies SDDL in component Microsoft-Windows-WMI-Core-reg-folder-settings,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17:49:58, Info                  CSI    00004cb8 [DIRSD OWNER WARNING] Directory [l:32 ml:33]"\??\C:\WINDOWS\SysWOW64\wbem\xml" is not owned but specifies SDDL in component Microsoft-Windows-WMI-Core-reg-folder-settings,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17:49:58, Info                  CSI    00004cb9 [DIRSD OWNER WARNING] Directory [l:33 ml:34]"\??\C:\WINDOWS\SysWOW64\wbem\Logs" is not owned but specifies SDDL in component Microsoft-Windows-WMI-Core-reg-folder-settings,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17:49:58, Info                  CSI    00004cba@2017/2/8:22:49:58.545 CSIPERF - FileMapsCreated 186ms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17:49:58, Info                  CSI    00004cbb CSIPERF - FilePI Commit 213ms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17:49:58, Info                  CSI    00004cbc@2017/2/8:22:49:58.587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17:49:58, Info                  CSI    00004cbd@2017/2/8:22:49:58.614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17:49:58, Info                  CSI    00004cbe@2017/2/8:22:49:58.630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17:49:58, Info                  CSI    00004cbf@2017/2/8:22:49:58.652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17:49:58, Info                  CSI    00004cc0@2017/2/8:22:49:58.665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17:49:58, Info                  CSI    00004cc1@2017/2/8:22:49:58.678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17:49:58, Info                  CSI    00004cc2@2017/2/8:22:49:58.692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17:49:58, Info                  CSI    00004cc3@2017/2/8:22:49:58.706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17:49:58, Info                  CSI    00004cc4@2017/2/8:22:49:58.719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17:49:58, Info                  CSI    00004cc5@2017/2/8:22:49:58.736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17:49:58, Info                  CSI    00004cc6@2017/2/8:22:49:58.794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17:49:58, Info                  CSI    00004cc7@2017/2/8:22:49:58.810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17:49:58, Info                  CSI    00004cc8@2017/2/8:22:49:58.912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17:49:58, Info                  CSI    00004cc9@2017/2/8:22:49:58.925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17:49:58, Info                  CSI    00004cca@2017/2/8:22:49:58.942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17:49:58, Info                  CSI    00004ccb@2017/2/8:22:49:58.973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17:49:58, Info                  CSI    00004ccc@2017/2/8:22:49:58.999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17:49:59, Info                  CSI    00004ccd@2017/2/8:22:49:59.012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17:49:59, Info                  CSI    00004cce@2017/2/8:22:49:59.025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17:49:59, Info                  CSI    00004ccf@2017/2/8:22:49:59.054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17:49:59, Info                  CSI    00004cd0@2017/2/8:22:49:59.067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17:49:59, Info                  CSI    00004cd1@2017/2/8:22:49:59.081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17:49:59, Info                  CSI    00004cd2@2017/2/8:22:49:59.093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17:49:59, Info                  CSI    00004cd3@2017/2/8:22:49:59.107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17:49:59, Info                  CSI    00004cd4@2017/2/8:22:49:59.123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17:49:59, Info                  CSI    00004cd5@2017/2/8:22:49:59.161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17:49:59, Info                  CSI    00004cd6@2017/2/8:22:49:59.179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17:49:59, Info                  CSI    00004cd7@2017/2/8:22:49:59.195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17:49:59, Info                  CSI    00004cd8@2017/2/8:22:49:59.210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17:49:59, Info                  CSI    00004cd9@2017/2/8:22:49:59.231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17:49:59, Info                  CSI    00004cda@2017/2/8:22:49:59.246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17:49:59, Info                  CSI    00004cdb@2017/2/8:22:49:59.285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17:49:59, Info                  CSI    00004cdc@2017/2/8:22:49:59.328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17:49:59, Info                  CSI    00004cdd@2017/2/8:22:49:59.341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17:49:59, Info                  CSI    00004cde@2017/2/8:22:49:59.424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17:49:59, Info                  CSI    00004cdf@2017/2/8:22:49:59.453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17:49:59, Info                  CSI    00004ce0@2017/2/8:22:49:59.468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17:49:59, Info                  CSI    00004ce1@2017/2/8:22:49:59.501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17:49:59, Info                  CSI    00004ce2@2017/2/8:22:49:59.514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17:49:59, Info                  CSI    00004ce3@2017/2/8:22:49:59.529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17:49:59, Info                  CSI    00004ce4@2017/2/8:22:49:59.550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17:49:59, Info                  CSI    00004ce5@2017/2/8:22:49:59.563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17:49:59, Info                  CSI    00004ce6@2017/2/8:22:49:59.577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17:49:59, Info                  CSI    00004ce7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17:49:59, Info                  CSI    00004ce8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17:49:59, Info                  CSI    00004ce9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17:50:05, Info                  CSI    00004cea@2017/2/8:22:50:05.733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17:50:05, Info                  CSI    00004ceb@2017/2/8:22:50:05.751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17:50:05, Info                  CSI    00004cec@2017/2/8:22:50:05.769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17:50:05, Info                  CSI    00004ced@2017/2/8:22:50:05.785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17:50:05, Info                  CSI    00004cee [DIRSD OWNER WARNING] Directory [l:88 ml:89]"\??\C:\WINDOWS\SysWOW64\Configuration\Registration\MSFT_FileDirectoryConfiguration\en-US" is not owned but specifies SDDL in component Microsoft.PowerShell.DSC.CoreConfigurationProvider.Resources,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17:50:05, Info                  CSI    00004cef [DIRSD OWNER WARNING] Directory [l:60 ml:61]"\??\C:\WINDOWS\SysWOW64\Configuration\BaseRegistration\en-US" is not owned but specifies SDDL in component Microsoft.PowerShell.DSC.CoreConfigurationProvider.Resources,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17:50:05, Info                  CSI    00004cf0 [DIRSD OWNER WARNING] Directory [l:82 ml:83]"\??\C:\WINDOWS\SysWOW64\Configuration\Schema\MSFT_FileDirectoryConfiguration\en-US" is not owned but specifies SDDL in component Microsoft.PowerShell.DSC.CoreConfigurationProvider.Resources,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17:50:06, Info                  CSI    00004cf1 WARNING: Deleting invalid luacdf [l:94 ml:124]"$$_syswow64_configuration_registration_msft_filedirectoryconfiguration_b5c2f86174f76059.cdf-ms" file for [l:82]"\??\C:\WINDOWS\SysWOW64\Configuration\Registration\MSFT_FileDirectoryConfiguration"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17:50:06, Info                  CSI    00004cf2@2017/2/8:22:50:06.160 CSIPERF - FileMapsCreated 303ms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17:50:06, Info                  CSI    00004cf3 CSIPERF - FilePI Commit 304ms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17:50:06, Info                  CSI    00004cf4@2017/2/8:22:50:06.167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17:50:06, Info                  CSI    00004cf5 [DIRSD OWNER WARNING] Directory [l:81 ml:82]"\??\C:\Program Files (x86)\WindowsPowerShell\Modules\PackageManagement\1.0.0.1\en" is not owned but specifies SDDL in component Microsoft.PackageManagement.ArchiverProviders.resources,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17:50:06, Info                  CSI    00004cf6 Error - Overlap: Duplicate ownership for directory [l:81]"\??\C:\Program Files (x86)\WindowsPowerShell\Modules\PackageManagement\1.0.0.1\en" in component Microsoft.PackageManagement.ArchiverProviders.resources, version 10.0.10586.0,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17:50:06, Info                  CSI    00004cf7@2017/2/8:22:50:06.277 CSIPERF - FileMapsCreated 102ms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17:50:06, Info                  CSI    00004cf8 CSIPERF - FilePI Commit 149ms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17:50:06, Info                  CSI    00004cf9@2017/2/8:22:50:06.338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17:50:06, Info                  CSI    00004cfa@2017/2/8:22:50:06.371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17:50:06, Info                  CSI    00004cfb@2017/2/8:22:50:06.398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17:50:06, Info                  CSI    00004cfc@2017/2/8:22:50:06.460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17:50:06, Info                  CSI    00004cfd@2017/2/8:22:50:06.478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17:50:06, Info                  CSI    00004cfe [DIRSD OWNER WARNING] Directory [l:45 ml:46]"\??\C:\WINDOWS\SysWOW64\Configuration\JobLogs" is not owned but specifies SDDL in component Microsoft.PowerShell.DSC.CoreConfigurationProvider,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17:50:06, Info                  CSI    00004cff [DIRSD OWNER WARNING] Directory [l:82 ml:83]"\??\C:\WINDOWS\SysWOW64\Configuration\Registration\MSFT_FileDirectoryConfiguration" is not owned but specifies SDDL in component Microsoft.PowerShell.DSC.CoreConfigurationProvider,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17:50:06, Info                  CSI    00004d00 [DIRSD OWNER WARNING] Directory [l:71 ml:72]"\??\C:\Program Files (x86)\WindowsPowerShell\Configuration\Registration" is not owned but specifies SDDL in component Microsoft.PowerShell.DSC.CoreConfigurationProvider,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17:50:06, Info                  CSI    00004d01 [DIRSD OWNER WARNING] Directory [l:65 ml:66]"\??\C:\Program Files (x86)\WindowsPowerShell\Configuration\Schema" is not owned but specifies SDDL in component Microsoft.PowerShell.DSC.CoreConfigurationProvider,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17:50:06, Info                  CSI    00004d02 [DIRSD OWNER WARNING] Directory [l:37 ml:38]"\??\C:\WINDOWS\SysWOW64\Configuration" is not owned but specifies SDDL in component Microsoft.PowerShell.DSC.CoreConfigurationProvider,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17:50:06, Info                  CSI    00004d03 [DIRSD OWNER WARNING] Directory [l:58 ml:59]"\??\C:\Program Files (x86)\WindowsPowerShell\Configuration" is not owned but specifies SDDL in component Microsoft.PowerShell.DSC.CoreConfigurationProvider,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17:50:06, Info                  CSI    00004d04 [DIRSD OWNER WARNING] Directory [l:50 ml:51]"\??\C:\WINDOWS\SysWOW64\Configuration\Registration" is not owned but specifies SDDL in component Microsoft.PowerShell.DSC.CoreConfigurationProvider,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17:50:06, Info                  CSI    00004d05 [DIRSD OWNER WARNING] Directory [l:57 ml:58]"\??\C:\WINDOWS\SysWOW64\Configuration\ConfigurationStatus" is not owned but specifies SDDL in component Microsoft.PowerShell.DSC.CoreConfigurationProvider,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17:50:06, Info                  CSI    00004d06 [DIRSD OWNER WARNING] Directory [l:59 ml:60]"\??\C:\WINDOWS\SysWOW64\Configuration\PartialConfigurations" is not owned but specifies SDDL in component Microsoft.PowerShell.DSC.CoreConfigurationProvider,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17:50:06, Info                  CSI    00004d07 [DIRSD OWNER WARNING] Directory [l:44 ml:45]"\??\C:\WINDOWS\SysWOW64\Configuration\Schema" is not owned but specifies SDDL in component Microsoft.PowerShell.DSC.CoreConfigurationProvider,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17:50:06, Info                  CSI    00004d08 [DIRSD OWNER WARNING] Directory [l:54 ml:55]"\??\C:\WINDOWS\SysWOW64\Configuration\BaseRegistration" is not owned but specifies SDDL in component Microsoft.PowerShell.DSC.CoreConfigurationProvider,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17:50:06, Info                  CSI    00004d09 [DIRSD OWNER WARNING] Directory [l:76 ml:77]"\??\C:\WINDOWS\SysWOW64\Configuration\Schema\MSFT_FileDirectoryConfiguration" is not owned but specifies SDDL in component Microsoft.PowerShell.DSC.CoreConfigurationProvider,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17:50:06, Info                  CSI    00004d0a@2017/2/8:22:50:06.620 CSIPERF - FileMapsCreated 117ms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17:50:06, Info                  CSI    00004d0b CSIPERF - FilePI Commit 124ms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17:50:06, Info                  CSI    00004d0c@2017/2/8:22:50:06.633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17:50:06, Info                  CSI    00004d0d@2017/2/8:22:50:06.770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17:50:06, Info                  CSI    00004d0e@2017/2/8:22:50:06.807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17:50:06, Info                  CSI    00004d0f@2017/2/8:22:50:06.841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17:50:06, Info                  CSI    00004d10@2017/2/8:22:50:06.875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17:50:06, Info                  CSI    00004d11@2017/2/8:22:50:06.891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17:50:06, Info                  CSI    00004d12 [DIRSD OWNER WARNING] Directory [l:81 ml:82]"\??\C:\Program Files (x86)\WindowsPowerShell\Modules\PackageManagement\1.0.0.1\en" is not owned but specifies SDDL in component Microsoft.PackageManagement.resources,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17:50:06, Info                  CSI    00004d13 Error - Overlap: Duplicate ownership for directory [l:81]"\??\C:\Program Files (x86)\WindowsPowerShell\Modules\PackageManagement\1.0.0.1\en" in component Microsoft.PackageManagement.resources, version 10.0.10586.0,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17:50:06, Info                  CSI    00004d14@2017/2/8:22:50:06.912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17:50:06, Info                  CSI    00004d15@2017/2/8:22:50:06.928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17:50:06, Info                  CSI    00004d16@2017/2/8:22:50:06.942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17:50:06, Info                  CSI    00004d17@2017/2/8:22:50:06.981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00004d18 [DIRSD OWNER WARNING] Directory [l:122 ml:123]"\??\C:\WINDOWS\SysWOW64\WindowsPowerShell\v1.0\Modules\PSDesiredStateConfiguration\DSCResources\MSFT_PackageResource\en-US" is not owned but specifies SDDL in component Microsoft.PowerShell.DSCResources.Resources,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00004d19 [DIRSD OWNER WARNING] Directory [l:122 ml:123]"\??\C:\WINDOWS\SysWOW64\WindowsPowerShell\v1.0\Modules\PSDesiredStateConfiguration\DSCResources\MSFT_ProcessResource\en-US" is not owned but specifies SDDL in component Microsoft.PowerShell.DSCResources.Resources,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00004d1a [DIRSD OWNER WARNING] Directory [l:117 ml:118]"\??\C:\WINDOWS\SysWOW64\WindowsPowerShell\v1.0\Modules\PSDesiredStateConfiguration\DSCResources\MSFT_WaitForAll\en-US" is not owned but specifies SDDL in component Microsoft.PowerShell.DSCResources.Resources,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00004d1b [DIRSD OWNER WARNING] Directory [l:120 ml:121]"\??\C:\WINDOWS\SysWOW64\WindowsPowerShell\v1.0\Modules\PSDesiredStateConfiguration\DSCResources\MSFT_GroupResource\en-US" is not owned but specifies SDDL in component Microsoft.PowerShell.DSCResources.Resources,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00004d1c [DIRSD OWNER WARNING] Directory [l:119 ml:120]"\??\C:\WINDOWS\SysWOW64\WindowsPowerShell\v1.0\Modules\PSDesiredStateConfiguration\DSCResources\MSFT_RoleResource\en-US" is not owned but specifies SDDL in component Microsoft.PowerShell.DSCResources.Resources,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00004d1d [DIRSD OWNER WARNING] Directory [l:88 ml:89]"\??\C:\WINDOWS\SysWOW64\WindowsPowerShell\v1.0\Modules\PSDesiredStateConfiguration\en-US" is not owned but specifies SDDL in component Microsoft.PowerShell.DSCResources.Resources,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00004d1e [DIRSD OWNER WARNING] Directory [l:126 ml:127]"\??\C:\WINDOWS\SysWOW64\WindowsPowerShell\v1.0\Modules\PSDesiredStateConfiguration\DSCResources\MSFT_EnvironmentResource\en-US" is not owned but specifies SDDL in component Microsoft.PowerShell.DSCResources.Resources,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00004d1f [DIRSD OWNER WARNING] Directory [l:118 ml:119]"\??\C:\WINDOWS\SysWOW64\WindowsPowerShell\v1.0\Modules\PSDesiredStateConfiguration\DSCResources\MSFT_WaitForSome\en-US" is not owned but specifies SDDL in component Microsoft.PowerShell.DSCResources.Resources,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00004d20 [DIRSD OWNER WARNING] Directory [l:123 ml:124]"\??\C:\WINDOWS\SysWOW64\WindowsPowerShell\v1.0\Modules\PSDesiredStateConfiguration\DSCResources\MSFT_RegistryResource\en-US" is not owned but specifies SDDL in component Microsoft.PowerShell.DSCResources.Resources,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00004d21 [DIRSD OWNER WARNING] Directory [l:117 ml:118]"\??\C:\WINDOWS\SysWOW64\WindowsPowerShell\v1.0\Modules\PSDesiredStateConfiguration\DSCResources\MSFT_WaitForAny\en-US" is not owned but specifies SDDL in component Microsoft.PowerShell.DSCResources.Resources,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00004d22 [DIRSD OWNER WARNING] Directory [l:118 ml:119]"\??\C:\WINDOWS\SysWOW64\WindowsPowerShell\v1.0\Modules\PSDesiredStateConfiguration\DSCResources\MSFT_LogResource\en-US" is not owned but specifies SDDL in component Microsoft.PowerShell.DSCResources.Resources,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00004d23 [DIRSD OWNER WARNING] Directory [l:122 ml:123]"\??\C:\WINDOWS\SysWOW64\WindowsPowerShell\v1.0\Modules\PSDesiredStateConfiguration\DSCResources\MSFT_ServiceResource\en-US" is not owned but specifies SDDL in component Microsoft.PowerShell.DSCResources.Resources,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00004d24 [DIRSD OWNER WARNING] Directory [l:101 ml:102]"\??\C:\WINDOWS\SysWOW64\WindowsPowerShell\v1.0\Modules\PSDesiredStateConfiguration\DSCResources\en-US" is not owned but specifies SDDL in component Microsoft.PowerShell.DSCResources.Resources,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00004d25 [DIRSD OWNER WARNING] Directory [l:121 ml:122]"\??\C:\WINDOWS\SysWOW64\WindowsPowerShell\v1.0\Modules\PSDesiredStateConfiguration\DSCResources\MSFT_ScriptResource\en-US" is not owned but specifies SDDL in component Microsoft.PowerShell.DSCResources.Resources,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00004d26 [DIRSD OWNER WARNING] Directory [l:122 ml:123]"\??\C:\WINDOWS\SysWOW64\WindowsPowerShell\v1.0\Modules\PSDesiredStateConfiguration\DSCResources\MSFT_ArchiveResource\en-US" is not owned but specifies SDDL in component Microsoft.PowerShell.DSCResources.Resources,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00004d27 [DIRSD OWNER WARNING] Directory [l:119 ml:120]"\??\C:\WINDOWS\SysWOW64\WindowsPowerShell\v1.0\Modules\PSDesiredStateConfiguration\DSCResources\MSFT_UserResource\en-US" is not owned but specifies SDDL in component Microsoft.PowerShell.DSCResources.Resources,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00004d28 [DIRSD OWNER WARNING] Directory [l:129 ml:130]"\??\C:\WINDOWS\SysWOW64\WindowsPowerShell\v1.0\Modules\PSDesiredStateConfiguration\DSCResources\MSFT_WindowsOptionalFeature\en-US" is not owned but specifies SDDL in component Microsoft.PowerShell.DSCResources.Resources,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00004d29 CSIPERF - FilePI Queue 144ms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00004d2a@2017/2/8:22:50:07.601 CSIPERF - FileMapsCreated 464ms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00004d2b CSIPERF - FilePI Commit 467ms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00004d2c@2017/2/8:22:50:07.609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00004d2d@2017/2/8:22:50:07.622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00004d2e@2017/2/8:22:50:07.647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00004d2f@2017/2/8:22:50:07.662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00004d30@2017/2/8:22:50:07.675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00004d31@2017/2/8:22:50:07.691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00004d32@2017/2/8:22:50:07.707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00004d33@2017/2/8:22:50:07.722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00004d34@2017/2/8:22:50:07.737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00004d35 [DIRSD OWNER WARNING] Directory [l:81 ml:82]"\??\C:\Program Files (x86)\WindowsPowerShell\Modules\PackageManagement\1.0.0.1\en" is not owned but specifies SDDL in component Microsoft.PackageManagement.MsiProvider.resources,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00004d36@2017/2/8:22:50:07.764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00004d37@2017/2/8:22:50:07.781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00004d38@2017/2/8:22:50:07.804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00004d39@2017/2/8:22:50:07.829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00004d3a@2017/2/8:22:50:07.842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00004d3b@2017/2/8:22:50:07.855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00004d3c@2017/2/8:22:50:07.871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00004d3d@2017/2/8:22:50:07.884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00004d3e@2017/2/8:22:50:07.904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00004d3f@2017/2/8:22:50:07.918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00004d40@2017/2/8:22:50:07.931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00004d41@2017/2/8:22:50:07.948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00004d42@2017/2/8:22:50:07.962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00004d43@2017/2/8:22:50:07.975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00004d44@2017/2/8:22:50:07.988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17:50:07, Info                  CSI    00004d45 [DIRSD OWNER WARNING] Directory [l:81 ml:82]"\??\C:\Program Files (x86)\WindowsPowerShell\Modules\PackageManagement\1.0.0.1\en" is not owned but specifies SDDL in component Microsoft.PackageManagement.MsuProvider.resources,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17:50:08, Info                  CSI    00004d46 Error - Overlap: Duplicate ownership for directory [l:81]"\??\C:\Program Files (x86)\WindowsPowerShell\Modules\PackageManagement\1.0.0.1\en" in component Microsoft.PackageManagement.MsuProvider.resources, version 10.0.10586.0,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17:50:08, Info                  CSI    00004d47@2017/2/8:22:50:08.014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17:50:08, Info                  CSI    00004d48@2017/2/8:22:50:08.027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17:50:08, Info                  CSI    00004d49@2017/2/8:22:50:08.042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17:50:08, Info                  CSI    00004d4a@2017/2/8:22:50:08.056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17:50:08, Info                  CSI    00004d4b@2017/2/8:22:50:08.074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17:50:08, Info                  CSI    00004d4c@2017/2/8:22:50:08.092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17:50:08, Info                  CSI    00004d4d@2017/2/8:22:50:08.105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17:50:08, Info                  CSI    00004d4e@2017/2/8:22:50:08.161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17:50:08, Info                  CSI    00004d4f@2017/2/8:22:50:08.174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17:50:08, Info                  CSI    00004d50 [DIRSD OWNER WARNING] Directory [l:92 ml:93]"\??\C:\WINDOWS\SysWOW64\WindowsPowerShell\v1.0\Modules\Microsoft.PowerShell.ODataUtils\en-US" is not owned but specifies SDDL in component Microsoft.PowerShell.ODataUtils.Resources,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17:50:08, Info                  CSI    00004d51@2017/2/8:22:50:08.295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17:50:08, Info                  CSI    00004d52@2017/2/8:22:50:08.314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17:50:08, Info                  CSI    00004d53@2017/2/8:22:50:08.359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17:50:08, Info                  CSI    00004d54@2017/2/8:22:50:08.372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17:50:08, Info                  CSI    00004d55 [DIRSD OWNER WARNING] Directory [l:65 ml:66]"\??\C:\WINDOWS\SysWOW64\WindowsPowerShell\v1.0\Modules\CimCmdlets" is not owned but specifies SDDL in component Microsoft.Management.Infrastructure.CimCmdlets.Module,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17:50:08, Info                  CSI    00004d56@2017/2/8:22:50:08.485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17:50:08, Info                  CSI    00004d57@2017/2/8:22:50:08.511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17:50:08, Info                  CSI    00004d58@2017/2/8:22:50:08.526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17:50:08, Info                  CSI    00004d59@2017/2/8:22:50:08.545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17:50:08, Info                  CSI    00004d5a@2017/2/8:22:50:08.566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17:50:08, Info                  CSI    00004d5b@2017/2/8:22:50:08.589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17:50:08, Info                  CSI    00004d5c@2017/2/8:22:50:08.607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17:50:08, Info                  CSI    00004d5d@2017/2/8:22:50:08.619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17:50:08, Info                  CSI    00004d5e@2017/2/8:22:50:08.674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17:50:08, Info                  CSI    00004d5f@2017/2/8:22:50:08.711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17:50:08, Info                  CSI    00004d60@2017/2/8:22:50:08.742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17:50:08, Info                  CSI    00004d61@2017/2/8:22:50:08.760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17:50:08, Info                  CSI    00004d62@2017/2/8:22:50:08.775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17:50:08, Info                  CSI    00004d63@2017/2/8:22:50:08.825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17:50:08, Info                  CSI    00004d64@2017/2/8:22:50:08.839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17:50:08, Info                  CSI    00004d65@2017/2/8:22:50:08.856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00004d66@2017/2/8:22:50:09.07 CSIPERF - FileMapsCreated 105ms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00004d67 CSIPERF - FilePI Commit 109ms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00004d68@2017/2/8:22:50:09.017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00004d69@2017/2/8:22:50:09.140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00004d6a@2017/2/8:22:50:09.153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00004d6b@2017/2/8:22:50:09.171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00004d6c Error - Overlap: Duplicate ownership for directory [l:23]"\??\C:\WINDOWS\SysWOW64" in component Microsoft-Windows-WOW64,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00004d6d@2017/2/8:22:50:09.322 CSIPERF - FileMapsCreated 144ms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00004d6e CSIPERF - FilePI Commit 146ms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00004d6f@2017/2/8:22:50:09.340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00004d70@2017/2/8:22:50:09.372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00004d71@2017/2/8:22:50:09.389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00004d72@2017/2/8:22:50:09.402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00004d73 [DIRSD OWNER WARNING] Directory [l:81 ml:82]"\??\C:\Program Files (x86)\WindowsPowerShell\Modules\PackageManagement\1.0.0.1\en" is not owned but specifies SDDL in component Microsoft.PackageManagement.MetaProvider.PowerShell.resources,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00004d74 Error - Overlap: Duplicate ownership for directory [l:81]"\??\C:\Program Files (x86)\WindowsPowerShell\Modules\PackageManagement\1.0.0.1\en" in component Microsoft.PackageManagement.MetaProvider.PowerShell.resources, version 10.0.10586.0,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00004d75@2017/2/8:22:50:09.429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00004d76 [DIRSD OWNER WARNING] Directory [l:81 ml:82]"\??\C:\Program Files (x86)\WindowsPowerShell\Modules\PackageManagement\1.0.0.1\en" is not owned but specifies SDDL in component Microsoft.PackageManagement.CoreProviders.resources,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00004d77 Error - Overlap: Duplicate ownership for directory [l:81]"\??\C:\Program Files (x86)\WindowsPowerShell\Modules\PackageManagement\1.0.0.1\en" in component Microsoft.PackageManagement.CoreProviders.resources, version 10.0.10586.0,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00004d78@2017/2/8:22:50:09.459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00004d79@2017/2/8:22:50:09.495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00004d7a [DIRSD OWNER WARNING] Directory [l:83 ml:84]"\??\C:\WINDOWS\SysWOW64\WindowsPowerShell\v1.0\Modules\Microsoft.PowerShell.Archive" is not owned but specifies SDDL in component Microsoft.PowerShell.Archive,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00004d7b [DIRSD OWNER WARNING] Directory [l:54 ml:55]"\??\C:\WINDOWS\SysWOW64\WindowsPowerShell\v1.0\Modules" is not owned but specifies SDDL in component Microsoft.PowerShell.Archive,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00004d7c [DIRSD OWNER WARNING] Directory [l:46 ml:47]"\??\C:\WINDOWS\SysWOW64\WindowsPowerShell\v1.0" is not owned but specifies SDDL in component Microsoft.PowerShell.Archive,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00004d7d Error - Overlap: Duplicate ownership for directory [l:46]"\??\C:\WINDOWS\SysWOW64\WindowsPowerShell\v1.0" in component Microsoft.PowerShell.Archive,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00004d7e Error - Overlap: Duplicate ownership for directory [l:54]"\??\C:\WINDOWS\SysWOW64\WindowsPowerShell\v1.0\Modules" in component Microsoft.PowerShell.Archive,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00004d7f@2017/2/8:22:50:09.621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00004d80@2017/2/8:22:50:09.634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00004d81@2017/2/8:22:50:09.647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00004d82@2017/2/8:22:50:09.659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00004d83@2017/2/8:22:50:09.680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00004d84@2017/2/8:22:50:09.716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00004d85 [DIRSD OWNER WARNING] Directory [l:81 ml:82]"\??\C:\Program Files (x86)\WindowsPowerShell\Modules\PackageManagement\1.0.0.1\en" is not owned but specifies SDDL in component Microsoft.PowerShell.PackageManagement.resources,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00004d86 Error - Overlap: Duplicate ownership for directory [l:81]"\??\C:\Program Files (x86)\WindowsPowerShell\Modules\PackageManagement\1.0.0.1\en" in component Microsoft.PowerShell.PackageManagement.resources, version 10.0.10586.0,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00004d87@2017/2/8:22:50:09.742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00004d88@2017/2/8:22:50:09.758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00004d89@2017/2/8:22:50:09.772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00004d8a@2017/2/8:22:50:09.785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00004d8b [DIRSD OWNER WARNING] Directory [l:89 ml:90]"\??\C:\WINDOWS\SysWOW64\WindowsPowerShell\v1.0\Modules\Microsoft.PowerShell.Archive\en-US" is not owned but specifies SDDL in component Microsoft.PowerShell.Archive.Resources,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00004d8c@2017/2/8:22:50:09.882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00004d8d@2017/2/8:22:50:09.895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00004d8e [DIRSD OWNER WARNING] Directory [l:70 ml:71]"\??\C:\Program Files (x86)\WindowsPowerShell\Modules\PackageManagement" is not owned but specifies SDDL in component Microsoft.PackageManagement.Common,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00004d8f [DIRSD OWNER WARNING] Directory [l:78 ml:79]"\??\C:\Program Files (x86)\WindowsPowerShell\Modules\PackageManagement\1.0.0.1" is not owned but specifies SDDL in component Microsoft.PackageManagement.Common,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00004d90@2017/2/8:22:50:09.913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00004d91@2017/2/8:22:50:09.930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00004d92@2017/2/8:22:50:09.944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17:50:09, Info                  CSI    00004d93@2017/2/8:22:50:09.973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17:50:10, Info                  CSI    00004d94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17:50:10, Info                  CSI    00004d95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17:50:10, Info                  CSI    00004d96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17:50:17, Info                  CSI    00004d97 [DIRSD OWNER WARNING] Directory [l:86 ml:87]"\??\C:\WINDOWS\SysWOW64\WindowsPowerShell\v1.0\Modules\Microsoft.PowerShell.ODataUtils" is not owned but specifies SDDL in component Microsoft.PowerShell.ODataUtils,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17:50:17, Info                  CSI    00004d98 [DIRSD OWNER WARNING] Directory [l:54 ml:55]"\??\C:\WINDOWS\SysWOW64\WindowsPowerShell\v1.0\Modules" is not owned but specifies SDDL in component Microsoft.PowerShell.ODataUtils,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17:50:17, Info                  CSI    00004d99 [DIRSD OWNER WARNING] Directory [l:46 ml:47]"\??\C:\WINDOWS\SysWOW64\WindowsPowerShell\v1.0" is not owned but specifies SDDL in component Microsoft.PowerShell.ODataUtils,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17:50:17, Info                  CSI    00004d9a@2017/2/8:22:50:17.948 CSIPERF - FileMapsCreated 107ms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17:50:17, Info                  CSI    00004d9b CSIPERF - FilePI Commit 107ms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17:50:17, Info                  CSI    00004d9c@2017/2/8:22:50:17.967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00004d9d@2017/2/8:22:50:18.09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00004d9e@2017/2/8:22:50:18.147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00004d9f@2017/2/8:22:50:18.177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00004da0@2017/2/8:22:50:18.200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00004da1 [DIRSD OWNER WARNING] Directory [l:37 ml:38]"\??\C:\WINDOWS\security\ApplicationId" is not owned but specifies SDDL in component Microsoft.Security.ApplicationId.PolicyManagement.PolicyEngine,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00004da2 [DIRSD OWNER WARNING] Directory [l:54 ml:55]"\??\C:\WINDOWS\security\ApplicationId\PolicyManagement" is not owned but specifies SDDL in component Microsoft.Security.ApplicationId.PolicyManagement.PolicyEngine,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00004da3 Error - Overlap: Duplicate ownership for directory [l:37]"\??\C:\WINDOWS\security\ApplicationId" in component Microsoft.Security.ApplicationId.PolicyManagement.PolicyEngine,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00004da4 Error - Overlap: Duplicate ownership for directory [l:54]"\??\C:\WINDOWS\security\ApplicationId\PolicyManagement" in component Microsoft.Security.ApplicationId.PolicyManagement.PolicyEngine,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00004da5 CSIPERF - FilePI Commit 102ms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00004da6@2017/2/8:22:50:18.322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00004da7 [DIRSD OWNER WARNING] Directory [l:88 ml:89]"\??\C:\WINDOWS\SysWOW64\WindowsPowerShell\v1.0\Modules\PSDesiredStateConfiguration\en-US" is not owned but specifies SDDL in component Microsoft.PowerShell.DSC.Resources,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00004da8 Error - Overlap: Duplicate ownership for directory [l:88]"\??\C:\WINDOWS\SysWOW64\WindowsPowerShell\v1.0\Modules\PSDesiredStateConfiguration\en-US" in component Microsoft.PowerShell.DSC.Resources, version 10.0.10586.0,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00004da9@2017/2/8:22:50:18.415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00004daa [DIRSD OWNER WARNING] Directory [l:65 ml:66]"\??\C:\Program Files (x86)\WindowsPowerShell\Modules\Pester\3.3.5" is not owned but specifies SDDL in component Microsoft.PowerShell.Pester,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00004dab [DIRSD OWNER WARNING] Directory [l:86 ml:87]"\??\C:\Program Files (x86)\WindowsPowerShell\Modules\Pester\3.3.5\Functions\Assertions" is not owned but specifies SDDL in component Microsoft.PowerShell.Pester,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00004dac [DIRSD OWNER WARNING] Directory [l:85 ml:86]"\??\C:\Program Files (x86)\WindowsPowerShell\Modules\Pester\3.3.5\Examples\Calculator" is not owned but specifies SDDL in component Microsoft.PowerShell.Pester,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00004dad [DIRSD OWNER WARNING] Directory [l:74 ml:75]"\??\C:\Program Files (x86)\WindowsPowerShell\Modules\Pester\3.3.5\Examples" is not owned but specifies SDDL in component Microsoft.PowerShell.Pester,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00004dae [DIRSD OWNER WARNING] Directory [l:69 ml:70]"\??\C:\Program Files (x86)\WindowsPowerShell\Modules\Pester\3.3.5\bin" is not owned but specifies SDDL in component Microsoft.PowerShell.Pester,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00004daf [DIRSD OWNER WARNING] Directory [l:74 ml:75]"\??\C:\Program Files (x86)\WindowsPowerShell\Modules\Pester\3.3.5\Snippets" is not owned but specifies SDDL in component Microsoft.PowerShell.Pester,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00004db0 [DIRSD OWNER WARNING] Directory [l:59 ml:60]"\??\C:\Program Files (x86)\WindowsPowerShell\Modules\Pester" is not owned but specifies SDDL in component Microsoft.PowerShell.Pester,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00004db1 [DIRSD OWNER WARNING] Directory [l:84 ml:85]"\??\C:\Program Files (x86)\WindowsPowerShell\Modules\Pester\3.3.5\Examples\Validator" is not owned but specifies SDDL in component Microsoft.PowerShell.Pester,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00004db2 [DIRSD OWNER WARNING] Directory [l:71 ml:72]"\??\C:\Program Files (x86)\WindowsPowerShell\Modules\Pester\3.3.5\en-US" is not owned but specifies SDDL in component Microsoft.PowerShell.Pester,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00004db3 [DIRSD OWNER WARNING] Directory [l:75 ml:76]"\??\C:\Program Files (x86)\WindowsPowerShell\Modules\Pester\3.3.5\Functions" is not owned but specifies SDDL in component Microsoft.PowerShell.Pester,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00004db4@2017/2/8:22:50:18.622 CSIPERF - FileMapsCreated 119ms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00004db5 CSIPERF - FilePI Commit 120ms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00004db6@2017/2/8:22:50:18.629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00004db7@2017/2/8:22:50:18.645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00004db8@2017/2/8:22:50:18.659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00004db9@2017/2/8:22:50:18.673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00004dba@2017/2/8:22:50:18.686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00004dbb@2017/2/8:22:50:18.700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00004dbc@2017/2/8:22:50:18.782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00004dbd@2017/2/8:22:50:18.801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00004dbe@2017/2/8:22:50:18.838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00004dbf@2017/2/8:22:50:18.850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00004dc0 [DIRSD OWNER WARNING] Directory [l:37 ml:38]"\??\C:\WINDOWS\Inf\ASP.NET State\0000" is not owned but specifies SDDL in component NETFXASPNETCoreComp,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00004dc1 [DIRSD OWNER WARNING] Directory [l:36 ml:37]"\??\C:\WINDOWS\Inf\ASP.NET_4.0.30319" is not owned but specifies SDDL in component NETFXASPNETCoreComp,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00004dc2 [DIRSD OWNER WARNING] Directory [l:41 ml:42]"\??\C:\WINDOWS\Inf\ASP.NET_4.0.30319\0000" is not owned but specifies SDDL in component NETFXASPNETCoreComp,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00004dc3 [DIRSD OWNER WARNING] Directory [l:32 ml:33]"\??\C:\WINDOWS\Inf\ASP.NET State" is not owned but specifies SDDL in component NETFXASPNETCoreComp,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00004dc4 [DIRSD OWNER WARNING] Directory [l:26 ml:27]"\??\C:\WINDOWS\Inf\ASP.NET" is not owned but specifies SDDL in component NETFXASPNETCoreComp,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00004dc5 [DIRSD OWNER WARNING] Directory [l:31 ml:32]"\??\C:\WINDOWS\Inf\ASP.NET\0000" is not owned but specifies SDDL in component NETFXASPNETCoreComp,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00004dc6 Error - Overlap: Duplicate ownership for directory [l:36]"\??\C:\WINDOWS\Inf\ASP.NET_4.0.30319" in component NETFXASPNETCoreComp,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00004dc7 Error - Overlap: Duplicate ownership for directory [l:41]"\??\C:\WINDOWS\Inf\ASP.NET_4.0.30319\0000" in component NETFXASPNETCoreComp,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00004dc8 Error - Overlap: Duplicate ownership for directory [l:32]"\??\C:\WINDOWS\Inf\ASP.NET State" in component NETFXASPNETCoreComp,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00004dc9 Error - Overlap: Duplicate ownership for directory [l:37]"\??\C:\WINDOWS\Inf\ASP.NET State\0000" in component NETFXASPNETCoreComp,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00004dca Error - Overlap: Duplicate ownership for directory [l:26]"\??\C:\WINDOWS\Inf\ASP.NET" in component NETFXASPNETCoreComp,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00004dcb Error - Overlap: Duplicate ownership for directory [l:31]"\??\C:\WINDOWS\Inf\ASP.NET\0000" in component NETFXASPNETCoreComp,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00004dcc@2017/2/8:22:50:18.961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00004dcd@2017/2/8:22:50:18.973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17:50:18, Info                  CSI    00004dce@2017/2/8:22:50:18.987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00004dcf@2017/2/8:22:50:19.01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00004dd0@2017/2/8:22:50:19.015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00004dd1@2017/2/8:22:50:19.031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00004dd2 [DIRSD OWNER WARNING] Directory [l:104 ml:105]"\??\C:\WINDOWS\SysWOW64\WindowsPowerShell\v1.0\Modules\PSDesiredStateConfiguration\DSCResources\GroupSet" is not owned but specifies SDDL in component Microsoft.PowerShell.DSCResources,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00004dd3 [DIRSD OWNER WARNING] Directory [l:116 ml:117]"\??\C:\WINDOWS\SysWOW64\WindowsPowerShell\v1.0\Modules\PSDesiredStateConfiguration\DSCResources\MSFT_ArchiveResource" is not owned but specifies SDDL in component Microsoft.PowerShell.DSCResources,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00004dd4 [DIRSD OWNER WARNING] Directory [l:120 ml:121]"\??\C:\WINDOWS\SysWOW64\WindowsPowerShell\v1.0\Modules\PSDesiredStateConfiguration\DSCResources\MSFT_EnvironmentResource" is not owned but specifies SDDL in component Microsoft.PowerShell.DSCResources,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00004dd5 [DIRSD OWNER WARNING] Directory [l:115 ml:116]"\??\C:\WINDOWS\SysWOW64\WindowsPowerShell\v1.0\Modules\PSDesiredStateConfiguration\DSCResources\MSFT_ScriptResource" is not owned but specifies SDDL in component Microsoft.PowerShell.DSCResources,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00004dd6 [DIRSD OWNER WARNING] Directory [l:116 ml:117]"\??\C:\WINDOWS\SysWOW64\WindowsPowerShell\v1.0\Modules\PSDesiredStateConfiguration\DSCResources\MSFT_PackageResource" is not owned but specifies SDDL in component Microsoft.PowerShell.DSCResources,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00004dd7 [DIRSD OWNER WARNING] Directory [l:112 ml:113]"\??\C:\WINDOWS\SysWOW64\WindowsPowerShell\v1.0\Modules\PSDesiredStateConfiguration\DSCResources\MSFT_LogResource" is not owned but specifies SDDL in component Microsoft.PowerShell.DSCResources,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00004dd8 [DIRSD OWNER WARNING] Directory [l:121 ml:122]"\??\C:\WINDOWS\SysWOW64\WindowsPowerShell\v1.0\Modules\PSDesiredStateConfiguration\DSCResources\WindowsOptionalFeatureSet" is not owned but specifies SDDL in component Microsoft.PowerShell.DSCResources,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00004dd9 [DIRSD OWNER WARNING] Directory [l:106 ml:107]"\??\C:\WINDOWS\SysWOW64\WindowsPowerShell\v1.0\Modules\PSDesiredStateConfiguration\DSCResources\ServiceSet" is not owned but specifies SDDL in component Microsoft.PowerShell.DSCResources,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00004dda [DIRSD OWNER WARNING] Directory [l:111 ml:112]"\??\C:\WINDOWS\SysWOW64\WindowsPowerShell\v1.0\Modules\PSDesiredStateConfiguration\DSCResources\MSFT_WaitForAll" is not owned but specifies SDDL in component Microsoft.PowerShell.DSCResources,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00004ddb [DIRSD OWNER WARNING] Directory [l:111 ml:112]"\??\C:\WINDOWS\SysWOW64\WindowsPowerShell\v1.0\Modules\PSDesiredStateConfiguration\DSCResources\MSFT_WaitForAny" is not owned but specifies SDDL in component Microsoft.PowerShell.DSCResources,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00004ddc [DIRSD OWNER WARNING] Directory [l:116 ml:117]"\??\C:\WINDOWS\SysWOW64\WindowsPowerShell\v1.0\Modules\PSDesiredStateConfiguration\DSCResources\MSFT_ServiceResource" is not owned but specifies SDDL in component Microsoft.PowerShell.DSCResources,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00004ddd [DIRSD OWNER WARNING] Directory [l:114 ml:115]"\??\C:\WINDOWS\SysWOW64\WindowsPowerShell\v1.0\Modules\PSDesiredStateConfiguration\DSCResources\MSFT_GroupResource" is not owned but specifies SDDL in component Microsoft.PowerShell.DSCResources,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00004dde [DIRSD OWNER WARNING] Directory [l:123 ml:124]"\??\C:\WINDOWS\SysWOW64\WindowsPowerShell\v1.0\Modules\PSDesiredStateConfiguration\DSCResources\MSFT_WindowsOptionalFeature" is not owned but specifies SDDL in component Microsoft.PowerShell.DSCResources,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00004ddf [DIRSD OWNER WARNING] Directory [l:112 ml:113]"\??\C:\WINDOWS\SysWOW64\WindowsPowerShell\v1.0\Modules\PSDesiredStateConfiguration\DSCResources\MSFT_WaitForSome" is not owned but specifies SDDL in component Microsoft.PowerShell.DSCResources,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00004de0 [DIRSD OWNER WARNING] Directory [l:113 ml:114]"\??\C:\WINDOWS\SysWOW64\WindowsPowerShell\v1.0\Modules\PSDesiredStateConfiguration\DSCResources\WindowsFeatureSet" is not owned but specifies SDDL in component Microsoft.PowerShell.DSCResources,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00004de1 [DIRSD OWNER WARNING] Directory [l:113 ml:114]"\??\C:\WINDOWS\SysWOW64\WindowsPowerShell\v1.0\Modules\PSDesiredStateConfiguration\DSCResources\MSFT_UserResource" is not owned but specifies SDDL in component Microsoft.PowerShell.DSCResources,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00004de2 [DIRSD OWNER WARNING] Directory [l:117 ml:118]"\??\C:\WINDOWS\SysWOW64\WindowsPowerShell\v1.0\Modules\PSDesiredStateConfiguration\DSCResources\MSFT_RegistryResource" is not owned but specifies SDDL in component Microsoft.PowerShell.DSCResources,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00004de3 [DIRSD OWNER WARNING] Directory [l:82 ml:83]"\??\C:\WINDOWS\SysWOW64\WindowsPowerShell\v1.0\Modules\PSDesiredStateConfiguration" is not owned but specifies SDDL in component Microsoft.PowerShell.DSCResources,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00004de4 [DIRSD OWNER WARNING] Directory [l:113 ml:114]"\??\C:\WINDOWS\SysWOW64\WindowsPowerShell\v1.0\Modules\PSDesiredStateConfiguration\DSCResources\MSFT_RoleResource" is not owned but specifies SDDL in component Microsoft.PowerShell.DSCResources,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00004de5 [DIRSD OWNER WARNING] Directory [l:106 ml:107]"\??\C:\WINDOWS\SysWOW64\WindowsPowerShell\v1.0\Modules\PSDesiredStateConfiguration\DSCResources\ProcessSet" is not owned but specifies SDDL in component Microsoft.PowerShell.DSCResources,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00004de6 [DIRSD OWNER WARNING] Directory [l:95 ml:96]"\??\C:\WINDOWS\SysWOW64\WindowsPowerShell\v1.0\Modules\PSDesiredStateConfiguration\DSCResources" is not owned but specifies SDDL in component Microsoft.PowerShell.DSCResources,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00004de7 [DIRSD OWNER WARNING] Directory [l:116 ml:117]"\??\C:\WINDOWS\SysWOW64\WindowsPowerShell\v1.0\Modules\PSDesiredStateConfiguration\DSCResources\MSFT_ProcessResource" is not owned but specifies SDDL in component Microsoft.PowerShell.DSCResources,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00004de8@2017/2/8:22:50:19.326 CSIPERF - FileMapsCreated 220ms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00004de9 CSIPERF - FilePI Commit 222ms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00004dea@2017/2/8:22:50:19.334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00004deb [DIRSD OWNER WARNING] Directory [l:80 ml:81]"\??\C:\WINDOWS\SysWOW64\WindowsPowerShell\v1.0\Modules\TroubleshootingPack\en-US" is not owned but specifies SDDL in component Microsoft.Windows.Diagnosis.TroubleshootingPackModule.Resources,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00004dec@2017/2/8:22:50:19.473 CSIPERF - FileMapsCreated 131ms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00004ded CSIPERF - FilePI Commit 154ms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00004dee@2017/2/8:22:50:19.502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00004def [DIRSD OWNER WARNING] Directory [l:74 ml:75]"\??\C:\WINDOWS\SysWOW64\WindowsPowerShell\v1.0\Modules\TroubleshootingPack" is not owned but specifies SDDL in component Microsoft.Windows.Diagnosis.TroubleshootingPackModule,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00004df0@2017/2/8:22:50:19.586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00004df1@2017/2/8:22:50:19.599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00004df2 [DIRSD OWNER WARNING] Directory [l:49 ml:50]"\??\C:\WINDOWS\Microsoft.NET\Framework\v4.0.30319" is not owned but specifies SDDL in component NETFX4CLIENTCoreComp,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00004df3 [DIRSD OWNER WARNING] Directory [l:43 ml:44]"\??\C:\WINDOWS\Inf\.NET CLR Networking\0000" is not owned but specifies SDDL in component NETFX4CLIENTCoreComp,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00004df4 [DIRSD OWNER WARNING] Directory [l:36 ml:37]"\??\C:\WINDOWS\Inf\SMSvcHost 4.0.0.0" is not owned but specifies SDDL in component NETFX4CLIENTCoreComp,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00004df5 [DIRSD OWNER WARNING] Directory [l:59 ml:60]"\??\C:\WINDOWS\Inf\Windows Workflow Foundation 4.0.0.0\0000" is not owned but specifies SDDL in component NETFX4CLIENTCoreComp,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00004df6 [DIRSD OWNER WARNING] Directory [l:44 ml:45]"\??\C:\WINDOWS\Inf\MSDTC Bridge 4.0.0.0\0000" is not owned but specifies SDDL in component NETFX4CLIENTCoreComp,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00004df7 [DIRSD OWNER WARNING] Directory [l:56 ml:57]"\??\C:\WINDOWS\Inf\.NET Data Provider for SqlServer\0000" is not owned but specifies SDDL in component NETFX4CLIENTCoreComp,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00004df8 [DIRSD OWNER WARNING] Directory [l:62 ml:63]"\??\C:\WINDOWS\Microsoft.NET\Framework\v4.0.30319\NativeImages" is not owned but specifies SDDL in component NETFX4CLIENTCoreComp,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00004df9 [DIRSD OWNER WARNING] Directory [l:54 ml:55]"\??\C:\WINDOWS\Inf\Windows Workflow Foundation 4.0.0.0" is not owned but specifies SDDL in component NETFX4CLIENTCoreComp,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00004dfa [DIRSD OWNER WARNING] Directory [l:51 ml:52]"\??\C:\WINDOWS\Inf\.NET Data Provider for SqlServer" is not owned but specifies SDDL in component NETFX4CLIENTCoreComp,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00004dfb [DIRSD OWNER WARNING] Directory [l:53 ml:54]"\??\C:\WINDOWS\Microsoft.NET\Framework\v4.0.30319\WPF" is not owned but specifies SDDL in component NETFX4CLIENTCoreComp,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00004dfc [DIRSD OWNER WARNING] Directory [l:48 ml:49]"\??\C:\WINDOWS\Inf\.NET Data Provider for Oracle" is not owned but specifies SDDL in component NETFX4CLIENTCoreComp,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00004dfd [DIRSD OWNER WARNING] Directory [l:51 ml:52]"\??\C:\WINDOWS\Inf\.NET CLR Networking 4.0.0.0\0000" is not owned but specifies SDDL in component NETFX4CLIENTCoreComp,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00004dfe [DIRSD OWNER WARNING] Directory [l:41 ml:42]"\??\C:\WINDOWS\Inf\SMSvcHost 4.0.0.0\0000" is not owned but specifies SDDL in component NETFX4CLIENTCoreComp,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00004dff [DIRSD OWNER WARNING] Directory [l:39 ml:40]"\??\C:\WINDOWS\Inf\MSDTC Bridge 4.0.0.0" is not owned but specifies SDDL in component NETFX4CLIENTCoreComp,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00004e00 [DIRSD OWNER WARNING] Directory [l:53 ml:54]"\??\C:\WINDOWS\Inf\.NET Data Provider for Oracle\0000" is not owned but specifies SDDL in component NETFX4CLIENTCoreComp,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00004e01 [DIRSD OWNER WARNING] Directory [l:37 ml:38]"\??\C:\WINDOWS\Inf\.NET CLR Data\0000" is not owned but specifies SDDL in component NETFX4CLIENTCoreComp,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00004e02 [DIRSD OWNER WARNING] Directory [l:54 ml:55]"\??\C:\WINDOWS\Microsoft.NET\Framework\v4.0.30319\1033" is not owned but specifies SDDL in component NETFX4CLIENTCoreComp,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00004e03 [DIRSD OWNER WARNING] Directory [l:38 ml:39]"\??\C:\WINDOWS\Inf\.NET CLR Networking" is not owned but specifies SDDL in component NETFX4CLIENTCoreComp,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00004e04 [DIRSD OWNER WARNING] Directory [l:56 ml:57]"\??\C:\WINDOWS\Microsoft.NET\Framework\v4.0.30319\Config" is not owned but specifies SDDL in component NETFX4CLIENTCoreComp,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00004e05 [DIRSD OWNER WARNING] Directory [l:28 ml:29]"\??\C:\WINDOWS\Migration\WTR" is not owned but specifies SDDL in component NETFX4CLIENTCoreComp,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00004e06 [DIRSD OWNER WARNING] Directory [l:46 ml:47]"\??\C:\WINDOWS\Inf\.NET CLR Networking 4.0.0.0" is not owned but specifies SDDL in component NETFX4CLIENTCoreComp,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00004e07 [DIRSD OWNER WARNING] Directory [l:32 ml:33]"\??\C:\WINDOWS\Inf\.NETFramework" is not owned but specifies SDDL in component NETFX4CLIENTCoreComp,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00004e08 [DIRSD OWNER WARNING] Directory [l:37 ml:38]"\??\C:\WINDOWS\Inf\.NETFramework\0000" is not owned but specifies SDDL in component NETFX4CLIENTCoreComp,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00004e09 [DIRSD OWNER WARNING] Directory [l:59 ml:60]"\??\C:\WINDOWS\Microsoft.NET\Framework\v4.0.30319\WPF\en-US" is not owned but specifies SDDL in component NETFX4CLIENTCoreComp,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00004e0a [DIRSD OWNER WARNING] Directory [l:58 ml:59]"\??\C:\WINDOWS\Microsoft.NET\Framework\v4.0.30319\MUI\0409" is not owned but specifies SDDL in component NETFX4CLIENTCoreComp,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00004e0b [DIRSD OWNER WARNING] Directory [l:32 ml:33]"\??\C:\WINDOWS\Inf\.NET CLR Data" is not owned but specifies SDDL in component NETFX4CLIENTCoreComp,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00004e0c Error - Overlap: Duplicate ownership for directory [l:54]"\??\C:\WINDOWS\Inf\Windows Workflow Foundation 4.0.0.0" in component NETFX4CLIENTCoreComp,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00004e0d Error - Overlap: Duplicate ownership for directory [l:59]"\??\C:\WINDOWS\Inf\Windows Workflow Foundation 4.0.0.0\0000" in component NETFX4CLIENTCoreComp,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00004e0e Error - Overlap: Duplicate ownership for directory [l:36]"\??\C:\WINDOWS\Inf\SMSvcHost 4.0.0.0" in component NETFX4CLIENTCoreComp,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00004e0f Error - Overlap: Duplicate ownership for directory [l:41]"\??\C:\WINDOWS\Inf\SMSvcHost 4.0.0.0\0000" in component NETFX4CLIENTCoreComp,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00004e10 Error - Overlap: Duplicate ownership for directory [l:39]"\??\C:\WINDOWS\Inf\MSDTC Bridge 4.0.0.0" in component NETFX4CLIENTCoreComp,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00004e11 Error - Overlap: Duplicate ownership for directory [l:44]"\??\C:\WINDOWS\Inf\MSDTC Bridge 4.0.0.0\0000" in component NETFX4CLIENTCoreComp,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00004e12 Error - Overlap: Duplicate ownership for directory [l:32]"\??\C:\WINDOWS\Inf\.NETFramework" in component NETFX4CLIENTCoreComp,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00004e13 Error - Overlap: Duplicate ownership for directory [l:37]"\??\C:\WINDOWS\Inf\.NETFramework\0000" in component NETFX4CLIENTCoreComp,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00004e14 Error - Overlap: Duplicate ownership for directory [l:51]"\??\C:\WINDOWS\Inf\.NET Data Provider for SqlServer" in component NETFX4CLIENTCoreComp,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00004e15 Error - Overlap: Duplicate ownership for directory [l:56]"\??\C:\WINDOWS\Inf\.NET Data Provider for SqlServer\0000" in component NETFX4CLIENTCoreComp,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00004e16 Error - Overlap: Duplicate ownership for directory [l:48]"\??\C:\WINDOWS\Inf\.NET Data Provider for Oracle" in component NETFX4CLIENTCoreComp,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00004e17 Error - Overlap: Duplicate ownership for directory [l:53]"\??\C:\WINDOWS\Inf\.NET Data Provider for Oracle\0000" in component NETFX4CLIENTCoreComp,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00004e18 Error - Overlap: Duplicate ownership for directory [l:46]"\??\C:\WINDOWS\Inf\.NET CLR Networking 4.0.0.0" in component NETFX4CLIENTCoreComp,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00004e19 Error - Overlap: Duplicate ownership for directory [l:51]"\??\C:\WINDOWS\Inf\.NET CLR Networking 4.0.0.0\0000" in component NETFX4CLIENTCoreComp,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00004e1a Error - Overlap: Duplicate ownership for directory [l:38]"\??\C:\WINDOWS\Inf\.NET CLR Networking" in component NETFX4CLIENTCoreComp,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00004e1b Error - Overlap: Duplicate ownership for directory [l:43]"\??\C:\WINDOWS\Inf\.NET CLR Networking\0000" in component NETFX4CLIENTCoreComp,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00004e1c Error - Overlap: Duplicate ownership for directory [l:32]"\??\C:\WINDOWS\Inf\.NET CLR Data" in component NETFX4CLIENTCoreComp,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00004e1d Error - Overlap: Duplicate ownership for directory [l:37]"\??\C:\WINDOWS\Inf\.NET CLR Data\0000" in component NETFX4CLIENTCoreComp,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00004e1e@2017/2/8:22:50:19.870 CSIPERF - FileMapsCreated 257ms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00004e1f CSIPERF - FilePI Commit 319ms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00004e20@2017/2/8:22:50:19.938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00004e21@2017/2/8:22:50:19.953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00004e22@2017/2/8:22:50:19.966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00004e23@2017/2/8:22:50:19.980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17:50:19, Info                  CSI    00004e24@2017/2/8:22:50:19.996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00004e25@2017/2/8:22:50:20.012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00004e26@2017/2/8:22:50:20.026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00004e27@2017/2/8:22:50:20.042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00004e28@2017/2/8:22:50:20.065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00004e29 [DIRSD OWNER WARNING] Directory [l:80 ml:81]"\??\C:\Program Files (x86)\WindowsPowerShell\Modules\PowerShellGet\1.0.0.1\en-US" is not owned but specifies SDDL in component Microsoft.PowerShell.PSGet.Resources,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00004e2a@2017/2/8:22:50:20.134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00004e2b [DIRSD OWNER WARNING] Directory [l:55 ml:56]"\??\C:\WINDOWS\Microsoft.NET\Framework\v4.0.30319\en-US" is not owned but specifies SDDL in component NETFX4CLIENTCoreComp.Resources,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00004e2c [DIRSD OWNER WARNING] Directory [l:54 ml:55]"\??\C:\WINDOWS\Microsoft.NET\Framework\v4.0.30319\1033" is not owned but specifies SDDL in component NETFX4CLIENTCoreComp.Resources,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00004e2d Error - Overlap: Duplicate ownership for directory [l:54]"\??\C:\WINDOWS\Microsoft.NET\Framework\v4.0.30319\1033" in component NETFX4CLIENTCoreComp.Resources, version 10.0.10586.0,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00004e2e@2017/2/8:22:50:20.197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00004e2f@2017/2/8:22:50:20.210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00004e30@2017/2/8:22:50:20.226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00004e31@2017/2/8:22:50:20.242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00004e32@2017/2/8:22:50:20.256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00004e33@2017/2/8:22:50:20.271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00004e34@2017/2/8:22:50:20.284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00004e35 [DIRSD OWNER WARNING] Directory [l:69 ml:70]"\??\C:\WINDOWS\SysWOW64\WindowsPowerShell\v1.0\Modules\PSScheduledJob" is not owned but specifies SDDL in component Microsoft.PowerShell.ScheduledJob.Module,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00004e36@2017/2/8:22:50:20.392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00004e37@2017/2/8:22:50:20.405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00004e38@2017/2/8:22:50:20.419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00004e39 [DIRSD OWNER WARNING] Directory [l:81 ml:82]"\??\C:\WINDOWS\SysWOW64\WindowsPowerShell\v1.0\Modules\Microsoft.WSMan.Management" is not owned but specifies SDDL in component Microsoft.Windows.PowerShell.V3.WSMan,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00004e3a [DIRSD OWNER WARNING] Directory [l:60 ml:61]"\??\C:\WINDOWS\SysWOW64\WindowsPowerShell\v1.0\SessionConfig" is not owned but specifies SDDL in component Microsoft.Windows.PowerShell.V3.WSMan,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00004e3b@2017/2/8:22:50:20.532 CSIPERF - FileMapsCreated 104ms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00004e3c CSIPERF - FilePI Commit 106ms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00004e3d@2017/2/8:22:50:20.540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00004e3e@2017/2/8:22:50:20.553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00004e3f [DIRSD OWNER WARNING] Directory [l:69 ml:70]"\??\C:\WINDOWS\SysWOW64\WindowsPowerShell\v1.0\Modules\NetSecurity\en" is not owned but specifies SDDL in component Networking-MPSSVC-WMI.Resources, arch Host= amd64 Guest=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00004e40@2017/2/8:22:50:20.663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00004e41@2017/2/8:22:50:20.678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00004e42 [DIRSD OWNER WARNING] Directory [l:83 ml:84]"\??\C:\WINDOWS\SysWOW64\WindowsPowerShell\v1.0\Modules\Microsoft.PowerShell.Utility" is not owned but specifies SDDL in component Microsoft.Windows.PowerShell.V3.Common,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00004e43 [DIRSD OWNER WARNING] Directory [l:84 ml:85]"\??\C:\WINDOWS\SysWOW64\WindowsPowerShell\v1.0\Modules\Microsoft.PowerShell.Security" is not owned but specifies SDDL in component Microsoft.Windows.PowerShell.V3.Common,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00004e44 [DIRSD OWNER WARNING] Directory [l:87 ml:88]"\??\C:\WINDOWS\SysWOW64\WindowsPowerShell\v1.0\Modules\Microsoft.PowerShell.Diagnostics" is not owned but specifies SDDL in component Microsoft.Windows.PowerShell.V3.Common,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00004e45 [DIRSD OWNER WARNING] Directory [l:86 ml:87]"\??\C:\WINDOWS\SysWOW64\WindowsPowerShell\v1.0\Modules\Microsoft.PowerShell.Management" is not owned but specifies SDDL in component Microsoft.Windows.PowerShell.V3.Common,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00004e46 [DIRSD OWNER WARNING] Directory [l:61 ml:62]"\??\C:\WINDOWS\SysWOW64\WindowsPowerShell\v1.0\Schemas\PSMaml" is not owned but specifies SDDL in component Microsoft.Windows.PowerShell.V3.Common,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00004e47 [DIRSD OWNER WARNING] Directory [l:54 ml:55]"\??\C:\WINDOWS\SysWOW64\WindowsPowerShell\v1.0\Modules" is not owned but specifies SDDL in component Microsoft.Windows.PowerShell.V3.Common,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00004e48 [DIRSD OWNER WARNING] Directory [l:54 ml:55]"\??\C:\WINDOWS\SysWOW64\WindowsPowerShell\v1.0\Schemas" is not owned but specifies SDDL in component Microsoft.Windows.PowerShell.V3.Common,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00004e49 [DIRSD OWNER WARNING] Directory [l:46 ml:47]"\??\C:\WINDOWS\SysWOW64\WindowsPowerShell\v1.0" is not owned but specifies SDDL in component Microsoft.Windows.PowerShell.V3.Common,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00004e4a [DIRSD OWNER WARNING] Directory [l:80 ml:81]"\??\C:\WINDOWS\SysWOW64\WindowsPowerShell\v1.0\Modules\Microsoft.PowerShell.Host" is not owned but specifies SDDL in component Microsoft.Windows.PowerShell.V3.Common,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00004e4b [DIRSD OWNER WARNING] Directory [l:52 ml:53]"\??\C:\Program Files (x86)\WindowsPowerShell\Modules" is not owned but specifies SDDL in component Microsoft.Windows.PowerShell.V3.Common,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00004e4c Error - Overlap: Duplicate ownership for directory [l:46]"\??\C:\WINDOWS\SysWOW64\WindowsPowerShell\v1.0" in component Microsoft.Windows.PowerShell.V3.Common,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00004e4d Error - Overlap: Duplicate ownership for directory [l:54]"\??\C:\WINDOWS\SysWOW64\WindowsPowerShell\v1.0\Modules" in component Microsoft.Windows.PowerShell.V3.Common,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00004e4e@2017/2/8:22:50:20.918 CSIPERF - FileMapsCreated 163ms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00004e4f CSIPERF - FilePI Commit 164ms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00004e50@2017/2/8:22:50:20.930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00004e51@2017/2/8:22:50:20.954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00004e52@2017/2/8:22:50:20.968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00004e53@2017/2/8:22:50:20.984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17:50:20, Info                  CSI    00004e54@2017/2/8:22:50:20.998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00004e55@2017/2/8:22:50:21.012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00004e56@2017/2/8:22:50:21.025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00004e57@2017/2/8:22:50:21.089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00004e58@2017/2/8:22:50:21.105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00004e59@2017/2/8:22:50:21.128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00004e5a@2017/2/8:22:50:21.142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00004e5b@2017/2/8:22:50:21.160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00004e5c@2017/2/8:22:50:21.188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00004e5d [DIRSD OWNER WARNING] Directory [l:66 ml:67]"\??\C:\WINDOWS\SysWOW64\WindowsPowerShell\v1.0\Modules\NetSecurity" is not owned but specifies SDDL in component Networking-MPSSVC-WMI,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00004e5e@2017/2/8:22:50:21.286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00004e5f@2017/2/8:22:50:21.313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00004e60@2017/2/8:22:50:21.326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00004e61@2017/2/8:22:50:21.350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00004e62@2017/2/8:22:50:21.362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00004e63@2017/2/8:22:50:21.378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00004e64@2017/2/8:22:50:21.391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00004e65@2017/2/8:22:50:21.404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00004e66@2017/2/8:22:50:21.417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00004e67@2017/2/8:22:50:21.430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00004e68 [DIRSD OWNER WARNING] Directory [l:82 ml:83]"\??\C:\WINDOWS\SysWOW64\WindowsPowerShell\v1.0\Modules\PSDesiredStateConfiguration" is not owned but specifies SDDL in component Microsoft.PowerShell.DSC,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00004e69 [DIRSD OWNER WARNING] Directory [l:101 ml:102]"\??\C:\WINDOWS\SysWOW64\WindowsPowerShell\v1.0\Modules\PSDesiredStateConfiguration\WebDownloadManager" is not owned but specifies SDDL in component Microsoft.PowerShell.DSC,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00004e6a Error - Overlap: Duplicate ownership for directory [l:82]"\??\C:\WINDOWS\SysWOW64\WindowsPowerShell\v1.0\Modules\PSDesiredStateConfiguration" in component Microsoft.PowerShell.DSC,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00004e6b@2017/2/8:22:50:21.564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00004e6c@2017/2/8:22:50:21.577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00004e6d@2017/2/8:22:50:21.591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00004e6e@2017/2/8:22:50:21.609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00004e6f@2017/2/8:22:50:21.621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00004e70@2017/2/8:22:50:21.635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00004e71@2017/2/8:22:50:21.647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00004e72@2017/2/8:22:50:21.662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00004e73@2017/2/8:22:50:21.675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00004e74@2017/2/8:22:50:21.689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00004e75@2017/2/8:22:50:21.708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00004e76@2017/2/8:22:50:21.721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00004e77@2017/2/8:22:50:21.742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00004e78 [DIRSD OWNER WARNING] Directory [l:93 ml:94]"\??\C:\Users\Default\AppData\Roaming\Microsoft\Windows\Start Menu\Programs\Windows PowerShell" is not owned but specifies SDDL in component Microsoft.Windows.PowerShell.Common,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00004e79 Error - Overlap: Duplicate ownership for directory [l:93]"\??\C:\Users\Default\AppData\Roaming\Microsoft\Windows\Start Menu\Programs\Windows PowerShell" in component Microsoft.Windows.PowerShell.Common,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00004e7a@2017/2/8:22:50:21.809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00004e7b@2017/2/8:22:50:21.836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00004e7c@2017/2/8:22:50:21.849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00004e7d@2017/2/8:22:50:21.864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00004e7e@2017/2/8:22:50:21.879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00004e7f@2017/2/8:22:50:21.892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00004e80@2017/2/8:22:50:21.905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00004e81@2017/2/8:22:50:21.926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00004e82 [DIRSD OWNER WARNING] Directory [l:74 ml:75]"\??\C:\Program Files (x86)\WindowsPowerShell\Modules\PowerShellGet\1.0.0.1" is not owned but specifies SDDL in component Microsoft.PowerShell.PSGet,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00004e83 [DIRSD OWNER WARNING] Directory [l:44 ml:45]"\??\C:\Program Files (x86)\WindowsPowerShell" is not owned but specifies SDDL in component Microsoft.PowerShell.PSGet,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00004e84 [DIRSD OWNER WARNING] Directory [l:52 ml:53]"\??\C:\Program Files (x86)\WindowsPowerShell\Modules" is not owned but specifies SDDL in component Microsoft.PowerShell.PSGet,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00004e85 [DIRSD OWNER WARNING] Directory [l:66 ml:67]"\??\C:\Program Files (x86)\WindowsPowerShell\Modules\PowerShellGet" is not owned but specifies SDDL in component Microsoft.PowerShell.PSGet,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00004e86 Error - Overlap: Duplicate ownership for directory [l:52]"\??\C:\Program Files (x86)\WindowsPowerShell\Modules" in component Microsoft.PowerShell.PSGet, version 10.0.10586.0,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00004e87@2017/2/8:22:50:21.946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00004e88@2017/2/8:22:50:21.960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00004e89@2017/2/8:22:50:21.973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17:50:21, Info                  CSI    00004e8a@2017/2/8:22:50:21.987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17:50:22, Info                  CSI    00004e8b@2017/2/8:22:50:22.01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17:50:22, Info                  CSI    00004e8c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17:50:22, Info                  CSI    00004e8d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17:50:22, Info                  CSI    00004e8e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17:50:26, Info                  CSI    00004e8f@2017/2/8:22:50:26.888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17:50:26, Info                  CSI    00004e90@2017/2/8:22:50:26.908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17:50:26, Info                  CSI    00004e91@2017/2/8:22:50:26.934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00004e92@2017/2/8:22:50:27.024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00004e93@2017/2/8:22:50:27.055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00004e94@2017/2/8:22:50:27.070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00004e95@2017/2/8:22:50:27.154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00004e96@2017/2/8:22:50:27.167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00004e97@2017/2/8:22:50:27.180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00004e98@2017/2/8:22:50:27.196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00004e99@2017/2/8:22:50:27.208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00004e9a@2017/2/8:22:50:27.221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00004e9b@2017/2/8:22:50:27.234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00004e9c@2017/2/8:22:50:27.253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00004e9d@2017/2/8:22:50:27.267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00004e9e@2017/2/8:22:50:27.280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00004e9f@2017/2/8:22:50:27.293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00004ea0@2017/2/8:22:50:27.306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00004ea1@2017/2/8:22:50:27.321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00004ea2@2017/2/8:22:50:27.336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00004ea3@2017/2/8:22:50:27.354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00004ea4@2017/2/8:22:50:27.367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00004ea5@2017/2/8:22:50:27.380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00004ea6@2017/2/8:22:50:27.403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00004ea7@2017/2/8:22:50:27.420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00004ea8@2017/2/8:22:50:27.435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00004ea9@2017/2/8:22:50:27.448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00004eaa@2017/2/8:22:50:27.466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00004eab@2017/2/8:22:50:27.481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00004eac@2017/2/8:22:50:27.494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00004ead@2017/2/8:22:50:27.510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00004eae@2017/2/8:22:50:27.524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00004eaf@2017/2/8:22:50:27.539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00004eb0@2017/2/8:22:50:27.552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00004eb1@2017/2/8:22:50:27.566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00004eb2@2017/2/8:22:50:27.582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00004eb3@2017/2/8:22:50:27.744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00004eb4@2017/2/8:22:50:27.758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00004eb5@2017/2/8:22:50:27.773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00004eb6@2017/2/8:22:50:27.807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00004eb7@2017/2/8:22:50:27.822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00004eb8@2017/2/8:22:50:27.839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00004eb9@2017/2/8:22:50:27.855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00004eba@2017/2/8:22:50:27.867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00004ebb@2017/2/8:22:50:27.885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00004ebc@2017/2/8:22:50:27.899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00004ebd@2017/2/8:22:50:27.913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00004ebe@2017/2/8:22:50:27.927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00004ebf@2017/2/8:22:50:27.941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00004ec0@2017/2/8:22:50:27.959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00004ec1@2017/2/8:22:50:27.973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17:50:27, Info                  CSI    00004ec2@2017/2/8:22:50:27.986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00004ec3@2017/2/8:22:50:28.159 CSIPERF - FileMapsCreated 126ms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00004ec4 CSIPERF - FilePI Commit 127ms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00004ec5@2017/2/8:22:50:28.165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00004ec6@2017/2/8:22:50:28.203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00004ec7@2017/2/8:22:50:28.217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00004ec8@2017/2/8:22:50:28.230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00004ec9@2017/2/8:22:50:28.243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00004eca@2017/2/8:22:50:28.258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00004ecb@2017/2/8:22:50:28.271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00004ecc@2017/2/8:22:50:28.285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00004ecd@2017/2/8:22:50:28.357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00004ece@2017/2/8:22:50:28.391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00004ecf@2017/2/8:22:50:28.419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00004ed0@2017/2/8:22:50:28.442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00004ed1 [DIRSD OWNER WARNING] Directory [l:28 ml:29]"\??\C:\WINDOWS\system\Speech" is not owned but specifies SDDL in component Windows-Media-Speech-WinRT, arch Host= amd64 Guest=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00004ed2@2017/2/8:22:50:28.493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00004ed3@2017/2/8:22:50:28.520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00004ed4@2017/2/8:22:50:28.534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00004ed5@2017/2/8:22:50:28.547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00004ed6@2017/2/8:22:50:28.562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00004ed7@2017/2/8:22:50:28.575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00004ed8@2017/2/8:22:50:28.588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00004ed9@2017/2/8:22:50:28.601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00004eda@2017/2/8:22:50:28.616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00004edb@2017/2/8:22:50:28.629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00004edc@2017/2/8:22:50:28.644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00004edd@2017/2/8:22:50:28.659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00004ede@2017/2/8:22:50:28.676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00004edf@2017/2/8:22:50:28.689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00004ee0@2017/2/8:22:50:28.709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00004ee1@2017/2/8:22:50:28.722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00004ee2@2017/2/8:22:50:28.736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00004ee3@2017/2/8:22:50:28.752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00004ee4@2017/2/8:22:50:28.772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00004ee5@2017/2/8:22:50:28.787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00004ee6@2017/2/8:22:50:28.800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00004ee7@2017/2/8:22:50:28.814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00004ee8@2017/2/8:22:50:28.827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00004ee9@2017/2/8:22:50:28.841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00004eea@2017/2/8:22:50:28.857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00004eeb@2017/2/8:22:50:28.870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00004eec@2017/2/8:22:50:28.884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00004eed@2017/2/8:22:50:28.903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00004eee@2017/2/8:22:50:28.916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00004eef@2017/2/8:22:50:28.930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00004ef0@2017/2/8:22:50:28.943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00004ef1@2017/2/8:22:50:28.958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00004ef2@2017/2/8:22:50:28.972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17:50:28, Info                  CSI    00004ef3@2017/2/8:22:50:28.996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17:50:29, Info                  CSI    00004ef4@2017/2/8:22:50:29.014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17:50:29, Info                  CSI    00004ef5@2017/2/8:22:50:29.028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17:50:29, Info                  CSI    00004ef6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17:50:29, Info                  CSI    00004ef7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17:50:29, Info                  CSI    00004ef8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17:50:32, Info                  CSI    00004ef9@2017/2/8:22:50:32.655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17:50:32, Info                  CSI    00004efa@2017/2/8:22:50:32.670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17:50:32, Info                  CSI    00004efb@2017/2/8:22:50:32.715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17:50:32, Info                  CSI    00004efc@2017/2/8:22:50:32.729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17:50:32, Info                  CSI    00004efd@2017/2/8:22:50:32.746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17:50:32, Info                  CSI    00004efe@2017/2/8:22:50:32.796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17:50:32, Info                  CSI    00004eff@2017/2/8:22:50:32.810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17:50:32, Info                  CSI    00004f00@2017/2/8:22:50:32.824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17:50:32, Info                  CSI    00004f01@2017/2/8:22:50:32.838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17:50:32, Info                  CSI    00004f02@2017/2/8:22:50:32.908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17:50:32, Info                  CSI    00004f03@2017/2/8:22:50:32.936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17:50:32, Info                  CSI    00004f04@2017/2/8:22:50:32.953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17:50:32, Info                  CSI    00004f05@2017/2/8:22:50:32.972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17:50:32, Info                  CSI    00004f06@2017/2/8:22:50:32.986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00004f07@2017/2/8:22:50:33.02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00004f08@2017/2/8:22:50:33.021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00004f09@2017/2/8:22:50:33.047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00004f0a@2017/2/8:22:50:33.083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00004f0b@2017/2/8:22:50:33.120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00004f0c@2017/2/8:22:50:33.150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00004f0d@2017/2/8:22:50:33.164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00004f0e@2017/2/8:22:50:33.177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00004f0f@2017/2/8:22:50:33.195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00004f10@2017/2/8:22:50:33.211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00004f11@2017/2/8:22:50:33.224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00004f12@2017/2/8:22:50:33.244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00004f13@2017/2/8:22:50:33.271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00004f14@2017/2/8:22:50:33.286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00004f15@2017/2/8:22:50:33.298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00004f16@2017/2/8:22:50:33.312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00004f17@2017/2/8:22:50:33.327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00004f18@2017/2/8:22:50:33.340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00004f19@2017/2/8:22:50:33.353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00004f1a@2017/2/8:22:50:33.384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00004f1b@2017/2/8:22:50:33.404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00004f1c@2017/2/8:22:50:33.454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00004f1d@2017/2/8:22:50:33.467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00004f1e@2017/2/8:22:50:33.481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00004f1f@2017/2/8:22:50:33.494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00004f20@2017/2/8:22:50:33.510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00004f21@2017/2/8:22:50:33.525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00004f22@2017/2/8:22:50:33.541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00004f23@2017/2/8:22:50:33.573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00004f24@2017/2/8:22:50:33.588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00004f25@2017/2/8:22:50:33.601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00004f26@2017/2/8:22:50:33.616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00004f27@2017/2/8:22:50:33.633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00004f28@2017/2/8:22:50:33.646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00004f29@2017/2/8:22:50:33.661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00004f2a@2017/2/8:22:50:33.676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00004f2b@2017/2/8:22:50:33.693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00004f2c@2017/2/8:22:50:33.706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00004f2d@2017/2/8:22:50:33.719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00004f2e@2017/2/8:22:50:33.738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00004f2f@2017/2/8:22:50:33.754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00004f30@2017/2/8:22:50:33.768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00004f31@2017/2/8:22:50:33.783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00004f32@2017/2/8:22:50:33.796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00004f33@2017/2/8:22:50:33.809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00004f34@2017/2/8:22:50:33.823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00004f35@2017/2/8:22:50:33.838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00004f36@2017/2/8:22:50:33.854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00004f37@2017/2/8:22:50:33.867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00004f38@2017/2/8:22:50:33.890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00004f39@2017/2/8:22:50:33.905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00004f3a@2017/2/8:22:50:33.918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00004f3b@2017/2/8:22:50:33.933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00004f3c@2017/2/8:22:50:33.946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00004f3d@2017/2/8:22:50:33.959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00004f3e@2017/2/8:22:50:33.972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17:50:33, Info                  CSI    00004f3f@2017/2/8:22:50:33.986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17:50:34, Info                  CSI    00004f40@2017/2/8:22:50:34.016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17:50:34, Info                  CSI    00004f41@2017/2/8:22:50:34.030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17:50:34, Info                  CSI    00004f42@2017/2/8:22:50:34.045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17:50:34, Info                  CSI    00004f43@2017/2/8:22:50:34.059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17:50:34, Info                  CSI    00004f44@2017/2/8:22:50:34.072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17:50:34, Info                  CSI    00004f45@2017/2/8:22:50:34.085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17:50:34, Info                  CSI    00004f46@2017/2/8:22:50:34.098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17:50:34, Info                  CSI    00004f47@2017/2/8:22:50:34.113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17:50:34, Info                  CSI    00004f48@2017/2/8:22:50:34.128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17:50:34, Info                  CSI    00004f49@2017/2/8:22:50:34.161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17:50:34, Info                  CSI    00004f4a@2017/2/8:22:50:34.174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17:50:34, Info                  CSI    00004f4b@2017/2/8:22:50:34.193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17:50:34, Info                  CSI    00004f4c@2017/2/8:22:50:34.207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17:50:34, Info                  CSI    00004f4d@2017/2/8:22:50:34.270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17:50:34, Info                  CSI    00004f4e@2017/2/8:22:50:34.309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17:50:34, Info                  CSI    00004f4f@2017/2/8:22:50:34.327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17:50:34, Info                  CSI    00004f50@2017/2/8:22:50:34.347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17:50:34, Info                  CSI    00004f51@2017/2/8:22:50:34.363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17:50:34, Info                  CSI    00004f52@2017/2/8:22:50:34.379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17:50:34, Info                  CSI    00004f53@2017/2/8:22:50:34.393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17:50:34, Info                  CSI    00004f54@2017/2/8:22:50:34.409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17:50:34, Info                  CSI    00004f55@2017/2/8:22:50:34.425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17:50:34, Info                  CSI    00004f56@2017/2/8:22:50:34.453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17:50:34, Info                  CSI    00004f57@2017/2/8:22:50:34.467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17:50:34, Info                  CSI    00004f58@2017/2/8:22:50:34.483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17:50:34, Info                  CSI    00004f59@2017/2/8:22:50:34.497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17:50:34, Info                  CSI    00004f5a@2017/2/8:22:50:34.512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17:50:34, Info                  CSI    00004f5b@2017/2/8:22:50:34.526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17:50:34, Info                  CSI    00004f5c@2017/2/8:22:50:34.541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17:50:34, Info                  CSI    00004f5d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17:50:34, Info                  CSI    00004f5e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17:50:34, Info                  CSI    00004f5f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17:50:38, Info                  CSI    00004f60@2017/2/8:22:50:38.641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17:50:38, Info                  CSI    00004f61@2017/2/8:22:50:38.654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17:50:38, Info                  CSI    00004f62@2017/2/8:22:50:38.669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17:50:38, Info                  CSI    00004f63@2017/2/8:22:50:38.683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17:50:38, Info                  CSI    00004f64@2017/2/8:22:50:38.697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17:50:38, Info                  CSI    00004f65@2017/2/8:22:50:38.710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17:50:38, Info                  CSI    00004f66 Error - Overlap: Duplicate ownership for directory [l:23]"\??\C:\WINDOWS\Branding" in component Microsoft-Windows-Branding-Engine, version 10.0.10586.0,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17:50:38, Info                  CSI    00004f67 Error - Overlap: Duplicate ownership for directory [l:32]"\??\C:\WINDOWS\Branding\ShellBrd" in component Microsoft-Windows-Branding-Engine, version 10.0.10586.0,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17:50:38, Info                  CSI    00004f68@2017/2/8:22:50:38.746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17:50:38, Info                  CSI    00004f69@2017/2/8:22:50:38.760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17:50:38, Info                  CSI    00004f6a@2017/2/8:22:50:38.774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17:50:38, Info                  CSI    00004f6b@2017/2/8:22:50:38.790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17:50:38, Info                  CSI    00004f6c@2017/2/8:22:50:38.805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17:50:38, Info                  CSI    00004f6d@2017/2/8:22:50:38.821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17:50:38, Info                  CSI    00004f6e@2017/2/8:22:50:38.892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17:50:38, Info                  CSI    00004f6f@2017/2/8:22:50:38.926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17:50:38, Info                  CSI    00004f70@2017/2/8:22:50:38.947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17:50:38, Info                  CSI    00004f71@2017/2/8:22:50:38.965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00004f72@2017/2/8:22:50:39.013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00004f73@2017/2/8:22:50:39.052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00004f74@2017/2/8:22:50:39.069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00004f75@2017/2/8:22:50:39.083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00004f76@2017/2/8:22:50:39.099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00004f77@2017/2/8:22:50:39.112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00004f78@2017/2/8:22:50:39.125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00004f79@2017/2/8:22:50:39.138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00004f7a@2017/2/8:22:50:39.167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00004f7b@2017/2/8:22:50:39.182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00004f7c@2017/2/8:22:50:39.195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00004f7d@2017/2/8:22:50:39.208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00004f7e@2017/2/8:22:50:39.221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00004f7f@2017/2/8:22:50:39.236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00004f80@2017/2/8:22:50:39.249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00004f81@2017/2/8:22:50:39.263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00004f82@2017/2/8:22:50:39.279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00004f83@2017/2/8:22:50:39.293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00004f84@2017/2/8:22:50:39.307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00004f85@2017/2/8:22:50:39.321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00004f86@2017/2/8:22:50:39.334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00004f87@2017/2/8:22:50:39.349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00004f88@2017/2/8:22:50:39.365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00004f89@2017/2/8:22:50:39.381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00004f8a@2017/2/8:22:50:39.393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00004f8b@2017/2/8:22:50:39.407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00004f8c@2017/2/8:22:50:39.423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00004f8d@2017/2/8:22:50:39.461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00004f8e@2017/2/8:22:50:39.477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00004f8f@2017/2/8:22:50:39.492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00004f90@2017/2/8:22:50:39.510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00004f91@2017/2/8:22:50:39.524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00004f92@2017/2/8:22:50:39.537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00004f93@2017/2/8:22:50:39.552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00004f94@2017/2/8:22:50:39.580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00004f95@2017/2/8:22:50:39.595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00004f96@2017/2/8:22:50:39.611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00004f97@2017/2/8:22:50:39.626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00004f98@2017/2/8:22:50:39.641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00004f99@2017/2/8:22:50:39.655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00004f9a@2017/2/8:22:50:39.670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00004f9b@2017/2/8:22:50:39.684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00004f9c@2017/2/8:22:50:39.710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00004f9d@2017/2/8:22:50:39.726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00004f9e@2017/2/8:22:50:39.738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00004f9f@2017/2/8:22:50:39.752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00004fa0@2017/2/8:22:50:39.765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00004fa1@2017/2/8:22:50:39.781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00004fa2@2017/2/8:22:50:39.794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00004fa3@2017/2/8:22:50:39.808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00004fa4@2017/2/8:22:50:39.823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00004fa5@2017/2/8:22:50:39.836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00004fa6@2017/2/8:22:50:39.855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00004fa7@2017/2/8:22:50:39.903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00004fa8@2017/2/8:22:50:39.917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00004fa9@2017/2/8:22:50:39.930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00004faa@2017/2/8:22:50:39.943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00004fab@2017/2/8:22:50:39.957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00004fac@2017/2/8:22:50:39.971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00004fad@2017/2/8:22:50:39.984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17:50:39, Info                  CSI    00004fae@2017/2/8:22:50:39.997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17:50:40, Info                  CSI    00004faf@2017/2/8:22:50:40.012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17:50:40, Info                  CSI    00004fb0@2017/2/8:22:50:40.028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17:50:40, Info                  CSI    00004fb1@2017/2/8:22:50:40.041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17:50:40, Info                  CSI    00004fb2@2017/2/8:22:50:40.058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17:50:40, Info                  CSI    00004fb3@2017/2/8:22:50:40.072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17:50:40, Info                  CSI    00004fb4@2017/2/8:22:50:40.086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17:50:40, Info                  CSI    00004fb5@2017/2/8:22:50:40.100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17:50:40, Info                  CSI    00004fb6@2017/2/8:22:50:40.169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17:50:40, Info                  CSI    00004fb7@2017/2/8:22:50:40.190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17:50:40, Info                  CSI    00004fb8@2017/2/8:22:50:40.205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17:50:40, Info                  CSI    00004fb9@2017/2/8:22:50:40.220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17:50:40, Info                  CSI    00004fba@2017/2/8:22:50:40.235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17:50:40, Info                  CSI    00004fbb@2017/2/8:22:50:40.248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17:50:40, Info                  CSI    00004fbc@2017/2/8:22:50:40.262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17:50:40, Info                  CSI    00004fbd@2017/2/8:22:50:40.275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17:50:40, Info                  CSI    00004fbe@2017/2/8:22:50:40.290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17:50:40, Info                  CSI    00004fbf@2017/2/8:22:50:40.315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17:50:40, Info                  CSI    00004fc0@2017/2/8:22:50:40.329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17:50:40, Info                  CSI    00004fc1@2017/2/8:22:50:40.343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17:50:40, Info                  CSI    00004fc2@2017/2/8:22:50:40.359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17:50:40, Info                  CSI    00004fc3@2017/2/8:22:50:40.373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17:50:40, Info                  CSI    00004fc4@2017/2/8:22:50:40.390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17:50:40, Info                  CSI    00004fc5@2017/2/8:22:50:40.417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17:50:40, Info                  CSI    00004fc6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17:50:40, Info                  CSI    00004fc7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17:50:40, Info                  CSI    00004fc8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17:50:43, Info                  CSI    00004fc9 Error - Overlap: Duplicate ownership for directory [l:29]"\??\C:\WINDOWS\SysWOW64\el-GR" in component Microsoft-Windows-Cdosys.Resources, version 10.0.10586.0, arch x86, culture [l:5]"el-gr",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17:50:43, Info                  CSI    00004fca@2017/2/8:22:50:43.402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17:50:43, Info                  CSI    00004fcb@2017/2/8:22:50:43.417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17:50:43, Info                  CSI    00004fcc@2017/2/8:22:50:43.430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17:50:43, Info                  CSI    00004fcd Error - Overlap: Duplicate ownership for directory [l:29]"\??\C:\WINDOWS\SysWOW64\ko-KR" in component Microsoft-Windows-Cdosys.Resources, version 10.0.10586.0, arch x86, culture [l:5]"ko-kr",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17:50:43, Info                  CSI    00004fce@2017/2/8:22:50:43.517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17:50:43, Info                  CSI    00004fcf@2017/2/8:22:50:43.532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17:50:43, Info                  CSI    00004fd0@2017/2/8:22:50:43.547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17:50:43, Info                  CSI    00004fd1@2017/2/8:22:50:43.574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17:50:43, Info                  CSI    00004fd2@2017/2/8:22:50:43.589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17:50:43, Info                  CSI    00004fd3@2017/2/8:22:50:43.603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17:50:43, Info                  CSI    00004fd4@2017/2/8:22:50:43.617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17:50:43, Info                  CSI    00004fd5@2017/2/8:22:50:43.632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17:50:43, Info                  CSI    00004fd6@2017/2/8:22:50:43.647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17:50:43, Info                  CSI    00004fd7@2017/2/8:22:50:43.702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17:50:43, Info                  CSI    00004fd8@2017/2/8:22:50:43.717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17:50:43, Info                  CSI    00004fd9@2017/2/8:22:50:43.880 CSIPERF - FileMapsCreated 152ms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17:50:43, Info                  CSI    00004fda CSIPERF - FilePI Commit 152ms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17:50:43, Info                  CSI    00004fdb@2017/2/8:22:50:43.895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17:50:43, Info                  CSI    00004fdc@2017/2/8:22:50:43.925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17:50:43, Info                  CSI    00004fdd@2017/2/8:22:50:43.946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17:50:43, Info                  CSI    00004fde@2017/2/8:22:50:43.968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17:50:43, Info                  CSI    00004fdf@2017/2/8:22:50:43.981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17:50:43, Info                  CSI    00004fe0@2017/2/8:22:50:43.996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17:50:44, Info                  CSI    00004fe1 Error - Overlap: Duplicate ownership for directory [l:60]"\??\C:\WINDOWS\SysWOW64\WindowsPowerShell\v1.0\Modules\MsDtc" in component Microsoft-Windows-COM-DTC-Management-WMI, version 10.0.10586.0,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17:50:44, Info                  CSI    00004fe2 CSIPERF - FilePI Commit 102ms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17:50:44, Info                  CSI    00004fe3@2017/2/8:22:50:44.115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17:50:44, Info                  CSI    00004fe4@2017/2/8:22:50:44.130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17:50:44, Info                  CSI    00004fe5@2017/2/8:22:50:44.215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17:50:44, Info                  CSI    00004fe6@2017/2/8:22:50:44.228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17:50:44, Info                  CSI    00004fe7@2017/2/8:22:50:44.245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17:50:44, Info                  CSI    00004fe8@2017/2/8:22:50:44.260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17:50:44, Info                  CSI    00004fe9@2017/2/8:22:50:44.276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17:50:44, Info                  CSI    00004fea@2017/2/8:22:50:44.289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17:50:44, Info                  CSI    00004feb Error - Overlap: Duplicate ownership for directory [l:29]"\??\C:\WINDOWS\SysWOW64\tr-TR" in component Microsoft-Windows-Cdosys.Resources, version 10.0.10586.0, arch x86, culture [l:5]"tr-tr",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17:50:44, Info                  CSI    00004fec@2017/2/8:22:50:44.376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17:50:44, Info                  CSI    00004fed@2017/2/8:22:50:44.398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17:50:44, Info                  CSI    00004fee@2017/2/8:22:50:44.411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17:50:44, Info                  CSI    00004fef@2017/2/8:22:50:44.426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17:50:44, Info                  CSI    00004ff0 Error - Overlap: Duplicate ownership for directory [l:29]"\??\C:\WINDOWS\SysWOW64\it-IT" in component Microsoft-Windows-Cdosys.Resources, version 10.0.10586.0, arch x86, culture [l:5]"it-it",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17:50:44, Info                  CSI    00004ff1@2017/2/8:22:50:44.512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17:50:44, Info                  CSI    00004ff2@2017/2/8:22:50:44.527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17:50:44, Info                  CSI    00004ff3@2017/2/8:22:50:44.542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17:50:44, Info                  CSI    00004ff4@2017/2/8:22:50:44.557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17:50:44, Info                  CSI    00004ff5@2017/2/8:22:50:44.572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17:50:44, Info                  CSI    00004ff6@2017/2/8:22:50:44.589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17:50:44, Info                  CSI    00004ff7 Error - Overlap: Duplicate ownership for directory [l:29]"\??\C:\WINDOWS\SysWOW64\nl-NL" in component Microsoft-Windows-Cdosys.Resources, version 10.0.10586.0, arch x86, culture [l:5]"nl-nl",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17:50:44, Info                  CSI    00004ff8@2017/2/8:22:50:44.672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17:50:44, Info                  CSI    00004ff9 Error - Overlap: Duplicate ownership for directory [l:29]"\??\C:\WINDOWS\SysWOW64\fr-FR" in component Microsoft-Windows-Cdosys.Resources, version 10.0.10586.0, arch x86, culture [l:5]"fr-fr",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17:50:44, Info                  CSI    00004ffa@2017/2/8:22:50:44.756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17:50:44, Info                  CSI    00004ffb Error - Overlap: Duplicate ownership for directory [l:29]"\??\C:\WINDOWS\SysWOW64\fi-FI" in component Microsoft-Windows-Cdosys.Resources, version 10.0.10586.0, arch x86, culture [l:5]"fi-fi",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17:50:44, Info                  CSI    00004ffc@2017/2/8:22:50:44.845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17:50:44, Info                  CSI    00004ffd@2017/2/8:22:50:44.864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17:50:44, Info                  CSI    00004ffe@2017/2/8:22:50:44.881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17:50:44, Info                  CSI    00004fff@2017/2/8:22:50:44.898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17:50:44, Info                  CSI    00005000@2017/2/8:22:50:44.915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17:50:44, Info                  CSI    00005001@2017/2/8:22:50:44.930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17:50:44, Info                  CSI    00005002@2017/2/8:22:50:44.953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17:50:44, Info                  CSI    00005003@2017/2/8:22:50:44.972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17:50:45, Info                  CSI    00005004 Error - Overlap: Duplicate ownership for directory [l:29]"\??\C:\WINDOWS\SysWOW64\hu-HU" in component Microsoft-Windows-Cdosys.Resources, version 10.0.10586.0, arch x86, culture [l:5]"hu-hu",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17:50:45, Info                  CSI    00005005@2017/2/8:22:50:45.056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17:50:45, Info                  CSI    00005006 Error - Overlap: Duplicate ownership for directory [l:29]"\??\C:\WINDOWS\SysWOW64\pt-PT" in component Microsoft-Windows-Cdosys.Resources, version 10.0.10586.0, arch x86, culture [l:5]"pt-pt",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17:50:45, Info                  CSI    00005007@2017/2/8:22:50:45.145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17:50:45, Info                  CSI    00005008 Error - Overlap: Duplicate ownership for directory [l:29]"\??\C:\WINDOWS\SysWOW64\pl-PL" in component Microsoft-Windows-Cdosys.Resources, version 10.0.10586.0, arch x86, culture [l:5]"pl-pl",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17:50:45, Info                  CSI    00005009@2017/2/8:22:50:45.229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17:50:45, Info                  CSI    0000500a@2017/2/8:22:50:45.243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17:50:45, Info                  CSI    0000500b@2017/2/8:22:50:45.258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17:50:45, Info                  CSI    0000500c Error - Overlap: Duplicate ownership for directory [l:29]"\??\C:\WINDOWS\SysWOW64\es-ES" in component Microsoft-Windows-Cdosys.Resources, version 10.0.10586.0, arch x86, culture [l:5]"es-es",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17:50:45, Info                  CSI    0000500d@2017/2/8:22:50:45.341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17:50:45, Info                  CSI    0000500e@2017/2/8:22:50:45.356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17:50:45, Info                  CSI    0000500f Error - Overlap: Duplicate ownership for directory [l:29]"\??\C:\WINDOWS\SysWOW64\ru-RU" in component Microsoft-Windows-Cdosys.Resources, version 10.0.10586.0, arch x86, culture [l:5]"ru-ru",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17:50:45, Info                  CSI    00005010@2017/2/8:22:50:45.441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17:50:45, Info                  CSI    00005011@2017/2/8:22:50:45.464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17:50:45, Info                  CSI    00005012@2017/2/8:22:50:45.477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17:50:45, Info                  CSI    00005013@2017/2/8:22:50:45.491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17:50:45, Info                  CSI    00005014@2017/2/8:22:50:45.505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17:50:45, Info                  CSI    00005015 Error - Overlap: Duplicate ownership for directory [l:29]"\??\C:\WINDOWS\SysWOW64\cs-CZ" in component Microsoft-Windows-Cdosys.Resources, version 10.0.10586.0, arch x86, culture [l:5]"cs-cz",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17:50:45, Info                  CSI    00005016@2017/2/8:22:50:45.593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17:50:45, Info                  CSI    00005017 Error - Overlap: Duplicate ownership for directory [l:29]"\??\C:\WINDOWS\SysWOW64\sv-SE" in component Microsoft-Windows-Cdosys.Resources, version 10.0.10586.0, arch x86, culture [l:5]"sv-se",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17:50:45, Info                  CSI    00005018@2017/2/8:22:50:45.678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17:50:45, Info                  CSI    00005019@2017/2/8:22:50:45.692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17:50:45, Info                  CSI    0000501a@2017/2/8:22:50:45.707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17:50:45, Info                  CSI    0000501b Error - Overlap: Duplicate ownership for directory [l:29]"\??\C:\WINDOWS\SysWOW64\de-DE" in component Microsoft-Windows-Cdosys.Resources, version 10.0.10586.0, arch x86, culture [l:5]"de-de",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17:50:45, Info                  CSI    0000501c@2017/2/8:22:50:45.852 CSIPERF - FileMapsCreated 137ms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17:50:45, Info                  CSI    0000501d CSIPERF - FilePI Commit 137ms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17:50:45, Info                  CSI    0000501e@2017/2/8:22:50:45.867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17:50:45, Info                  CSI    0000501f@2017/2/8:22:50:45.895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17:50:45, Info                  CSI    00005020@2017/2/8:22:50:45.912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17:50:45, Info                  CSI    00005021@2017/2/8:22:50:45.927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17:50:45, Info                  CSI    00005022@2017/2/8:22:50:45.940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17:50:45, Info                  CSI    00005023@2017/2/8:22:50:45.954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17:50:45, Info                  CSI    00005024@2017/2/8:22:50:45.969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17:50:45, Info                  CSI    00005025@2017/2/8:22:50:45.987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17:50:46, Info                  CSI    00005026 Error - Overlap: Duplicate ownership for directory [l:29]"\??\C:\WINDOWS\SysWOW64\ja-JP" in component Microsoft-Windows-Cdosys.Resources, version 10.0.10586.0, arch x86, culture [l:5]"ja-jp",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17:50:46, Info                  CSI    00005027@2017/2/8:22:50:46.072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17:50:46, Info                  CSI    00005028@2017/2/8:22:50:46.085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17:50:46, Info                  CSI    00005029@2017/2/8:22:50:46.104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17:50:46, Info                  CSI    0000502a@2017/2/8:22:50:46.119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17:50:46, Info                  CSI    0000502b Error - Overlap: Duplicate ownership for directory [l:29]"\??\C:\WINDOWS\SysWOW64\he-IL" in component Microsoft-Windows-Cdosys.Resources, version 10.0.10586.0, arch x86, culture [l:5]"he-il",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17:50:46, Info                  CSI    0000502c@2017/2/8:22:50:46.203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17:50:46, Info                  CSI    0000502d@2017/2/8:22:50:46.218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17:50:46, Info                  CSI    0000502e@2017/2/8:22:50:46.232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17:50:46, Info                  CSI    0000502f Error - Overlap: Duplicate ownership for directory [l:29]"\??\C:\WINDOWS\SysWOW64\nb-NO" in component Microsoft-Windows-Cdosys.Resources, version 10.0.10586.0, arch x86, culture [l:5]"nb-no",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17:50:46, Info                  CSI    00005030@2017/2/8:22:50:46.318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17:50:46, Info                  CSI    00005031@2017/2/8:22:50:46.365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17:50:46, Info                  CSI    00005032@2017/2/8:22:50:46.378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17:50:46, Info                  CSI    00005033@2017/2/8:22:50:46.391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17:50:46, Info                  CSI    00005034@2017/2/8:22:50:46.406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17:50:46, Info                  CSI    00005035@2017/2/8:22:50:46.421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17:50:46, Info                  CSI    00005036 Error - Overlap: Duplicate ownership for directory [l:29]"\??\C:\WINDOWS\SysWOW64\en-US" in component Microsoft-Windows-Cdosys.Resources, version 10.0.10586.0, arch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17:50:46, Info                  CSI    00005037@2017/2/8:22:50:46.543 CSIPERF - FileMapsCreated 114ms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17:50:46, Info                  CSI    00005038 CSIPERF - FilePI Commit 114ms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17:50:46, Info                  CSI    00005039@2017/2/8:22:50:46.551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17:50:46, Info                  CSI    0000503a@2017/2/8:22:50:46.566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17:50:46, Info                  CSI    0000503b@2017/2/8:22:50:46.579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17:50:46, Info                  CSI    0000503c Error - Overlap: Duplicate ownership for directory [l:29]"\??\C:\WINDOWS\SysWOW64\zh-HK" in component Microsoft-Windows-Cdosys.Resources, version 10.0.10586.0, arch x86, culture [l:5]"zh-hk",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17:50:46, Info                  CSI    0000503d@2017/2/8:22:50:46.664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17:50:46, Info                  CSI    0000503e Error - Overlap: Duplicate ownership for directory [l:29]"\??\C:\WINDOWS\SysWOW64\zh-TW" in component Microsoft-Windows-Cdosys.Resources, version 10.0.10586.0, arch x86, culture [l:5]"zh-tw",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17:50:46, Info                  CSI    0000503f@2017/2/8:22:50:46.750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17:50:46, Info                  CSI    00005040 Error - Overlap: Duplicate ownership for directory [l:29]"\??\C:\WINDOWS\SysWOW64\zh-CN" in component Microsoft-Windows-Cdosys.Resources, version 10.0.10586.0, arch x86, culture [l:5]"zh-cn",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17:50:46, Info                  CSI    00005041@2017/2/8:22:50:46.834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17:50:46, Info                  CSI    00005042@2017/2/8:22:50:46.849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17:50:46, Info                  CSI    00005043@2017/2/8:22:50:46.863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17:50:46, Info                  CSI    00005044@2017/2/8:22:50:46.876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17:50:46, Info                  CSI    00005045 Error - Overlap: Duplicate ownership for directory [l:29]"\??\C:\WINDOWS\SysWOW64\pt-BR" in component Microsoft-Windows-Cdosys.Resources, version 10.0.10586.0, arch x86, culture [l:5]"pt-br",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17:50:46, Info                  CSI    00005046@2017/2/8:22:50:46.964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17:50:46, Info                  CSI    00005047@2017/2/8:22:50:46.979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17:50:46, Info                  CSI    00005048@2017/2/8:22:50:46.993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17:50:47, Info                  CSI    00005049 Error - Overlap: Duplicate ownership for directory [l:29]"\??\C:\WINDOWS\SysWOW64\ar-SA" in component Microsoft-Windows-Cdosys.Resources, version 10.0.10586.0, arch x86, culture [l:5]"ar-sa",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17:50:47, Info                  CSI    0000504a@2017/2/8:22:50:47.078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17:50:47, Info                  CSI    0000504b@2017/2/8:22:50:47.110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17:50:47, Info                  CSI    0000504c@2017/2/8:22:50:47.124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17:50:47, Info                  CSI    0000504d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17:50:47, Info                  CSI    0000504e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17:50:47, Info                  CSI    0000504f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17:50:50, Info                  CSI    00005050@2017/2/8:22:50:50.201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17:50:50, Info                  CSI    00005051@2017/2/8:22:50:50.218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17:50:50, Info                  CSI    00005052 Error - Overlap: Duplicate ownership for directory [l:29]"\??\C:\WINDOWS\SysWOW64\cs-CZ" in component Microsoft-Windows-comdlg32.Resources, version 10.0.10586.0, arch x86, culture [l:5]"cs-cz",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17:50:50, Info                  CSI    00005053@2017/2/8:22:50:50.351 CSIPERF - FileMapsCreated 121ms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17:50:50, Info                  CSI    00005054 CSIPERF - FilePI Commit 121ms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17:50:50, Info                  CSI    00005055@2017/2/8:22:50:50.365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17:50:50, Info                  CSI    00005056 Error - Overlap: Duplicate ownership for directory [l:29]"\??\C:\WINDOWS\SysWOW64\sl-SI" in component Microsoft-Windows-comdlg32.Resources, version 10.0.10586.0, arch x86, culture [l:5]"sl-si",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17:50:50, Info                  CSI    00005057@2017/2/8:22:50:50.468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17:50:50, Info                  CSI    00005058@2017/2/8:22:50:50.553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17:50:50, Info                  CSI    00005059@2017/2/8:22:50:50.567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17:50:50, Info                  CSI    0000505a@2017/2/8:22:50:50.583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17:50:50, Info                  CSI    0000505b@2017/2/8:22:50:50.597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17:50:50, Info                  CSI    0000505c@2017/2/8:22:50:50.764 CSIPERF - FileMapsCreated 156ms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17:50:50, Info                  CSI    0000505d CSIPERF - FilePI Commit 156ms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17:50:50, Info                  CSI    0000505e@2017/2/8:22:50:50.781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17:50:50, Info                  CSI    0000505f Error - Overlap: Duplicate ownership for directory [l:29]"\??\C:\WINDOWS\SysWOW64\en-US" in component Microsoft-Windows-comdlg32.Resources, version 10.0.10586.0, arch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17:50:50, Info                  CSI    00005060@2017/2/8:22:50:50.911 CSIPERF - FileMapsCreated 109ms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17:50:50, Info                  CSI    00005061 CSIPERF - FilePI Commit 109ms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17:50:50, Info                  CSI    00005062@2017/2/8:22:50:50.917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17:50:50, Info                  CSI    00005063@2017/2/8:22:50:50.931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17:50:50, Info                  CSI    00005064@2017/2/8:22:50:50.950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17:50:51, Info                  CSI    00005065@2017/2/8:22:50:51.07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17:50:51, Info                  CSI    00005066 Error - Overlap: Duplicate ownership for directory [l:29]"\??\C:\WINDOWS\SysWOW64\zh-CN" in component Microsoft-Windows-comdlg32.Resources, version 10.0.10586.0, arch x86, culture [l:5]"zh-cn",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17:50:51, Info                  CSI    00005067@2017/2/8:22:50:51.091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17:50:51, Info                  CSI    00005068 Error - Overlap: Duplicate ownership for directory [l:29]"\??\C:\WINDOWS\SysWOW64\zh-HK" in component Microsoft-Windows-comdlg32.Resources, version 10.0.10586.0, arch x86, culture [l:5]"zh-hk",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17:50:51, Info                  CSI    00005069@2017/2/8:22:50:51.263 CSIPERF - FileMapsCreated 161ms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17:50:51, Info                  CSI    0000506a CSIPERF - FilePI Commit 162ms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17:50:51, Info                  CSI    0000506b@2017/2/8:22:50:51.280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17:50:51, Info                  CSI    0000506c Error - Overlap: Duplicate ownership for directory [l:29]"\??\C:\WINDOWS\SysWOW64\zh-TW" in component Microsoft-Windows-comdlg32.Resources, version 10.0.10586.0, arch x86, culture [l:5]"zh-tw",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17:50:51, Info                  CSI    0000506d@2017/2/8:22:50:51.381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17:50:51, Info                  CSI    0000506e@2017/2/8:22:50:51.400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17:50:51, Info                  CSI    0000506f Error - Overlap: Duplicate ownership for directory [l:29]"\??\C:\WINDOWS\SysWOW64\pt-BR" in component Microsoft-Windows-comdlg32.Resources, version 10.0.10586.0, arch x86, culture [l:5]"pt-br",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17:50:51, Info                  CSI    00005070@2017/2/8:22:50:51.486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17:50:51, Info                  CSI    00005071 Error - Overlap: Duplicate ownership for directory [l:29]"\??\C:\WINDOWS\SysWOW64\ar-SA" in component Microsoft-Windows-comdlg32.Resources, version 10.0.10586.0, arch x86, culture [l:5]"ar-sa",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17:50:51, Info                  CSI    00005072@2017/2/8:22:50:51.571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17:50:51, Info                  CSI    00005073@2017/2/8:22:50:51.584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17:50:51, Info                  CSI    00005074 Error - Overlap: Duplicate ownership for directory [l:29]"\??\C:\WINDOWS\SysWOW64\el-GR" in component Microsoft-Windows-comdlg32.Resources, version 10.0.10586.0, arch x86, culture [l:5]"el-gr",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17:50:51, Info                  CSI    00005075@2017/2/8:22:50:51.673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17:50:51, Info                  CSI    00005076@2017/2/8:22:50:51.687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17:50:51, Info                  CSI    00005077 Error - Overlap: Duplicate ownership for directory [l:29]"\??\C:\WINDOWS\SysWOW64\nb-NO" in component Microsoft-Windows-comdlg32.Resources, version 10.0.10586.0, arch x86, culture [l:5]"nb-no",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17:50:51, Info                  CSI    00005078@2017/2/8:22:50:51.774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17:50:51, Info                  CSI    00005079@2017/2/8:22:50:51.799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17:50:51, Info                  CSI    0000507a@2017/2/8:22:50:51.813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17:50:51, Info                  CSI    0000507b@2017/2/8:22:50:51.828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17:50:51, Info                  CSI    0000507c@2017/2/8:22:50:51.843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17:50:51, Info                  CSI    0000507d@2017/2/8:22:50:51.873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17:50:51, Info                  CSI    0000507e@2017/2/8:22:50:51.889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17:50:51, Info                  CSI    0000507f@2017/2/8:22:50:51.913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17:50:51, Info                  CSI    00005080@2017/2/8:22:50:51.926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17:50:51, Info                  CSI    00005081@2017/2/8:22:50:51.940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17:50:51, Info                  CSI    00005082@2017/2/8:22:50:51.953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17:50:51, Info                  CSI    00005083@2017/2/8:22:50:51.967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17:50:51, Info                  CSI    00005084@2017/2/8:22:50:51.984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17:50:51, Info                  CSI    00005085@2017/2/8:22:50:51.997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17:50:52, Info                  CSI    00005086@2017/2/8:22:50:52.016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17:50:52, Info                  CSI    00005087@2017/2/8:22:50:52.030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17:50:52, Info                  CSI    00005088@2017/2/8:22:50:52.045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17:50:52, Info                  CSI    00005089@2017/2/8:22:50:52.059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17:50:52, Info                  CSI    0000508a@2017/2/8:22:50:52.072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17:50:52, Info                  CSI    0000508b@2017/2/8:22:50:52.087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17:50:52, Info                  CSI    0000508c@2017/2/8:22:50:52.110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17:50:52, Info                  CSI    0000508d Error - Overlap: Duplicate ownership for directory [l:29]"\??\C:\WINDOWS\SysWOW64\en-GB" in component Microsoft-Windows-comdlg32.Resources, version 10.0.10586.0, arch x86, culture [l:5]"en-gb",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17:50:52, Info                  CSI    0000508e@2017/2/8:22:50:52.195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17:50:52, Info                  CSI    0000508f@2017/2/8:22:50:52.210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17:50:52, Info                  CSI    00005090@2017/2/8:22:50:52.223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17:50:52, Info                  CSI    00005091@2017/2/8:22:50:52.237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17:50:52, Info                  CSI    00005092 Error - Overlap: Duplicate ownership for directory [l:29]"\??\C:\WINDOWS\SysWOW64\ko-KR" in component Microsoft-Windows-comdlg32.Resources, version 10.0.10586.0, arch x86, culture [l:5]"ko-kr",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17:50:52, Info                  CSI    00005093@2017/2/8:22:50:52.323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17:50:52, Info                  CSI    00005094@2017/2/8:22:50:52.338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17:50:52, Info                  CSI    00005095@2017/2/8:22:50:52.353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17:50:52, Info                  CSI    00005096@2017/2/8:22:50:52.366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17:50:52, Info                  CSI    00005097@2017/2/8:22:50:52.387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17:50:52, Info                  CSI    00005098 Error - Overlap: Duplicate ownership for directory [l:29]"\??\C:\WINDOWS\SysWOW64\da-DK" in component Microsoft-Windows-comdlg32.Resources, version 10.0.10586.0, arch x86, culture [l:5]"da-dk",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17:50:52, Info                  CSI    00005099@2017/2/8:22:50:52.479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17:50:52, Info                  CSI    0000509a@2017/2/8:22:50:52.495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17:50:52, Info                  CSI    0000509b@2017/2/8:22:50:52.508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17:50:52, Info                  CSI    0000509c@2017/2/8:22:50:52.523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17:50:52, Info                  CSI    0000509d Error - Overlap: Duplicate ownership for directory [l:29]"\??\C:\WINDOWS\SysWOW64\et-EE" in component Microsoft-Windows-comdlg32.Resources, version 10.0.10586.0, arch x86, culture [l:5]"et-ee",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17:50:52, Info                  CSI    0000509e@2017/2/8:22:50:52.607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17:50:52, Info                  CSI    0000509f@2017/2/8:22:50:52.621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17:50:52, Info                  CSI    000050a0 Error - Overlap: Duplicate ownership for directory [l:29]"\??\C:\WINDOWS\SysWOW64\fr-CA" in component Microsoft-Windows-comdlg32.Resources, version 10.0.10586.0, arch x86, culture [l:5]"fr-ca",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17:50:52, Info                  CSI    000050a1@2017/2/8:22:50:52.714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17:50:52, Info                  CSI    000050a2@2017/2/8:22:50:52.728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17:50:52, Info                  CSI    000050a3@2017/2/8:22:50:52.741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17:50:52, Info                  CSI    000050a4@2017/2/8:22:50:52.756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17:50:52, Info                  CSI    000050a5 Error - Overlap: Duplicate ownership for directory [l:29]"\??\C:\WINDOWS\SysWOW64\sk-SK" in component Microsoft-Windows-comdlg32.Resources, version 10.0.10586.0, arch x86, culture [l:5]"sk-sk",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17:50:52, Info                  CSI    000050a6@2017/2/8:22:50:52.841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17:50:52, Info                  CSI    000050a7 Error - Overlap: Duplicate ownership for directory [l:29]"\??\C:\WINDOWS\SysWOW64\pl-PL" in component Microsoft-Windows-comdlg32.Resources, version 10.0.10586.0, arch x86, culture [l:5]"pl-pl",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17:50:52, Info                  CSI    000050a8@2017/2/8:22:50:52.929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17:50:53, Info                  CSI    000050a9 Error - Overlap: Duplicate ownership for directory [l:29]"\??\C:\WINDOWS\SysWOW64\hr-HR" in component Microsoft-Windows-comdlg32.Resources, version 10.0.10586.0, arch x86, culture [l:5]"hr-hr",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17:50:53, Info                  CSI    000050aa@2017/2/8:22:50:53.055 CSIPERF - FileMapsCreated 116ms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17:50:53, Info                  CSI    000050ab CSIPERF - FilePI Commit 116ms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17:50:53, Info                  CSI    000050ac@2017/2/8:22:50:53.066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17:50:53, Info                  CSI    000050ad Error - Overlap: Duplicate ownership for directory [l:29]"\??\C:\WINDOWS\SysWOW64\hu-HU" in component Microsoft-Windows-comdlg32.Resources, version 10.0.10586.0, arch x86, culture [l:5]"hu-hu",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17:50:53, Info                  CSI    000050ae@2017/2/8:22:50:53.163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17:50:53, Info                  CSI    000050af Error - Overlap: Duplicate ownership for directory [l:29]"\??\C:\WINDOWS\SysWOW64\pt-PT" in component Microsoft-Windows-comdlg32.Resources, version 10.0.10586.0, arch x86, culture [l:5]"pt-pt",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17:50:53, Info                  CSI    000050b0@2017/2/8:22:50:53.247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17:50:53, Info                  CSI    000050b1@2017/2/8:22:50:53.261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17:50:53, Info                  CSI    000050b2 Error - Overlap: Duplicate ownership for directory [l:29]"\??\C:\WINDOWS\SysWOW64\es-ES" in component Microsoft-Windows-comdlg32.Resources, version 10.0.10586.0, arch x86, culture [l:5]"es-es",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17:50:53, Info                  CSI    000050b3@2017/2/8:22:50:53.357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17:50:53, Info                  CSI    000050b4 Error - Overlap: Duplicate ownership for directory [l:29]"\??\C:\WINDOWS\SysWOW64\bg-BG" in component Microsoft-Windows-comdlg32.Resources, version 10.0.10586.0, arch x86, culture [l:5]"bg-bg",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17:50:53, Info                  CSI    000050b5@2017/2/8:22:50:53.443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17:50:53, Info                  CSI    000050b6 Error - Overlap: Duplicate ownership for directory [l:29]"\??\C:\WINDOWS\SysWOW64\ro-RO" in component Microsoft-Windows-comdlg32.Resources, version 10.0.10586.0, arch x86, culture [l:5]"ro-ro",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17:50:53, Info                  CSI    000050b7@2017/2/8:22:50:53.531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17:50:53, Info                  CSI    000050b8 Error - Overlap: Duplicate ownership for directory [l:29]"\??\C:\WINDOWS\SysWOW64\ru-RU" in component Microsoft-Windows-comdlg32.Resources, version 10.0.10586.0, arch x86, culture [l:5]"ru-ru",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17:50:53, Info                  CSI    000050b9@2017/2/8:22:50:53.615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17:50:53, Info                  CSI    000050ba Error - Overlap: Duplicate ownership for directory [l:29]"\??\C:\WINDOWS\SysWOW64\sv-SE" in component Microsoft-Windows-comdlg32.Resources, version 10.0.10586.0, arch x86, culture [l:5]"sv-se",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17:50:53, Info                  CSI    000050bb@2017/2/8:22:50:53.699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17:50:53, Info                  CSI    000050bc Error - Overlap: Duplicate ownership for directory [l:29]"\??\C:\WINDOWS\SysWOW64\lv-LV" in component Microsoft-Windows-comdlg32.Resources, version 10.0.10586.0, arch x86, culture [l:5]"lv-lv",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17:50:53, Info                  CSI    000050bd@2017/2/8:22:50:53.785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17:50:53, Info                  CSI    000050be Error - Overlap: Duplicate ownership for directory [l:29]"\??\C:\WINDOWS\SysWOW64\lt-LT" in component Microsoft-Windows-comdlg32.Resources, version 10.0.10586.0, arch x86, culture [l:5]"lt-lt",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17:50:53, Info                  CSI    000050bf@2017/2/8:22:50:53.870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17:50:53, Info                  CSI    000050c0 Error - Overlap: Duplicate ownership for directory [l:29]"\??\C:\WINDOWS\SysWOW64\de-DE" in component Microsoft-Windows-comdlg32.Resources, version 10.0.10586.0, arch x86, culture [l:5]"de-de",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17:50:53, Info                  CSI    000050c1@2017/2/8:22:50:53.956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17:50:54, Info                  CSI    000050c2 Error - Overlap: Duplicate ownership for directory [l:29]"\??\C:\WINDOWS\SysWOW64\th-TH" in component Microsoft-Windows-comdlg32.Resources, version 10.0.10586.0, arch x86, culture [l:5]"th-th",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17:50:54, Info                  CSI    000050c3@2017/2/8:22:50:54.041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17:50:54, Info                  CSI    000050c4 Error - Overlap: Duplicate ownership for directory [l:29]"\??\C:\WINDOWS\SysWOW64\tr-TR" in component Microsoft-Windows-comdlg32.Resources, version 10.0.10586.0, arch x86, culture [l:5]"tr-tr",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17:50:54, Info                  CSI    000050c5@2017/2/8:22:50:54.126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17:50:54, Info                  CSI    000050c6@2017/2/8:22:50:54.143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17:50:54, Info                  CSI    000050c7@2017/2/8:22:50:54.156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17:50:54, Info                  CSI    000050c8@2017/2/8:22:50:54.170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17:50:54, Info                  CSI    000050c9@2017/2/8:22:50:54.183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17:50:54, Info                  CSI    000050ca@2017/2/8:22:50:54.196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17:50:54, Info                  CSI    000050cb@2017/2/8:22:50:54.281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17:50:54, Info                  CSI    000050cc Error - Overlap: Duplicate ownership for directory [l:29]"\??\C:\WINDOWS\SysWOW64\nl-NL" in component Microsoft-Windows-comdlg32.Resources, version 10.0.10586.0, arch x86, culture [l:5]"nl-nl",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17:50:54, Info                  CSI    000050cd@2017/2/8:22:50:54.464 CSIPERF - FileMapsCreated 174ms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17:50:54, Info                  CSI    000050ce CSIPERF - FilePI Commit 174ms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17:50:54, Info                  CSI    000050cf@2017/2/8:22:50:54.480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17:50:54, Info                  CSI    000050d0 Error - Overlap: Duplicate ownership for directory [l:29]"\??\C:\WINDOWS\SysWOW64\fr-FR" in component Microsoft-Windows-comdlg32.Resources, version 10.0.10586.0, arch x86, culture [l:5]"fr-fr",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17:50:54, Info                  CSI    000050d1@2017/2/8:22:50:54.595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17:50:54, Info                  CSI    000050d2 Error - Overlap: Duplicate ownership for directory [l:29]"\??\C:\WINDOWS\SysWOW64\fi-FI" in component Microsoft-Windows-comdlg32.Resources, version 10.0.10586.0, arch x86, culture [l:5]"fi-fi",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17:50:54, Info                  CSI    000050d3@2017/2/8:22:50:54.681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17:50:54, Info                  CSI    000050d4@2017/2/8:22:50:54.697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17:50:54, Info                  CSI    000050d5 Error - Overlap: Duplicate ownership for directory [l:29]"\??\C:\WINDOWS\SysWOW64\ja-JP" in component Microsoft-Windows-comdlg32.Resources, version 10.0.10586.0, arch x86, culture [l:5]"ja-jp",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17:50:54, Info                  CSI    000050d6@2017/2/8:22:50:54.784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17:50:54, Info                  CSI    000050d7@2017/2/8:22:50:54.797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17:50:54, Info                  CSI    000050d8@2017/2/8:22:50:54.811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17:50:54, Info                  CSI    000050d9@2017/2/8:22:50:54.824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17:50:54, Info                  CSI    000050da@2017/2/8:22:50:54.838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17:50:54, Info                  CSI    000050db@2017/2/8:22:50:54.855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17:50:54, Info                  CSI    000050dc@2017/2/8:22:50:54.870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17:50:54, Info                  CSI    000050dd Error - Overlap: Duplicate ownership for directory [l:34]"\??\C:\WINDOWS\SysWOW64\sr-Latn-CS" in component Microsoft-Windows-comdlg32.Resources, version 10.0.10586.0, arch x86, culture [l:10]"sr-latn-cs",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17:50:54, Info                  CSI    000050de@2017/2/8:22:50:54.954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17:50:54, Info                  CSI    000050df@2017/2/8:22:50:54.973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17:50:55, Info                  CSI    000050e0 Error - Overlap: Duplicate ownership for directory [l:29]"\??\C:\WINDOWS\SysWOW64\he-IL" in component Microsoft-Windows-comdlg32.Resources, version 10.0.10586.0, arch x86, culture [l:5]"he-il",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17:50:55, Info                  CSI    000050e1@2017/2/8:22:50:55.140 CSIPERF - FileMapsCreated 158ms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17:50:55, Info                  CSI    000050e2 CSIPERF - FilePI Commit 158ms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17:50:55, Info                  CSI    000050e3@2017/2/8:22:50:55.150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17:50:55, Info                  CSI    000050e4 Error - Overlap: Duplicate ownership for directory [l:29]"\??\C:\WINDOWS\SysWOW64\uk-UA" in component Microsoft-Windows-comdlg32.Resources, version 10.0.10586.0, arch x86, culture [l:5]"uk-ua",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17:50:55, Info                  CSI    000050e5@2017/2/8:22:50:55.239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17:50:55, Info                  CSI    000050e6@2017/2/8:22:50:55.254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17:50:55, Info                  CSI    000050e7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17:50:55, Info                  CSI    000050e8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17:50:55, Info                  CSI    000050e9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17:50:59, Info                  CSI    000050ea@2017/2/8:22:50:59.789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17:50:59, Info                  CSI    000050eb@2017/2/8:22:50:59.804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17:50:59, Info                  CSI    000050ec@2017/2/8:22:50:59.835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17:50:59, Info                  CSI    000050ed@2017/2/8:22:50:59.850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17:50:59, Info                  CSI    000050ee@2017/2/8:22:50:59.892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17:50:59, Info                  CSI    000050ef@2017/2/8:22:50:59.909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17:50:59, Info                  CSI    000050f0@2017/2/8:22:50:59.922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17:50:59, Info                  CSI    000050f1@2017/2/8:22:50:59.939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17:50:59, Info                  CSI    000050f2@2017/2/8:22:50:59.952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17:50:59, Info                  CSI    000050f3@2017/2/8:22:50:59.967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17:51:00, Info                  CSI    000050f4@2017/2/8:22:51:00.143 CSIPERF - FileMapsCreated 166ms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17:51:00, Info                  CSI    000050f5 CSIPERF - FilePI Commit 166ms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17:51:00, Info                  CSI    000050f6@2017/2/8:22:51:00.149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17:51:00, Info                  CSI    000050f7@2017/2/8:22:51:00.164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17:51:00, Info                  CSI    000050f8 [DIRSD OWNER WARNING] Directory [l:30 ml:31]"\??\C:\WINDOWS\InputMethod\CHS" is not owned but specifies SDDL in component Microsoft-Windows-Desktop_Technologies-Text_Input_Services-IME-Simplified-Chinese-DirectorySetup,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17:51:00, Info                  CSI    000050f9 [DIRSD OWNER WARNING] Directory [l:39 ml:40]"\??\C:\WINDOWS\SysWOW64\InputMethod\CHS" is not owned but specifies SDDL in component Microsoft-Windows-Desktop_Technologies-Text_Input_Services-IME-Simplified-Chinese-DirectorySetup,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17:51:00, Info                  CSI    000050fa@2017/2/8:22:51:00.308 CSIPERF - FileMapsCreated 135ms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17:51:00, Info                  CSI    000050fb CSIPERF - FilePI Commit 142ms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17:51:00, Info                  CSI    000050fc@2017/2/8:22:51:00.326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17:51:00, Info                  CSI    000050fd@2017/2/8:22:51:00.346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17:51:00, Info                  CSI    000050fe@2017/2/8:22:51:00.361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17:51:00, Info                  CSI    000050ff@2017/2/8:22:51:00.376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17:51:00, Info                  CSI    00005100@2017/2/8:22:51:00.390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17:51:00, Info                  CSI    00005101@2017/2/8:22:51:00.403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17:51:00, Info                  CSI    00005102@2017/2/8:22:51:00.416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17:51:00, Info                  CSI    00005103@2017/2/8:22:51:00.430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17:51:00, Info                  CSI    00005104@2017/2/8:22:51:00.450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17:51:00, Info                  CSI    00005105@2017/2/8:22:51:00.538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17:51:00, Info                  CSI    00005106@2017/2/8:22:51:00.552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17:51:00, Info                  CSI    00005107@2017/2/8:22:51:00.566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17:51:00, Info                  CSI    00005108@2017/2/8:22:51:00.584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17:51:00, Info                  CSI    00005109@2017/2/8:22:51:00.596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17:51:00, Info                  CSI    0000510a@2017/2/8:22:51:00.612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17:51:00, Info                  CSI    0000510b@2017/2/8:22:51:00.627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17:51:00, Info                  CSI    0000510c@2017/2/8:22:51:00.640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17:51:00, Info                  CSI    0000510d@2017/2/8:22:51:00.654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17:51:00, Info                  CSI    0000510e@2017/2/8:22:51:00.668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17:51:00, Info                  CSI    0000510f@2017/2/8:22:51:00.681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17:51:00, Info                  CSI    00005110@2017/2/8:22:51:00.697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17:51:00, Info                  CSI    00005111@2017/2/8:22:51:00.720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17:51:00, Info                  CSI    00005112 [DIRSD OWNER WARNING] Directory [l:39 ml:40]"\??\C:\WINDOWS\SysWOW64\InputMethod\JPN" is not owned but specifies SDDL in component Microsoft-Windows-Desktop_Technologies-Text_Input_Services-IME-Japanese-DirectorySetup,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17:51:00, Info                  CSI    00005113@2017/2/8:22:51:00.956 CSIPERF - FileMapsCreated 225ms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17:51:00, Info                  CSI    00005114 CSIPERF - FilePI Commit 227ms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17:51:00, Info                  CSI    00005115@2017/2/8:22:51:00.973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17:51:00, Info                  CSI    00005116@2017/2/8:22:51:00.996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00005117@2017/2/8:22:51:01.017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00005118 [DIRSD OWNER WARNING] Directory [l:59 ml:60]"\??\C:\WINDOWS\SysWOW64\WindowsPowerShell\v1.0\Modules\Dism" is not owned but specifies SDDL in component Microsoft-Windows-Deployment-Image-Servicing-Management-Powershell,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00005119@2017/2/8:22:51:01.163 CSIPERF - FileMapsCreated 128ms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0000511a CSIPERF - FilePI Commit 129ms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0000511b@2017/2/8:22:51:01.170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0000511c@2017/2/8:22:51:01.197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0000511d@2017/2/8:22:51:01.212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0000511e@2017/2/8:22:51:01.238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0000511f@2017/2/8:22:51:01.252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00005120@2017/2/8:22:51:01.265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00005121@2017/2/8:22:51:01.279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00005122@2017/2/8:22:51:01.294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00005123@2017/2/8:22:51:01.310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00005124@2017/2/8:22:51:01.324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00005125@2017/2/8:22:51:01.338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00005126@2017/2/8:22:51:01.351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00005127@2017/2/8:22:51:01.365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00005128@2017/2/8:22:51:01.379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00005129@2017/2/8:22:51:01.396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0000512a@2017/2/8:22:51:01.422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0000512b@2017/2/8:22:51:01.441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0000512c@2017/2/8:22:51:01.460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0000512d@2017/2/8:22:51:01.475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0000512e@2017/2/8:22:51:01.489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0000512f@2017/2/8:22:51:01.512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00005130@2017/2/8:22:51:01.532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00005131@2017/2/8:22:51:01.551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00005132@2017/2/8:22:51:01.565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00005133@2017/2/8:22:51:01.583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00005134@2017/2/8:22:51:01.602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00005135@2017/2/8:22:51:01.618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00005136@2017/2/8:22:51:01.633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00005137@2017/2/8:22:51:01.646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00005138@2017/2/8:22:51:01.659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00005139@2017/2/8:22:51:01.672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0000513a@2017/2/8:22:51:01.686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0000513b@2017/2/8:22:51:01.711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0000513c@2017/2/8:22:51:01.725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0000513d@2017/2/8:22:51:01.739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0000513e@2017/2/8:22:51:01.753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0000513f@2017/2/8:22:51:01.766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00005140@2017/2/8:22:51:01.782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00005141@2017/2/8:22:51:01.796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00005142 [DIRSD OWNER WARNING] Directory [l:62 ml:63]"\??\C:\WINDOWS\SysWOW64\WindowsPowerShell\v1.0\Modules\Dism\en" is not owned but specifies SDDL in component Microsoft-Windows-Deployment-Image-Servicing-Management-Powershell.Resources, arch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00005143@2017/2/8:22:51:01.924 CSIPERF - FileMapsCreated 101ms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00005144 CSIPERF - FilePI Commit 102ms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00005145@2017/2/8:22:51:01.937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17:51:01, Info                  CSI    00005146 [DIRSD OWNER WARNING] Directory [l:64 ml:65]"\??\C:\WINDOWS\SysWOW64\WindowsPowerShell\v1.0\Modules\DnsClient" is not owned but specifies SDDL in component Microsoft-Windows-DNS-Client-Lookup-PowerShell,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17:51:02, Info                  CSI    00005147 Error - Overlap: Duplicate ownership for directory [l:64]"\??\C:\WINDOWS\SysWOW64\WindowsPowerShell\v1.0\Modules\DnsClient" in component Microsoft-Windows-DNS-Client-Lookup-PowerShell, version 10.0.10586.0,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17:51:02, Info                  CSI    00005148@2017/2/8:22:51:02.051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17:51:02, Info                  CSI    00005149@2017/2/8:22:51:02.066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17:51:02, Info                  CSI    0000514a@2017/2/8:22:51:02.080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17:51:02, Info                  CSI    0000514b@2017/2/8:22:51:02.093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17:51:02, Info                  CSI    0000514c@2017/2/8:22:51:02.106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17:51:02, Info                  CSI    0000514d@2017/2/8:22:51:02.121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17:51:02, Info                  CSI    0000514e@2017/2/8:22:51:02.136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17:51:02, Info                  CSI    0000514f@2017/2/8:22:51:02.151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17:51:02, Info                  CSI    00005150@2017/2/8:22:51:02.175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17:51:02, Info                  CSI    00005151@2017/2/8:22:51:02.188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17:51:02, Info                  CSI    00005152@2017/2/8:22:51:02.288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17:51:02, Info                  CSI    00005153@2017/2/8:22:51:02.312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17:51:02, Info                  CSI    00005154@2017/2/8:22:51:02.333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17:51:02, Info                  CSI    00005155@2017/2/8:22:51:02.348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17:51:02, Info                  CSI    00005156@2017/2/8:22:51:02.360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17:51:02, Info                  CSI    00005157@2017/2/8:22:51:02.373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17:51:02, Info                  CSI    00005158@2017/2/8:22:51:02.386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17:51:02, Info                  CSI    00005159@2017/2/8:22:51:02.398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17:51:02, Info                  CSI    0000515a@2017/2/8:22:51:02.417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17:51:02, Info                  CSI    0000515b@2017/2/8:22:51:02.430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17:51:02, Info                  CSI    0000515c@2017/2/8:22:51:02.445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17:51:02, Info                  CSI    0000515d@2017/2/8:22:51:02.460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17:51:02, Info                  CSI    0000515e@2017/2/8:22:51:02.473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17:51:02, Info                  CSI    0000515f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17:51:02, Info                  CSI    00005160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17:51:02, Info                  CSI    00005161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17:51:06, Info                  CSI    00005162@2017/2/8:22:51:06.521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17:51:06, Info                  CSI    00005163@2017/2/8:22:51:06.546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17:51:06, Info                  CSI    00005164@2017/2/8:22:51:06.639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17:51:06, Info                  CSI    00005165@2017/2/8:22:51:06.676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17:51:06, Info                  CSI    00005166@2017/2/8:22:51:06.697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17:51:06, Info                  CSI    00005167@2017/2/8:22:51:06.720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17:51:06, Info                  CSI    00005168@2017/2/8:22:51:06.733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17:51:06, Info                  CSI    00005169@2017/2/8:22:51:06.746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17:51:06, Info                  CSI    0000516a@2017/2/8:22:51:06.760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17:51:06, Info                  CSI    0000516b@2017/2/8:22:51:06.775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17:51:06, Info                  CSI    0000516c@2017/2/8:22:51:06.790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17:51:06, Info                  CSI    0000516d@2017/2/8:22:51:06.804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17:51:06, Info                  CSI    0000516e@2017/2/8:22:51:06.818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17:51:06, Info                  CSI    0000516f@2017/2/8:22:51:06.831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17:51:06, Info                  CSI    00005170@2017/2/8:22:51:06.846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17:51:06, Info                  CSI    00005171@2017/2/8:22:51:06.859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17:51:06, Info                  CSI    00005172@2017/2/8:22:51:06.872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17:51:06, Info                  CSI    00005173@2017/2/8:22:51:06.886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17:51:06, Info                  CSI    00005174@2017/2/8:22:51:06.900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17:51:06, Info                  CSI    00005175@2017/2/8:22:51:06.914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17:51:06, Info                  CSI    00005176@2017/2/8:22:51:06.927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17:51:06, Info                  CSI    00005177@2017/2/8:22:51:06.941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17:51:06, Info                  CSI    00005178@2017/2/8:22:51:06.960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17:51:06, Info                  CSI    00005179@2017/2/8:22:51:06.974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17:51:06, Info                  CSI    0000517a@2017/2/8:22:51:06.988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0000517b@2017/2/8:22:51:07.02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0000517c@2017/2/8:22:51:07.017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0000517d@2017/2/8:22:51:07.030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0000517e@2017/2/8:22:51:07.045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0000517f@2017/2/8:22:51:07.060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00005180@2017/2/8:22:51:07.074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00005181@2017/2/8:22:51:07.087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00005182@2017/2/8:22:51:07.102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00005183@2017/2/8:22:51:07.116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00005184@2017/2/8:22:51:07.142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00005185@2017/2/8:22:51:07.156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00005186@2017/2/8:22:51:07.169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00005187@2017/2/8:22:51:07.221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00005188@2017/2/8:22:51:07.237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00005189@2017/2/8:22:51:07.250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0000518a@2017/2/8:22:51:07.265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0000518b@2017/2/8:22:51:07.283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0000518c@2017/2/8:22:51:07.298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0000518d@2017/2/8:22:51:07.313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0000518e@2017/2/8:22:51:07.331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0000518f@2017/2/8:22:51:07.344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00005190@2017/2/8:22:51:07.454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00005191@2017/2/8:22:51:07.467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00005192@2017/2/8:22:51:07.482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00005193@2017/2/8:22:51:07.496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00005194@2017/2/8:22:51:07.511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00005195@2017/2/8:22:51:07.524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00005196@2017/2/8:22:51:07.539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00005197@2017/2/8:22:51:07.552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00005198@2017/2/8:22:51:07.566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00005199@2017/2/8:22:51:07.579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0000519a@2017/2/8:22:51:07.599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0000519b@2017/2/8:22:51:07.613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0000519c@2017/2/8:22:51:07.629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0000519d@2017/2/8:22:51:07.643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0000519e@2017/2/8:22:51:07.659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0000519f@2017/2/8:22:51:07.679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000051a0@2017/2/8:22:51:07.695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000051a1@2017/2/8:22:51:07.709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000051a2@2017/2/8:22:51:07.730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000051a3@2017/2/8:22:51:07.744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000051a4@2017/2/8:22:51:07.761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000051a5@2017/2/8:22:51:07.775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000051a6@2017/2/8:22:51:07.789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000051a7@2017/2/8:22:51:07.801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000051a8@2017/2/8:22:51:07.815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000051a9@2017/2/8:22:51:07.833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000051aa@2017/2/8:22:51:07.845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000051ab@2017/2/8:22:51:07.858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000051ac@2017/2/8:22:51:07.886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000051ad@2017/2/8:22:51:07.906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000051ae@2017/2/8:22:51:07.960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000051af@2017/2/8:22:51:07.973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17:51:07, Info                  CSI    000051b0@2017/2/8:22:51:07.987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17:51:08, Info                  CSI    000051b1@2017/2/8:22:51:08.00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17:51:08, Info                  CSI    000051b2@2017/2/8:22:51:08.017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17:51:08, Info                  CSI    000051b3@2017/2/8:22:51:08.030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17:51:08, Info                  CSI    000051b4@2017/2/8:22:51:08.044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17:51:08, Info                  CSI    000051b5@2017/2/8:22:51:08.059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17:51:08, Info                  CSI    000051b6@2017/2/8:22:51:08.074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17:51:08, Info                  CSI    000051b7@2017/2/8:22:51:08.088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17:51:08, Info                  CSI    000051b8@2017/2/8:22:51:08.101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17:51:08, Info                  CSI    000051b9@2017/2/8:22:51:08.117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17:51:08, Info                  CSI    000051ba@2017/2/8:22:51:08.130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17:51:08, Info                  CSI    000051bb@2017/2/8:22:51:08.145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17:51:08, Info                  CSI    000051bc@2017/2/8:22:51:08.159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17:51:08, Info                  CSI    000051bd@2017/2/8:22:51:08.172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17:51:08, Info                  CSI    000051be@2017/2/8:22:51:08.195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17:51:08, Info                  CSI    000051bf@2017/2/8:22:51:08.215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17:51:08, Info                  CSI    000051c0@2017/2/8:22:51:08.229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17:51:08, Info                  CSI    000051c1@2017/2/8:22:51:08.249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17:51:08, Info                  CSI    000051c2@2017/2/8:22:51:08.263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17:51:08, Info                  CSI    000051c3@2017/2/8:22:51:08.276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17:51:08, Info                  CSI    000051c4@2017/2/8:22:51:08.299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17:51:08, Info                  CSI    000051c5@2017/2/8:22:51:08.314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17:51:08, Info                  CSI    000051c6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17:51:08, Info                  CSI    000051c7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17:51:08, Info                  CSI    000051c8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000051c9@2017/2/8:22:51:12.074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000051ca@2017/2/8:22:51:12.089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000051cb@2017/2/8:22:51:12.104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000051cc@2017/2/8:22:51:12.120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000051cd@2017/2/8:22:51:12.133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000051ce@2017/2/8:22:51:12.149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000051cf@2017/2/8:22:51:12.164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000051d0@2017/2/8:22:51:12.182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000051d1@2017/2/8:22:51:12.195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000051d2@2017/2/8:22:51:12.209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000051d3@2017/2/8:22:51:12.223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000051d4 Error - Overlap: Duplicate ownership for directory [l:29]"\??\C:\WINDOWS\SysWOW64\bg-BG" in component Microsoft-Windows-Font-FMS.Resources, version 10.0.10586.0, arch x86, culture [l:5]"bg-bg",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000051d5@2017/2/8:22:51:12.320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000051d6@2017/2/8:22:51:12.333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000051d7@2017/2/8:22:51:12.347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000051d8@2017/2/8:22:51:12.360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000051d9@2017/2/8:22:51:12.374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000051da@2017/2/8:22:51:12.388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000051db@2017/2/8:22:51:12.400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000051dc@2017/2/8:22:51:12.415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000051dd Error - Overlap: Duplicate ownership for directory [l:29]"\??\C:\WINDOWS\SysWOW64\de-DE" in component Microsoft-Windows-Font-FMS.Resources, version 10.0.10586.0, arch x86, culture [l:5]"de-de",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000051de@2017/2/8:22:51:12.512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000051df@2017/2/8:22:51:12.526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000051e0@2017/2/8:22:51:12.540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000051e1@2017/2/8:22:51:12.554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000051e2@2017/2/8:22:51:12.567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000051e3@2017/2/8:22:51:12.580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000051e4@2017/2/8:22:51:12.595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000051e5@2017/2/8:22:51:12.607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000051e6@2017/2/8:22:51:12.620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000051e7@2017/2/8:22:51:12.634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000051e8@2017/2/8:22:51:12.649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000051e9@2017/2/8:22:51:12.662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000051ea [DIRSD OWNER WARNING] Directory [l:52 ml:53]"\??\C:\ProgramData\Microsoft\Windows\WER\ReportQueue" is not owned but specifies SDDL in component Microsoft-Windows-ErrorReportingCore,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000051eb [DIRSD OWNER WARNING] Directory [l:45 ml:46]"\??\C:\ProgramData\Microsoft\Windows\WER\Temp" is not owned but specifies SDDL in component Microsoft-Windows-ErrorReportingCore,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000051ec [DIRSD OWNER WARNING] Directory [l:54 ml:55]"\??\C:\ProgramData\Microsoft\Windows\WER\ReportArchive" is not owned but specifies SDDL in component Microsoft-Windows-ErrorReportingCore,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000051ed [DIRSD OWNER WARNING] Directory [l:32 ml:33]"\??\C:\WINDOWS\LiveKernelReports" is not owned but specifies SDDL in component Microsoft-Windows-ErrorReportingCore,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000051ee@2017/2/8:22:51:12.731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000051ef@2017/2/8:22:51:12.744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000051f0@2017/2/8:22:51:12.758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000051f1@2017/2/8:22:51:12.771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000051f2@2017/2/8:22:51:12.784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000051f3@2017/2/8:22:51:12.804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000051f4@2017/2/8:22:51:12.819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000051f5@2017/2/8:22:51:12.832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000051f6@2017/2/8:22:51:12.847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000051f7 Warning - Overlap: Directory [l:37 ml:38]"\??\C:\WINDOWS\SysWOW64\drivers\en-US" is owned twice or has its security set twice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 Original owner: Microsoft-Windows-Foundation-Default-Security.Resources, version 10.0.10586.0, arch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 New owner: Microsoft-Windows-Foundation-Default-Security.Resources, version 10.0.10586.0, arch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000051f8 Warning - Overlap: Directory [l:34 ml:35]"\??\C:\WINDOWS\SysWOW64\wbem\en-US" is owned twice or has its security set twice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 Original owner: Microsoft-Windows-Foundation-Default-Security.Resources, version 10.0.10586.0, arch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 New owner: Microsoft-Windows-Foundation-Default-Security.Resources, version 10.0.10586.0, arch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17:51:12, Info                  CSI    000051f9 Warning - Overlap: Directory [l:28 ml:29]"\??\C:\WINDOWS\help\mui\0409" is owned twice or has its security set twice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 Original owner: Microsoft-Windows-Foundation-Default-Security.Resources, version 10.0.10586.0, arch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 New owner: Microsoft-Windows-Foundation-Default-Security.Resources, version 10.0.10586.0, arch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17:51:13, Info                  CSI    000051fa Error - Overlap: Duplicate ownership for directory [l:35]"\??\C:\WINDOWS\SysWOW64\setup\en-US" in component Microsoft-Windows-Foundation-Default-Security.Resources, version 10.0.10586.0, arch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17:51:13, Info                  CSI    000051fb Error - Overlap: Duplicate ownership for directory [l:29]"\??\C:\WINDOWS\SysWOW64\en-US" in component Microsoft-Windows-Foundation-Default-Security.Resources, version 10.0.10586.0, arch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17:51:13, Info                  CSI    000051fc Error - Overlap: Duplicate ownership for directory [l:42]"\??\C:\WINDOWS\Resources\Themes\aero\en-US" in component Microsoft-Windows-Foundation-Default-Security.Resources, version 10.0.10586.0, arch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17:51:13, Info                  CSI    000051fd Error - Overlap: Duplicate ownership for directory [l:52]"\??\C:\Program Files (x86)\Common Files\System\en-US" in component Microsoft-Windows-Foundation-Default-Security.Resources, version 10.0.10586.0, arch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17:51:13, Info                  CSI    000051fe@2017/2/8:22:51:13.791 CSIPERF - FileMapsCreated 933ms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17:51:13, Info                  CSI    000051ff CSIPERF - FilePI Commit 1118ms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17:51:13, Info                  CSI    00005200@2017/2/8:22:51:13.981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17:51:14, Info                  CSI    00005201@2017/2/8:22:51:14.01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17:51:14, Info                  CSI    00005202 Error - Overlap: Duplicate ownership for directory [l:29]"\??\C:\WINDOWS\SysWOW64\cs-CZ" in component Microsoft-Windows-Font-FMS.Resources, version 10.0.10586.0, arch x86, culture [l:5]"cs-cz",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17:51:14, Info                  CSI    00005203@2017/2/8:22:51:14.086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17:51:14, Info                  CSI    00005204@2017/2/8:22:51:14.105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17:51:14, Info                  CSI    00005205@2017/2/8:22:51:14.120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17:51:14, Info                  CSI    00005206@2017/2/8:22:51:14.133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17:51:14, Info                  CSI    00005207@2017/2/8:22:51:14.166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17:51:14, Info                  CSI    00005208@2017/2/8:22:51:14.180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17:51:14, Info                  CSI    00005209@2017/2/8:22:51:14.193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17:51:14, Info                  CSI    0000520a@2017/2/8:22:51:14.209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17:51:14, Info                  CSI    0000520b@2017/2/8:22:51:14.222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17:51:14, Info                  CSI    0000520c@2017/2/8:22:51:14.236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17:51:14, Info                  CSI    0000520d@2017/2/8:22:51:14.249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17:51:14, Info                  CSI    0000520e@2017/2/8:22:51:14.262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17:51:14, Info                  CSI    0000520f [DIRSD OWNER WARNING] Directory [l:76 ml:77]"\??\C:\WINDOWS\SysWOW64\WindowsPowerShell\v1.0\Modules\WindowsErrorReporting" is not owned but specifies SDDL in component Microsoft-Windows-ErrorReportingPowershell,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17:51:14, Info                  CSI    00005210@2017/2/8:22:51:14.379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17:51:14, Info                  CSI    00005211@2017/2/8:22:51:14.467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17:51:14, Info                  CSI    00005212@2017/2/8:22:51:14.481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17:51:14, Info                  CSI    00005213@2017/2/8:22:51:14.495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17:51:14, Info                  CSI    00005214@2017/2/8:22:51:14.508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17:51:14, Info                  CSI    00005215@2017/2/8:22:51:14.523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17:51:14, Info                  CSI    00005216@2017/2/8:22:51:14.537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17:51:14, Info                  CSI    00005217@2017/2/8:22:51:14.550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17:51:14, Info                  CSI    00005218 Error - Overlap: Duplicate ownership for directory [l:29]"\??\C:\WINDOWS\SysWOW64\setup" in component Microsoft-Windows-Foundation-Default-Security, version 10.0.10586.0,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17:51:14, Info                  CSI    00005219 Error - Overlap: Duplicate ownership for directory [l:26]"\??\C:\Program Files (x86)" in component Microsoft-Windows-Foundation-Default-Security, version 10.0.10586.0,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17:51:14, Info                  CSI    0000521a@2017/2/8:22:51:14.947 CSIPERF - FileMapsCreated 386ms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17:51:14, Info                  CSI    0000521b CSIPERF - FilePI Commit 432ms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17:51:14, Info                  CSI    0000521c@2017/2/8:22:51:14.999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0000521d@2017/2/8:22:51:15.018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0000521e@2017/2/8:22:51:15.030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0000521f@2017/2/8:22:51:15.043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00005220@2017/2/8:22:51:15.056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00005221@2017/2/8:22:51:15.068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00005222@2017/2/8:22:51:15.081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00005223@2017/2/8:22:51:15.096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00005224@2017/2/8:22:51:15.109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00005225@2017/2/8:22:51:15.122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00005226@2017/2/8:22:51:15.137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00005227@2017/2/8:22:51:15.151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00005228@2017/2/8:22:51:15.166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00005229@2017/2/8:22:51:15.179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0000522a@2017/2/8:22:51:15.195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0000522b@2017/2/8:22:51:15.208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0000522c@2017/2/8:22:51:15.221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0000522d@2017/2/8:22:51:15.234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0000522e@2017/2/8:22:51:15.246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0000522f@2017/2/8:22:51:15.259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00005230@2017/2/8:22:51:15.280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00005231@2017/2/8:22:51:15.296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00005232@2017/2/8:22:51:15.309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00005233@2017/2/8:22:51:15.327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00005234@2017/2/8:22:51:15.340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00005235@2017/2/8:22:51:15.353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00005236 Error - Overlap: Duplicate ownership for directory [l:29]"\??\C:\WINDOWS\SysWOW64\da-DK" in component Microsoft-Windows-Font-FMS.Resources, version 10.0.10586.0, arch x86, culture [l:5]"da-dk",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00005237@2017/2/8:22:51:15.436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00005238@2017/2/8:22:51:15.451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00005239@2017/2/8:22:51:15.465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0000523a@2017/2/8:22:51:15.479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0000523b@2017/2/8:22:51:15.493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0000523c@2017/2/8:22:51:15.506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0000523d@2017/2/8:22:51:15.521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0000523e@2017/2/8:22:51:15.534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0000523f@2017/2/8:22:51:15.653 CSIPERF - FileMapsCreated 112ms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00005240 CSIPERF - FilePI Commit 114ms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00005241@2017/2/8:22:51:15.669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00005242@2017/2/8:22:51:15.688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00005243@2017/2/8:22:51:15.702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00005244@2017/2/8:22:51:15.714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00005245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00005246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17:51:15, Info                  CSI    00005247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17:51:18, Info                  CSI    00005248@2017/2/8:22:51:18.861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17:51:18, Info                  CSI    00005249@2017/2/8:22:51:18.876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17:51:19, Info                  CSI    0000524a@2017/2/8:22:51:19.010 CSIPERF - FileMapsCreated 124ms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17:51:19, Info                  CSI    0000524b CSIPERF - FilePI Commit 124ms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17:51:19, Info                  CSI    0000524c@2017/2/8:22:51:19.016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17:51:19, Info                  CSI    0000524d Error - Overlap: Duplicate ownership for directory [l:29]"\??\C:\WINDOWS\SysWOW64\pl-PL" in component Microsoft-Windows-Font-FMS.Resources, version 10.0.10586.0, arch x86, culture [l:5]"pl-pl",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17:51:19, Info                  CSI    0000524e@2017/2/8:22:51:19.102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17:51:19, Info                  CSI    0000524f Error - Overlap: Duplicate ownership for directory [l:29]"\??\C:\WINDOWS\SysWOW64\hr-HR" in component Microsoft-Windows-Font-FMS.Resources, version 10.0.10586.0, arch x86, culture [l:5]"hr-hr",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17:51:19, Info                  CSI    00005250@2017/2/8:22:51:19.186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17:51:19, Info                  CSI    00005251 Error - Overlap: Duplicate ownership for directory [l:29]"\??\C:\WINDOWS\SysWOW64\hu-HU" in component Microsoft-Windows-Font-FMS.Resources, version 10.0.10586.0, arch x86, culture [l:5]"hu-hu",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17:51:19, Info                  CSI    00005252@2017/2/8:22:51:19.352 CSIPERF - FileMapsCreated 156ms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17:51:19, Info                  CSI    00005253 CSIPERF - FilePI Commit 156ms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17:51:19, Info                  CSI    00005254@2017/2/8:22:51:19.367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17:51:19, Info                  CSI    00005255 Error - Overlap: Duplicate ownership for directory [l:29]"\??\C:\WINDOWS\SysWOW64\pt-PT" in component Microsoft-Windows-Font-FMS.Resources, version 10.0.10586.0, arch x86, culture [l:5]"pt-pt",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17:51:19, Info                  CSI    00005256@2017/2/8:22:51:19.482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17:51:19, Info                  CSI    00005257@2017/2/8:22:51:19.497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17:51:19, Info                  CSI    00005258@2017/2/8:22:51:19.583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17:51:19, Info                  CSI    00005259@2017/2/8:22:51:19.667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17:51:19, Info                  CSI    0000525a Error - Overlap: Duplicate ownership for directory [l:29]"\??\C:\WINDOWS\SysWOW64\ru-RU" in component Microsoft-Windows-Font-FMS.Resources, version 10.0.10586.0, arch x86, culture [l:5]"ru-ru",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17:51:19, Info                  CSI    0000525b@2017/2/8:22:51:19.751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17:51:19, Info                  CSI    0000525c@2017/2/8:22:51:19.765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17:51:19, Info                  CSI    0000525d@2017/2/8:22:51:19.779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17:51:19, Info                  CSI    0000525e@2017/2/8:22:51:19.792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17:51:19, Info                  CSI    0000525f Error - Overlap: Duplicate ownership for directory [l:29]"\??\C:\WINDOWS\SysWOW64\sv-SE" in component Microsoft-Windows-Font-FMS.Resources, version 10.0.10586.0, arch x86, culture [l:5]"sv-se",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17:51:19, Info                  CSI    00005260@2017/2/8:22:51:19.876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17:51:19, Info                  CSI    00005261 Error - Overlap: Duplicate ownership for directory [l:29]"\??\C:\WINDOWS\SysWOW64\lv-LV" in component Microsoft-Windows-Font-FMS.Resources, version 10.0.10586.0, arch x86, culture [l:5]"lv-lv",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17:51:19, Info                  CSI    00005262@2017/2/8:22:51:19.978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17:51:20, Info                  CSI    00005263 Error - Overlap: Duplicate ownership for directory [l:29]"\??\C:\WINDOWS\SysWOW64\lt-LT" in component Microsoft-Windows-Font-FMS.Resources, version 10.0.10586.0, arch x86, culture [l:5]"lt-lt",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17:51:20, Info                  CSI    00005264@2017/2/8:22:51:20.072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17:51:20, Info                  CSI    00005265 Error - Overlap: Duplicate ownership for directory [l:29]"\??\C:\WINDOWS\SysWOW64\th-TH" in component Microsoft-Windows-Font-FMS.Resources, version 10.0.10586.0, arch x86, culture [l:5]"th-th",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17:51:20, Info                  CSI    00005266@2017/2/8:22:51:20.160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17:51:20, Info                  CSI    00005267 Error - Overlap: Duplicate ownership for directory [l:29]"\??\C:\WINDOWS\SysWOW64\tr-TR" in component Microsoft-Windows-Font-FMS.Resources, version 10.0.10586.0, arch x86, culture [l:5]"tr-tr",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17:51:20, Info                  CSI    00005268@2017/2/8:22:51:20.244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17:51:20, Info                  CSI    00005269@2017/2/8:22:51:20.259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17:51:20, Info                  CSI    0000526a@2017/2/8:22:51:20.273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17:51:20, Info                  CSI    0000526b Error - Overlap: Duplicate ownership for directory [l:29]"\??\C:\WINDOWS\SysWOW64\it-IT" in component Microsoft-Windows-Font-FMS.Resources, version 10.0.10586.0, arch x86, culture [l:5]"it-it",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17:51:20, Info                  CSI    0000526c@2017/2/8:22:51:20.357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17:51:20, Info                  CSI    0000526d@2017/2/8:22:51:20.371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17:51:20, Info                  CSI    0000526e@2017/2/8:22:51:20.384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17:51:20, Info                  CSI    0000526f Error - Overlap: Duplicate ownership for directory [l:29]"\??\C:\WINDOWS\SysWOW64\nl-NL" in component Microsoft-Windows-Font-FMS.Resources, version 10.0.10586.0, arch x86, culture [l:5]"nl-nl",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17:51:20, Info                  CSI    00005270@2017/2/8:22:51:20.563 CSIPERF - FileMapsCreated 170ms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17:51:20, Info                  CSI    00005271 CSIPERF - FilePI Commit 170ms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17:51:20, Info                  CSI    00005272@2017/2/8:22:51:20.578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17:51:20, Info                  CSI    00005273 Error - Overlap: Duplicate ownership for directory [l:29]"\??\C:\WINDOWS\SysWOW64\fr-FR" in component Microsoft-Windows-Font-FMS.Resources, version 10.0.10586.0, arch x86, culture [l:5]"fr-fr",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17:51:20, Info                  CSI    00005274@2017/2/8:22:51:20.682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17:51:20, Info                  CSI    00005275 Error - Overlap: Duplicate ownership for directory [l:29]"\??\C:\WINDOWS\SysWOW64\fi-FI" in component Microsoft-Windows-Font-FMS.Resources, version 10.0.10586.0, arch x86, culture [l:5]"fi-fi",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17:51:20, Info                  CSI    00005276@2017/2/8:22:51:20.767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17:51:20, Info                  CSI    00005277 Error - Overlap: Duplicate ownership for directory [l:29]"\??\C:\WINDOWS\SysWOW64\ja-JP" in component Microsoft-Windows-Font-FMS.Resources, version 10.0.10586.0, arch x86, culture [l:5]"ja-jp",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17:51:20, Info                  CSI    00005278@2017/2/8:22:51:20.851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17:51:20, Info                  CSI    00005279@2017/2/8:22:51:20.870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17:51:20, Info                  CSI    0000527a@2017/2/8:22:51:20.883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17:51:20, Info                  CSI    0000527b@2017/2/8:22:51:20.898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17:51:20, Info                  CSI    0000527c@2017/2/8:22:51:20.911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17:51:20, Info                  CSI    0000527d@2017/2/8:22:51:20.925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17:51:20, Info                  CSI    0000527e Error - Overlap: Duplicate ownership for directory [l:34]"\??\C:\WINDOWS\SysWOW64\sr-Latn-CS" in component Microsoft-Windows-Font-FMS.Resources, version 10.0.10586.0, arch x86, culture [l:10]"sr-latn-cs",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17:51:21, Info                  CSI    0000527f@2017/2/8:22:51:21.013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17:51:21, Info                  CSI    00005280@2017/2/8:22:51:21.026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17:51:21, Info                  CSI    00005281@2017/2/8:22:51:21.040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17:51:21, Info                  CSI    00005282@2017/2/8:22:51:21.058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17:51:21, Info                  CSI    00005283 Error - Overlap: Duplicate ownership for directory [l:29]"\??\C:\WINDOWS\SysWOW64\he-IL" in component Microsoft-Windows-Font-FMS.Resources, version 10.0.10586.0, arch x86, culture [l:5]"he-il",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17:51:21, Info                  CSI    00005284@2017/2/8:22:51:21.146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17:51:21, Info                  CSI    00005285@2017/2/8:22:51:21.164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17:51:21, Info                  CSI    00005286@2017/2/8:22:51:21.177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17:51:21, Info                  CSI    00005287@2017/2/8:22:51:21.190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17:51:21, Info                  CSI    00005288 Error - Overlap: Duplicate ownership for directory [l:29]"\??\C:\WINDOWS\SysWOW64\uk-UA" in component Microsoft-Windows-Font-FMS.Resources, version 10.0.10586.0, arch x86, culture [l:5]"uk-ua",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17:51:21, Info                  CSI    00005289@2017/2/8:22:51:21.274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17:51:21, Info                  CSI    0000528a@2017/2/8:22:51:21.288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17:51:21, Info                  CSI    0000528b@2017/2/8:22:51:21.302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17:51:21, Info                  CSI    0000528c@2017/2/8:22:51:21.348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17:51:21, Info                  CSI    0000528d@2017/2/8:22:51:21.362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17:51:21, Info                  CSI    0000528e@2017/2/8:22:51:21.375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17:51:21, Info                  CSI    0000528f@2017/2/8:22:51:21.389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17:51:21, Info                  CSI    00005290 Error - Overlap: Duplicate ownership for directory [l:29]"\??\C:\WINDOWS\SysWOW64\sl-SI" in component Microsoft-Windows-Font-FMS.Resources, version 10.0.10586.0, arch x86, culture [l:5]"sl-si",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17:51:21, Info                  CSI    00005291@2017/2/8:22:51:21.473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17:51:21, Info                  CSI    00005292@2017/2/8:22:51:21.488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17:51:21, Info                  CSI    00005293 Error - Overlap: Duplicate ownership for directory [l:34]"\??\C:\WINDOWS\SysWOW64\sr-Latn-RS" in component Microsoft-Windows-Font-FMS.Resources, version 10.0.10586.0, arch x86, culture [l:10]"sr-latn-rs",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17:51:21, Info                  CSI    00005294@2017/2/8:22:51:21.579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17:51:21, Info                  CSI    00005295@2017/2/8:22:51:21.592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17:51:21, Info                  CSI    00005296@2017/2/8:22:51:21.606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17:51:21, Info                  CSI    00005297 Error - Overlap: Duplicate ownership for directory [l:29]"\??\C:\WINDOWS\SysWOW64\es-MX" in component Microsoft-Windows-Font-FMS.Resources, version 10.0.10586.0, arch x86, culture [l:5]"es-mx",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17:51:21, Info                  CSI    00005298@2017/2/8:22:51:21.693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17:51:21, Info                  CSI    00005299 Error - Overlap: Duplicate ownership for directory [l:29]"\??\C:\WINDOWS\SysWOW64\en-US" in component Microsoft-Windows-Font-FMS.Resources, version 10.0.10586.0, arch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17:51:21, Info                  CSI    0000529a@2017/2/8:22:51:21.811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17:51:21, Info                  CSI    0000529b@2017/2/8:22:51:21.825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17:51:21, Info                  CSI    0000529c Error - Overlap: Duplicate ownership for directory [l:29]"\??\C:\WINDOWS\SysWOW64\zh-CN" in component Microsoft-Windows-Font-FMS.Resources, version 10.0.10586.0, arch x86, culture [l:5]"zh-cn",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17:51:21, Info                  CSI    0000529d@2017/2/8:22:51:21.937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0000529e Error - Overlap: Duplicate ownership for directory [l:29]"\??\C:\WINDOWS\SysWOW64\zh-HK" in component Microsoft-Windows-Font-FMS.Resources, version 10.0.10586.0, arch x86, culture [l:5]"zh-hk",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0000529f@2017/2/8:22:51:22.022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000052a0 Error - Overlap: Duplicate ownership for directory [l:29]"\??\C:\WINDOWS\SysWOW64\zh-TW" in component Microsoft-Windows-Font-FMS.Resources, version 10.0.10586.0, arch x86, culture [l:5]"zh-tw",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000052a1@2017/2/8:22:51:22.108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000052a2@2017/2/8:22:51:22.123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000052a3@2017/2/8:22:51:22.140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000052a4@2017/2/8:22:51:22.160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000052a5 Error - Overlap: Duplicate ownership for directory [l:29]"\??\C:\WINDOWS\SysWOW64\pt-BR" in component Microsoft-Windows-Font-FMS.Resources, version 10.0.10586.0, arch x86, culture [l:5]"pt-br",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000052a6@2017/2/8:22:51:22.249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000052a7@2017/2/8:22:51:22.263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000052a8 Error - Overlap: Duplicate ownership for directory [l:29]"\??\C:\WINDOWS\SysWOW64\el-GR" in component Microsoft-Windows-Font-FMS.Resources, version 10.0.10586.0, arch x86, culture [l:5]"el-gr",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000052a9@2017/2/8:22:51:22.357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000052aa@2017/2/8:22:51:22.370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000052ab@2017/2/8:22:51:22.384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000052ac Error - Overlap: Duplicate ownership for directory [l:29]"\??\C:\WINDOWS\SysWOW64\nb-NO" in component Microsoft-Windows-Font-FMS.Resources, version 10.0.10586.0, arch x86, culture [l:5]"nb-no",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000052ad@2017/2/8:22:51:22.469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000052ae@2017/2/8:22:51:22.482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000052af@2017/2/8:22:51:22.497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000052b0@2017/2/8:22:51:22.510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000052b1@2017/2/8:22:51:22.524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000052b2@2017/2/8:22:51:22.538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000052b3@2017/2/8:22:51:22.557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000052b4@2017/2/8:22:51:22.571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000052b5@2017/2/8:22:51:22.585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000052b6@2017/2/8:22:51:22.598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000052b7 Error - Overlap: Duplicate ownership for directory [l:29]"\??\C:\WINDOWS\SysWOW64\ko-KR" in component Microsoft-Windows-Font-FMS.Resources, version 10.0.10586.0, arch x86, culture [l:5]"ko-kr",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000052b8@2017/2/8:22:51:22.684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000052b9@2017/2/8:22:51:22.697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000052ba@2017/2/8:22:51:22.711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000052bb@2017/2/8:22:51:22.725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000052bc@2017/2/8:22:51:22.737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000052bd@2017/2/8:22:51:22.751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000052be@2017/2/8:22:51:22.764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000052bf@2017/2/8:22:51:22.777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000052c0@2017/2/8:22:51:22.796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000052c1@2017/2/8:22:51:22.809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000052c2 Error - Overlap: Duplicate ownership for directory [l:29]"\??\C:\WINDOWS\SysWOW64\en-GB" in component Microsoft-Windows-Font-FMS.Resources, version 10.0.10586.0, arch x86, culture [l:5]"en-gb",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000052c3@2017/2/8:22:51:22.894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000052c4@2017/2/8:22:51:22.908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000052c5@2017/2/8:22:51:22.920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000052c6@2017/2/8:22:51:22.934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000052c7@2017/2/8:22:51:22.951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000052c8@2017/2/8:22:51:22.964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17:51:22, Info                  CSI    000052c9@2017/2/8:22:51:22.978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17:51:23, Info                  CSI    000052ca@2017/2/8:22:51:23.146 CSIPERF - FileMapsCreated 159ms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17:51:23, Info                  CSI    000052cb CSIPERF - FilePI Commit 159ms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17:51:23, Info                  CSI    000052cc@2017/2/8:22:51:23.162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17:51:23, Info                  CSI    000052cd@2017/2/8:22:51:23.189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17:51:23, Info                  CSI    000052ce@2017/2/8:22:51:23.208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17:51:23, Info                  CSI    000052cf Error - Overlap: Duplicate ownership for directory [l:29]"\??\C:\WINDOWS\SysWOW64\fr-CA" in component Microsoft-Windows-Font-FMS.Resources, version 10.0.10586.0, arch x86, culture [l:5]"fr-ca",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17:51:23, Info                  CSI    000052d0@2017/2/8:22:51:23.292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17:51:23, Info                  CSI    000052d1@2017/2/8:22:51:23.315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17:51:23, Info                  CSI    000052d2@2017/2/8:22:51:23.354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17:51:23, Info                  CSI    000052d3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17:51:23, Info                  CSI    000052d4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17:51:23, Info                  CSI    000052d5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17:51:26, Info                  CSI    000052d6@2017/2/8:22:51:26.426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17:51:26, Info                  CSI    000052d7@2017/2/8:22:51:26.443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17:51:26, Info                  CSI    000052d8@2017/2/8:22:51:26.458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17:51:26, Info                  CSI    000052d9@2017/2/8:22:51:26.480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17:51:26, Info                  CSI    000052da@2017/2/8:22:51:26.494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17:51:26, Info                  CSI    000052db@2017/2/8:22:51:26.524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17:51:26, Info                  CSI    000052dc@2017/2/8:22:51:26.538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17:51:26, Info                  CSI    000052dd@2017/2/8:22:51:26.551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17:51:26, Info                  CSI    000052de@2017/2/8:22:51:26.565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17:51:26, Info                  CSI    000052df@2017/2/8:22:51:26.579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17:51:26, Info                  CSI    000052e0@2017/2/8:22:51:26.592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17:51:26, Info                  CSI    000052e1@2017/2/8:22:51:26.691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17:51:26, Info                  CSI    000052e2@2017/2/8:22:51:26.705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17:51:26, Info                  CSI    000052e3@2017/2/8:22:51:26.718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17:51:26, Info                  CSI    000052e4@2017/2/8:22:51:26.731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17:51:26, Info                  CSI    000052e5 Error - Overlap: Duplicate ownership for directory [l:29]"\??\C:\WINDOWS\SysWOW64\en-GB" in component Microsoft-Windows-Installer-Engine.Resources, version 10.0.10586.0, arch x86, culture [l:5]"en-gb",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17:51:26, Info                  CSI    000052e6@2017/2/8:22:51:26.816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17:51:26, Info                  CSI    000052e7@2017/2/8:22:51:26.829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17:51:26, Info                  CSI    000052e8@2017/2/8:22:51:26.842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17:51:26, Info                  CSI    000052e9@2017/2/8:22:51:26.856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17:51:26, Info                  CSI    000052ea@2017/2/8:22:51:26.869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17:51:26, Info                  CSI    000052eb Error - Overlap: Duplicate ownership for directory [l:29]"\??\C:\WINDOWS\SysWOW64\da-DK" in component Microsoft-Windows-Installer-Engine.Resources, version 10.0.10586.0, arch x86, culture [l:5]"da-dk",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17:51:26, Info                  CSI    000052ec@2017/2/8:22:51:26.954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17:51:27, Info                  CSI    000052ed Error - Overlap: Duplicate ownership for directory [l:29]"\??\C:\WINDOWS\SysWOW64\th-TH" in component Microsoft-Windows-Installer-Engine.Resources, version 10.0.10586.0, arch x86, culture [l:5]"th-th",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17:51:27, Info                  CSI    000052ee@2017/2/8:22:51:27.039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17:51:27, Info                  CSI    000052ef@2017/2/8:22:51:27.127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17:51:27, Info                  CSI    000052f0 Error - Overlap: Duplicate ownership for directory [l:29]"\??\C:\WINDOWS\SysWOW64\et-EE" in component Microsoft-Windows-Installer-Engine.Resources, version 10.0.10586.0, arch x86, culture [l:5]"et-ee",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17:51:27, Info                  CSI    000052f1@2017/2/8:22:51:27.217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17:51:27, Info                  CSI    000052f2@2017/2/8:22:51:27.333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17:51:27, Info                  CSI    000052f3@2017/2/8:22:51:27.369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17:51:27, Info                  CSI    000052f4 Error - Overlap: Duplicate ownership for directory [l:29]"\??\C:\WINDOWS\SysWOW64\it-IT" in component Microsoft-Windows-Installer-Engine.Resources, version 10.0.10586.0, arch x86, culture [l:5]"it-it",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17:51:27, Info                  CSI    000052f5@2017/2/8:22:51:27.460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17:51:27, Info                  CSI    000052f6@2017/2/8:22:51:27.474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17:51:27, Info                  CSI    000052f7@2017/2/8:22:51:27.488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17:51:27, Info                  CSI    000052f8@2017/2/8:22:51:27.503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17:51:27, Info                  CSI    000052f9@2017/2/8:22:51:27.639 CSIPERF - FileMapsCreated 126ms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17:51:27, Info                  CSI    000052fa CSIPERF - FilePI Commit 126ms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17:51:27, Info                  CSI    000052fb@2017/2/8:22:51:27.654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17:51:27, Info                  CSI    000052fc@2017/2/8:22:51:27.764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17:51:27, Info                  CSI    000052fd@2017/2/8:22:51:27.849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17:51:27, Info                  CSI    000052fe@2017/2/8:22:51:27.862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17:51:27, Info                  CSI    000052ff Error - Overlap: Duplicate ownership for directory [l:41]"\??\C:\WINDOWS\SysWOW64\IME\IMETC\Applets" in component Microsoft-Windows-IME-Traditional-Chinese-IMEPadApplet, version 10.0.10586.0,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17:51:27, Info                  CSI    00005300@2017/2/8:22:51:27.959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17:51:28, Info                  CSI    00005301 Error - Overlap: Duplicate ownership for directory [l:29]"\??\C:\WINDOWS\SysWOW64\sk-SK" in component Microsoft-Windows-Installer-Engine.Resources, version 10.0.10586.0, arch x86, culture [l:5]"sk-sk",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17:51:28, Info                  CSI    00005302@2017/2/8:22:51:28.044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17:51:28, Info                  CSI    00005303@2017/2/8:22:51:28.059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17:51:28, Info                  CSI    00005304@2017/2/8:22:51:28.144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17:51:28, Info                  CSI    00005305 Error - Overlap: Duplicate ownership for directory [l:29]"\??\C:\WINDOWS\SysWOW64\hu-HU" in component Microsoft-Windows-Installer-Engine.Resources, version 10.0.10586.0, arch x86, culture [l:5]"hu-hu",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17:51:28, Info                  CSI    00005306@2017/2/8:22:51:28.229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17:51:28, Info                  CSI    00005307@2017/2/8:22:51:28.323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17:51:28, Info                  CSI    00005308 Error - Overlap: Duplicate ownership for directory [l:29]"\??\C:\WINDOWS\SysWOW64\pt-PT" in component Microsoft-Windows-Installer-Engine.Resources, version 10.0.10586.0, arch x86, culture [l:5]"pt-pt",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17:51:28, Info                  CSI    00005309@2017/2/8:22:51:28.408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17:51:28, Info                  CSI    0000530a@2017/2/8:22:51:28.421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17:51:28, Info                  CSI    0000530b@2017/2/8:22:51:28.434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17:51:28, Info                  CSI    0000530c Error - Overlap: Duplicate ownership for directory [l:29]"\??\C:\WINDOWS\SysWOW64\es-ES" in component Microsoft-Windows-Installer-Engine.Resources, version 10.0.10586.0, arch x86, culture [l:5]"es-es",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17:51:28, Info                  CSI    0000530d@2017/2/8:22:51:28.521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17:51:28, Info                  CSI    0000530e@2017/2/8:22:51:28.534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17:51:28, Info                  CSI    0000530f@2017/2/8:22:51:28.619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17:51:28, Info                  CSI    00005310 Error - Overlap: Duplicate ownership for directory [l:29]"\??\C:\WINDOWS\SysWOW64\ro-RO" in component Microsoft-Windows-Installer-Engine.Resources, version 10.0.10586.0, arch x86, culture [l:5]"ro-ro",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17:51:28, Info                  CSI    00005311@2017/2/8:22:51:28.704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17:51:28, Info                  CSI    00005312 Error - Overlap: Duplicate ownership for directory [l:29]"\??\C:\WINDOWS\SysWOW64\ru-RU" in component Microsoft-Windows-Installer-Engine.Resources, version 10.0.10586.0, arch x86, culture [l:5]"ru-ru",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17:51:28, Info                  CSI    00005313@2017/2/8:22:51:28.790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17:51:28, Info                  CSI    00005314@2017/2/8:22:51:28.804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17:51:28, Info                  CSI    00005315@2017/2/8:22:51:28.817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17:51:28, Info                  CSI    00005316@2017/2/8:22:51:28.903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17:51:28, Info                  CSI    00005317 Error - Overlap: Duplicate ownership for directory [l:29]"\??\C:\WINDOWS\SysWOW64\sv-SE" in component Microsoft-Windows-Installer-Engine.Resources, version 10.0.10586.0, arch x86, culture [l:5]"sv-se",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17:51:28, Info                  CSI    00005318@2017/2/8:22:51:28.991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17:51:29, Info                  CSI    00005319@2017/2/8:22:51:29.101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17:51:29, Info                  CSI    0000531a@2017/2/8:22:51:29.114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17:51:29, Info                  CSI    0000531b@2017/2/8:22:51:29.210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17:51:29, Info                  CSI    0000531c Error - Overlap: Duplicate ownership for directory [l:29]"\??\C:\WINDOWS\SysWOW64\lv-LV" in component Microsoft-Windows-Installer-Engine.Resources, version 10.0.10586.0, arch x86, culture [l:5]"lv-lv",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17:51:29, Info                  CSI    0000531d@2017/2/8:22:51:29.294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17:51:29, Info                  CSI    0000531e@2017/2/8:22:51:29.309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17:51:29, Info                  CSI    0000531f Error - Overlap: Duplicate ownership for directory [l:34]"\??\C:\WINDOWS\SysWOW64\sr-Latn-RS" in component Microsoft-Windows-Installer-Engine.Resources, version 10.0.10586.0, arch x86, culture [l:10]"sr-latn-rs",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17:51:29, Info                  CSI    00005320@2017/2/8:22:51:29.394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17:51:29, Info                  CSI    00005321@2017/2/8:22:51:29.407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17:51:29, Info                  CSI    00005322@2017/2/8:22:51:29.500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17:51:29, Info                  CSI    00005323@2017/2/8:22:51:29.515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17:51:29, Info                  CSI    00005324@2017/2/8:22:51:29.606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17:51:29, Info                  CSI    00005325@2017/2/8:22:51:29.692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17:51:29, Info                  CSI    00005326@2017/2/8:22:51:29.777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17:51:29, Info                  CSI    00005327@2017/2/8:22:51:29.790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17:51:29, Info                  CSI    00005328@2017/2/8:22:51:29.803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17:51:29, Info                  CSI    00005329@2017/2/8:22:51:29.887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17:51:29, Info                  CSI    0000532a@2017/2/8:22:51:29.901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17:51:29, Info                  CSI    0000532b@2017/2/8:22:51:29.914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17:51:29, Info                  CSI    0000532c@2017/2/8:22:51:29.929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17:51:30, Info                  CSI    0000532d Error - Overlap: Duplicate ownership for directory [l:29]"\??\C:\WINDOWS\SysWOW64\nb-NO" in component Microsoft-Windows-Installer-Engine.Resources, version 10.0.10586.0, arch x86, culture [l:5]"nb-no",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17:51:30, Info                  CSI    0000532e@2017/2/8:22:51:30.015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17:51:30, Info                  CSI    0000532f@2017/2/8:22:51:30.102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17:51:30, Info                  CSI    00005330@2017/2/8:22:51:30.215 CSIPERF - FileMapsCreated 103ms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17:51:30, Info                  CSI    00005331 CSIPERF - FilePI Commit 103ms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17:51:30, Info                  CSI    00005332@2017/2/8:22:51:30.222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17:51:30, Info                  CSI    00005333 Error - Overlap: Duplicate ownership for directory [l:29]"\??\C:\WINDOWS\SysWOW64\es-MX" in component Microsoft-Windows-Installer-Engine.Resources, version 10.0.10586.0, arch x86, culture [l:5]"es-mx",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17:51:30, Info                  CSI    00005334@2017/2/8:22:51:30.314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17:51:30, Info                  CSI    00005335@2017/2/8:22:51:30.328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17:51:30, Info                  CSI    00005336@2017/2/8:22:51:30.342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17:51:30, Info                  CSI    00005337@2017/2/8:22:51:30.427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17:51:30, Info                  CSI    00005338 Error - Overlap: Duplicate ownership for directory [l:29]"\??\C:\WINDOWS\SysWOW64\zh-HK" in component Microsoft-Windows-Installer-Engine.Resources, version 10.0.10586.0, arch x86, culture [l:5]"zh-hk",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17:51:30, Info                  CSI    00005339@2017/2/8:22:51:30.513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17:51:30, Info                  CSI    0000533a@2017/2/8:22:51:30.599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17:51:30, Info                  CSI    0000533b@2017/2/8:22:51:30.613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17:51:30, Info                  CSI    0000533c@2017/2/8:22:51:30.626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17:51:30, Info                  CSI    0000533d@2017/2/8:22:51:30.640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17:51:30, Info                  CSI    0000533e@2017/2/8:22:51:30.655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17:51:30, Info                  CSI    0000533f@2017/2/8:22:51:30.668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17:51:30, Info                  CSI    00005340@2017/2/8:22:51:30.690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17:51:30, Info                  CSI    00005341@2017/2/8:22:51:30.708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17:51:30, Info                  CSI    00005342@2017/2/8:22:51:30.722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17:51:30, Info                  CSI    00005343 Error - Overlap: Duplicate ownership for directory [l:29]"\??\C:\WINDOWS\SysWOW64\pt-BR" in component Microsoft-Windows-Installer-Engine.Resources, version 10.0.10586.0, arch x86, culture [l:5]"pt-br",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17:51:30, Info                  CSI    00005344@2017/2/8:22:51:30.807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17:51:30, Info                  CSI    00005345@2017/2/8:22:51:30.820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17:51:30, Info                  CSI    00005346 Error - Overlap: Duplicate ownership for directory [l:29]"\??\C:\WINDOWS\SysWOW64\ar-SA" in component Microsoft-Windows-Installer-Engine.Resources, version 10.0.10586.0, arch x86, culture [l:5]"ar-sa",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17:51:30, Info                  CSI    00005347@2017/2/8:22:51:30.985 CSIPERF - FileMapsCreated 155ms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17:51:30, Info                  CSI    00005348 CSIPERF - FilePI Commit 156ms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17:51:31, Info                  CSI    00005349@2017/2/8:22:51:31.00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17:51:31, Info                  CSI    0000534a@2017/2/8:22:51:31.103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17:51:31, Info                  CSI    0000534b@2017/2/8:22:51:31.117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17:51:31, Info                  CSI    0000534c@2017/2/8:22:51:31.151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17:51:31, Info                  CSI    0000534d@2017/2/8:22:51:31.165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17:51:31, Info                  CSI    0000534e@2017/2/8:22:51:31.178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17:51:31, Info                  CSI    0000534f@2017/2/8:22:51:31.192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17:51:31, Info                  CSI    00005350@2017/2/8:22:51:31.277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17:51:31, Info                  CSI    00005351@2017/2/8:22:51:31.339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17:51:31, Info                  CSI    00005352@2017/2/8:22:51:31.352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17:51:31, Info                  CSI    00005353@2017/2/8:22:51:31.365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17:51:31, Info                  CSI    00005354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17:51:31, Info                  CSI    00005355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17:51:31, Info                  CSI    00005356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17:51:34, Info                  CSI    00005357@2017/2/8:22:51:34.952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17:51:34, Info                  CSI    00005358@2017/2/8:22:51:34.970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17:51:34, Info                  CSI    00005359@2017/2/8:22:51:34.984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17:51:34, Info                  CSI    0000535a@2017/2/8:22:51:34.998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0000535b@2017/2/8:22:51:35.012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0000535c@2017/2/8:22:51:35.024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0000535d@2017/2/8:22:51:35.040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0000535e@2017/2/8:22:51:35.054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0000535f@2017/2/8:22:51:35.068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00005360@2017/2/8:22:51:35.085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00005361@2017/2/8:22:51:35.099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00005362@2017/2/8:22:51:35.114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00005363@2017/2/8:22:51:35.131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00005364@2017/2/8:22:51:35.143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00005365@2017/2/8:22:51:35.157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00005366@2017/2/8:22:51:35.171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00005367@2017/2/8:22:51:35.185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00005368@2017/2/8:22:51:35.198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00005369@2017/2/8:22:51:35.213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0000536a@2017/2/8:22:51:35.226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0000536b@2017/2/8:22:51:35.249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0000536c@2017/2/8:22:51:35.268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0000536d@2017/2/8:22:51:35.281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0000536e@2017/2/8:22:51:35.297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0000536f@2017/2/8:22:51:35.311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00005370@2017/2/8:22:51:35.326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00005371@2017/2/8:22:51:35.342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00005372@2017/2/8:22:51:35.356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00005373 [DIRSD OWNER WARNING] Directory [l:33 ml:34]"\??\C:\WINDOWS\SysWOW64\F12\en-US" is not owned but specifies SDDL in component Microsoft-Windows-IE-F12Script.Resources, arch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00005374@2017/2/8:22:51:35.497 CSIPERF - FileMapsCreated 132ms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00005375 CSIPERF - FilePI Commit 132ms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00005376@2017/2/8:22:51:35.510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00005377@2017/2/8:22:51:35.530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00005378 [DIRSD OWNER WARNING] Directory [l:27 ml:28]"\??\C:\WINDOWS\SysWOW64\F12" is not owned but specifies SDDL in component Microsoft-Windows-IE-F12App,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00005379@2017/2/8:22:51:35.623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0000537a@2017/2/8:22:51:35.710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0000537b@2017/2/8:22:51:35.736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0000537c@2017/2/8:22:51:35.750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0000537d@2017/2/8:22:51:35.763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0000537e@2017/2/8:22:51:35.778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0000537f@2017/2/8:22:51:35.792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00005380@2017/2/8:22:51:35.806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00005381@2017/2/8:22:51:35.819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00005382@2017/2/8:22:51:35.835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00005383@2017/2/8:22:51:35.848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00005384@2017/2/8:22:51:35.862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00005385@2017/2/8:22:51:35.875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00005386@2017/2/8:22:51:35.889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00005387@2017/2/8:22:51:35.903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00005388@2017/2/8:22:51:35.917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00005389@2017/2/8:22:51:35.931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0000538a@2017/2/8:22:51:35.944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0000538b@2017/2/8:22:51:35.960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0000538c@2017/2/8:22:51:35.974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17:51:35, Info                  CSI    0000538d@2017/2/8:22:51:35.992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0000538e@2017/2/8:22:51:36.06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0000538f@2017/2/8:22:51:36.022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00005390@2017/2/8:22:51:36.131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00005391@2017/2/8:22:51:36.165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00005392@2017/2/8:22:51:36.191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00005393@2017/2/8:22:51:36.209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00005394@2017/2/8:22:51:36.224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00005395@2017/2/8:22:51:36.237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00005396@2017/2/8:22:51:36.251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00005397@2017/2/8:22:51:36.264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00005398@2017/2/8:22:51:36.277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00005399@2017/2/8:22:51:36.290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0000539a@2017/2/8:22:51:36.303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0000539b@2017/2/8:22:51:36.316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0000539c@2017/2/8:22:51:36.346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0000539d@2017/2/8:22:51:36.359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0000539e@2017/2/8:22:51:36.373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0000539f@2017/2/8:22:51:36.386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000053a0@2017/2/8:22:51:36.400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000053a1@2017/2/8:22:51:36.414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000053a2@2017/2/8:22:51:36.428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000053a3@2017/2/8:22:51:36.440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000053a4@2017/2/8:22:51:36.454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000053a5@2017/2/8:22:51:36.516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000053a6@2017/2/8:22:51:36.530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000053a7@2017/2/8:22:51:36.544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000053a8@2017/2/8:22:51:36.557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000053a9@2017/2/8:22:51:36.573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000053aa@2017/2/8:22:51:36.587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000053ab@2017/2/8:22:51:36.601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000053ac@2017/2/8:22:51:36.614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000053ad@2017/2/8:22:51:36.628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000053ae@2017/2/8:22:51:36.643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000053af@2017/2/8:22:51:36.656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000053b0@2017/2/8:22:51:36.669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000053b1@2017/2/8:22:51:36.683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000053b2@2017/2/8:22:51:36.697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000053b3@2017/2/8:22:51:36.712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000053b4@2017/2/8:22:51:36.728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000053b5@2017/2/8:22:51:36.743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000053b6@2017/2/8:22:51:36.757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000053b7@2017/2/8:22:51:36.795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000053b8@2017/2/8:22:51:36.808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000053b9@2017/2/8:22:51:36.824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000053ba@2017/2/8:22:51:36.837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000053bb@2017/2/8:22:51:36.851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000053bc@2017/2/8:22:51:36.865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000053bd@2017/2/8:22:51:36.878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000053be@2017/2/8:22:51:36.892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17:51:36, Info                  CSI    000053bf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17:51:37, Info                  CSI    000053c0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17:51:37, Info                  CSI    000053c1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17:51:41, Info                  CSI    000053c2@2017/2/8:22:51:41.221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17:51:41, Info                  CSI    000053c3@2017/2/8:22:51:41.235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17:51:41, Info                  CSI    000053c4@2017/2/8:22:51:41.452 CSIPERF - FileMapsCreated 170ms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17:51:41, Info                  CSI    000053c5 CSIPERF - FilePI Commit 172ms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17:51:41, Info                  CSI    000053c6@2017/2/8:22:51:41.470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17:51:41, Info                  CSI    000053c7@2017/2/8:22:51:41.494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17:51:41, Info                  CSI    000053c8@2017/2/8:22:51:41.525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17:51:41, Info                  CSI    000053c9@2017/2/8:22:51:41.540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17:51:41, Info                  CSI    000053ca@2017/2/8:22:51:41.560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17:51:41, Info                  CSI    000053cb@2017/2/8:22:51:41.588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17:51:41, Info                  CSI    000053cc@2017/2/8:22:51:41.601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17:51:41, Info                  CSI    000053cd@2017/2/8:22:51:41.615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17:51:41, Info                  CSI    000053ce@2017/2/8:22:51:41.630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17:51:41, Info                  CSI    000053cf@2017/2/8:22:51:41.664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17:51:41, Info                  CSI    000053d0@2017/2/8:22:51:41.679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17:51:41, Info                  CSI    000053d1@2017/2/8:22:51:41.694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17:51:41, Info                  CSI    000053d2@2017/2/8:22:51:41.710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17:51:41, Info                  CSI    000053d3@2017/2/8:22:51:41.724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17:51:41, Info                  CSI    000053d4@2017/2/8:22:51:41.739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17:51:41, Info                  CSI    000053d5@2017/2/8:22:51:41.753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17:51:41, Info                  CSI    000053d6@2017/2/8:22:51:41.767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17:51:42, Info                  CSI    000053d7 CSIPERF - FilePI Queue 307ms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17:51:42, Info                  CSI    000053d8@2017/2/8:22:51:42.090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17:51:42, Info                  CSI    000053d9@2017/2/8:22:51:42.103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17:51:42, Info                  CSI    000053da@2017/2/8:22:51:42.116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17:51:42, Info                  CSI    000053db@2017/2/8:22:51:42.130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17:51:42, Info                  CSI    000053dc@2017/2/8:22:51:42.148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17:51:42, Info                  CSI    000053dd@2017/2/8:22:51:42.162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17:51:42, Info                  CSI    000053de@2017/2/8:22:51:42.176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17:51:42, Info                  CSI    000053df@2017/2/8:22:51:42.189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17:51:42, Info                  CSI    000053e0 [DIRSD OWNER WARNING] Directory [l:28 ml:29]"\??\C:\WINDOWS\SysWOW64\Ipmi" is not owned but specifies SDDL in component Microsoft-Windows-IPMIProvider,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17:51:42, Info                  CSI    000053e1@2017/2/8:22:51:42.371 CSIPERF - FileMapsCreated 169ms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17:51:42, Info                  CSI    000053e2 CSIPERF - FilePI Commit 171ms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17:51:42, Info                  CSI    000053e3@2017/2/8:22:51:42.387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17:51:42, Info                  CSI    000053e4@2017/2/8:22:51:42.417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17:51:42, Info                  CSI    000053e5@2017/2/8:22:51:42.437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17:51:42, Info                  CSI    000053e6@2017/2/8:22:51:42.452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17:51:42, Info                  CSI    000053e7@2017/2/8:22:51:42.640 CSIPERF - FileMapsCreated 146ms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17:51:42, Info                  CSI    000053e8 CSIPERF - FilePI Commit 147ms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17:51:42, Info                  CSI    000053e9@2017/2/8:22:51:42.646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17:51:42, Info                  CSI    000053ea@2017/2/8:22:51:42.661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17:51:42, Info                  CSI    000053eb@2017/2/8:22:51:42.678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17:51:42, Info                  CSI    000053ec@2017/2/8:22:51:42.778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17:51:42, Info                  CSI    000053ed@2017/2/8:22:51:42.806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17:51:42, Info                  CSI    000053ee@2017/2/8:22:51:42.825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17:51:42, Info                  CSI    000053ef@2017/2/8:22:51:42.953 CSIPERF - FileMapsCreated 116ms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17:51:42, Info                  CSI    000053f0 CSIPERF - FilePI Commit 116ms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17:51:42, Info                  CSI    000053f1@2017/2/8:22:51:42.961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17:51:42, Info                  CSI    000053f2@2017/2/8:22:51:42.977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17:51:42, Info                  CSI    000053f3@2017/2/8:22:51:42.994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000053f4@2017/2/8:22:51:43.06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000053f5@2017/2/8:22:51:43.019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000053f6@2017/2/8:22:51:43.032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000053f7@2017/2/8:22:51:43.047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000053f8@2017/2/8:22:51:43.060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000053f9@2017/2/8:22:51:43.079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000053fa@2017/2/8:22:51:43.093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000053fb@2017/2/8:22:51:43.107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000053fc@2017/2/8:22:51:43.122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000053fd@2017/2/8:22:51:43.135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000053fe@2017/2/8:22:51:43.149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000053ff@2017/2/8:22:51:43.164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00005400@2017/2/8:22:51:43.180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00005401@2017/2/8:22:51:43.193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00005402@2017/2/8:22:51:43.208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00005403@2017/2/8:22:51:43.233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00005404@2017/2/8:22:51:43.247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00005405@2017/2/8:22:51:43.263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00005406@2017/2/8:22:51:43.303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00005407@2017/2/8:22:51:43.317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00005408@2017/2/8:22:51:43.331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00005409@2017/2/8:22:51:43.349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0000540a@2017/2/8:22:51:43.365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0000540b@2017/2/8:22:51:43.378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0000540c@2017/2/8:22:51:43.392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0000540d@2017/2/8:22:51:43.404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0000540e@2017/2/8:22:51:43.502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0000540f@2017/2/8:22:51:43.516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00005410@2017/2/8:22:51:43.530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00005411@2017/2/8:22:51:43.546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00005412@2017/2/8:22:51:43.560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00005413 [DIRSD OWNER WARNING] Directory [l:33 ml:34]"\??\C:\WINDOWS\SysWOW64\IME\IMEKR" is not owned but specifies SDDL in component Microsoft-Windows-IME-Korean-Core,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00005414 [DIRSD OWNER WARNING] Directory [l:30 ml:31]"\??\C:\WINDOWS\IME\IMEKR\DICTS" is not owned but specifies SDDL in component Microsoft-Windows-IME-Korean-Core,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00005415 [DIRSD OWNER WARNING] Directory [l:24 ml:25]"\??\C:\WINDOWS\IME\IMEKR" is not owned but specifies SDDL in component Microsoft-Windows-IME-Korean-Core,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00005416 [DIRSD OWNER WARNING] Directory [l:29 ml:30]"\??\C:\WINDOWS\IME\IMEKR\HELP" is not owned but specifies SDDL in component Microsoft-Windows-IME-Korean-Core,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00005417 [DIRSD OWNER WARNING] Directory [l:39 ml:40]"\??\C:\WINDOWS\SysWOW64\IME\IMEKR\DICTS" is not owned but specifies SDDL in component Microsoft-Windows-IME-Korean-Core,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00005418 [DIRSD OWNER WARNING] Directory [l:41 ml:42]"\??\C:\WINDOWS\SysWOW64\IME\IMEKR\APPLETS" is not owned but specifies SDDL in component Microsoft-Windows-IME-Korean-Core,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00005419 Error - Overlap: Duplicate ownership for directory [l:39]"\??\C:\WINDOWS\SysWOW64\IME\IMEKR\DICTS" in component Microsoft-Windows-IME-Korean-Core, version 10.0.10586.0,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0000541a@2017/2/8:22:51:43.678 CSIPERF - FileMapsCreated 110ms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0000541b CSIPERF - FilePI Commit 116ms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0000541c@2017/2/8:22:51:43.691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0000541d@2017/2/8:22:51:43.706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0000541e@2017/2/8:22:51:43.720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0000541f@2017/2/8:22:51:43.744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00005420@2017/2/8:22:51:43.758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00005421@2017/2/8:22:51:43.773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00005422@2017/2/8:22:51:43.786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00005423@2017/2/8:22:51:43.799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00005424@2017/2/8:22:51:43.921 CSIPERF - FileMapsCreated 104ms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00005425 CSIPERF - FilePI Commit 105ms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00005426@2017/2/8:22:51:43.936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17:51:43, Info                  CSI    00005427@2017/2/8:22:51:43.988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17:51:44, Info                  CSI    00005428@2017/2/8:22:51:44.02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17:51:44, Info                  CSI    00005429@2017/2/8:22:51:44.015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17:51:44, Info                  CSI    0000542a@2017/2/8:22:51:44.027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17:51:44, Info                  CSI    0000542b@2017/2/8:22:51:44.040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17:51:44, Info                  CSI    0000542c@2017/2/8:22:51:44.054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17:51:44, Info                  CSI    0000542d@2017/2/8:22:51:44.227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17:51:44, Info                  CSI    0000542e@2017/2/8:22:51:44.250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17:51:44, Info                  CSI    0000542f@2017/2/8:22:51:44.265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17:51:44, Info                  CSI    00005430@2017/2/8:22:51:44.278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17:51:44, Info                  CSI    00005431@2017/2/8:22:51:44.415 CSIPERF - FileMapsCreated 103ms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17:51:44, Info                  CSI    00005432 CSIPERF - FilePI Commit 104ms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17:51:44, Info                  CSI    00005433@2017/2/8:22:51:44.422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17:51:44, Info                  CSI    00005434@2017/2/8:22:51:44.512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17:51:44, Info                  CSI    00005435@2017/2/8:22:51:44.565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17:51:44, Info                  CSI    00005436@2017/2/8:22:51:44.580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17:51:44, Info                  CSI    00005437@2017/2/8:22:51:44.593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17:51:44, Info                  CSI    00005438@2017/2/8:22:51:44.608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17:51:44, Info                  CSI    00005439@2017/2/8:22:51:44.626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17:51:44, Info                  CSI    0000543a@2017/2/8:22:51:44.659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17:51:44, Info                  CSI    0000543b@2017/2/8:22:51:44.673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17:51:44, Info                  CSI    0000543c@2017/2/8:22:51:44.686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17:51:44, Info                  CSI    0000543d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17:51:44, Info                  CSI    0000543e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17:51:44, Info                  CSI    0000543f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17:51:47, Info                  CSI    00005440@2017/2/8:22:51:47.729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17:51:47, Info                  CSI    00005441@2017/2/8:22:51:47.769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17:51:47, Info                  CSI    00005442@2017/2/8:22:51:47.834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17:51:47, Info                  CSI    00005443@2017/2/8:22:51:47.867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17:51:47, Info                  CSI    00005444@2017/2/8:22:51:47.892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17:51:47, Info                  CSI    00005445@2017/2/8:22:51:47.907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17:51:47, Info                  CSI    00005446@2017/2/8:22:51:47.924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17:51:47, Info                  CSI    00005447@2017/2/8:22:51:47.939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17:51:47, Info                  CSI    00005448@2017/2/8:22:51:47.953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17:51:47, Info                  CSI    00005449@2017/2/8:22:51:47.967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17:51:47, Info                  CSI    0000544a@2017/2/8:22:51:47.981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17:51:47, Info                  CSI    0000544b@2017/2/8:22:51:47.996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0000544c@2017/2/8:22:51:48.09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0000544d@2017/2/8:22:51:48.025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0000544e@2017/2/8:22:51:48.038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0000544f@2017/2/8:22:51:48.061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00005450@2017/2/8:22:51:48.073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00005451@2017/2/8:22:51:48.093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00005452@2017/2/8:22:51:48.106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00005453@2017/2/8:22:51:48.120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00005454@2017/2/8:22:51:48.135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00005455@2017/2/8:22:51:48.148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00005456@2017/2/8:22:51:48.162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00005457@2017/2/8:22:51:48.175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00005458@2017/2/8:22:51:48.189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00005459@2017/2/8:22:51:48.201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0000545a@2017/2/8:22:51:48.215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0000545b@2017/2/8:22:51:48.228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0000545c@2017/2/8:22:51:48.252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0000545d@2017/2/8:22:51:48.270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0000545e@2017/2/8:22:51:48.283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0000545f@2017/2/8:22:51:48.296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00005460@2017/2/8:22:51:48.308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00005461@2017/2/8:22:51:48.321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00005462 [DIRSD OWNER WARNING] Directory [l:45 ml:46]"\??\C:\Program Files (x86)\Windows Mail\en-US" is not owned but specifies SDDL in component Microsoft-Windows-Mail-Core-DLL.Resources, arch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00005463@2017/2/8:22:51:48.399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00005464@2017/2/8:22:51:48.412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00005465@2017/2/8:22:51:48.426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00005466@2017/2/8:22:51:48.438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00005467@2017/2/8:22:51:48.455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00005468@2017/2/8:22:51:48.468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00005469@2017/2/8:22:51:48.482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0000546a@2017/2/8:22:51:48.495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0000546b@2017/2/8:22:51:48.509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0000546c@2017/2/8:22:51:48.522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0000546d@2017/2/8:22:51:48.537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0000546e@2017/2/8:22:51:48.550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0000546f@2017/2/8:22:51:48.562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00005470@2017/2/8:22:51:48.575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00005471@2017/2/8:22:51:48.589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00005472@2017/2/8:22:51:48.603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00005473@2017/2/8:22:51:48.616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00005474@2017/2/8:22:51:48.838 CSIPERF - FileMapsCreated 127ms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00005475 CSIPERF - FilePI Commit 127ms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00005476@2017/2/8:22:51:48.844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00005477@2017/2/8:22:51:48.861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00005478@2017/2/8:22:51:48.873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00005479@2017/2/8:22:51:48.887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0000547a@2017/2/8:22:51:48.901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0000547b@2017/2/8:22:51:48.914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0000547c@2017/2/8:22:51:48.927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0000547d@2017/2/8:22:51:48.940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0000547e@2017/2/8:22:51:48.952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0000547f@2017/2/8:22:51:48.976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17:51:48, Info                  CSI    00005480@2017/2/8:22:51:48.990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17:51:49, Info                  CSI    00005481@2017/2/8:22:51:49.04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17:51:49, Info                  CSI    00005482@2017/2/8:22:51:49.016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17:51:49, Info                  CSI    00005483@2017/2/8:22:51:49.029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17:51:49, Info                  CSI    00005484@2017/2/8:22:51:49.043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17:51:49, Info                  CSI    00005485@2017/2/8:22:51:49.061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17:51:49, Info                  CSI    00005486@2017/2/8:22:51:49.074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17:51:49, Info                  CSI    00005487@2017/2/8:22:51:49.089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17:51:49, Info                  CSI    00005488@2017/2/8:22:51:49.105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17:51:49, Info                  CSI    00005489@2017/2/8:22:51:49.118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17:51:49, Info                  CSI    0000548a@2017/2/8:22:51:49.131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17:51:49, Info                  CSI    0000548b@2017/2/8:22:51:49.145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17:51:49, Info                  CSI    0000548c@2017/2/8:22:51:49.158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17:51:49, Info                  CSI    0000548d@2017/2/8:22:51:49.172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17:51:49, Info                  CSI    0000548e@2017/2/8:22:51:49.186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17:51:49, Info                  CSI    0000548f@2017/2/8:22:51:49.202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17:51:49, Info                  CSI    00005490@2017/2/8:22:51:49.216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17:51:49, Info                  CSI    00005491@2017/2/8:22:51:49.235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17:51:49, Info                  CSI    00005492@2017/2/8:22:51:49.248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17:51:49, Info                  CSI    00005493@2017/2/8:22:51:49.290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17:51:49, Info                  CSI    00005494@2017/2/8:22:51:49.304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17:51:49, Info                  CSI    00005495@2017/2/8:22:51:49.320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17:51:49, Info                  CSI    00005496@2017/2/8:22:51:49.333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17:51:49, Info                  CSI    00005497@2017/2/8:22:51:49.347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17:51:49, Info                  CSI    00005498@2017/2/8:22:51:49.360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17:51:49, Info                  CSI    00005499@2017/2/8:22:51:49.374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17:51:49, Info                  CSI    0000549a@2017/2/8:22:51:49.387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17:51:49, Info                  CSI    0000549b@2017/2/8:22:51:49.401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17:51:49, Info                  CSI    0000549c@2017/2/8:22:51:49.416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17:51:49, Info                  CSI    0000549d@2017/2/8:22:51:49.430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17:51:49, Info                  CSI    0000549e@2017/2/8:22:51:49.443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17:51:49, Info                  CSI    0000549f@2017/2/8:22:51:49.459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17:51:49, Info                  CSI    000054a0@2017/2/8:22:51:49.474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17:51:49, Info                  CSI    000054a1@2017/2/8:22:51:49.487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17:51:49, Info                  CSI    000054a2@2017/2/8:22:51:49.500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17:51:49, Info                  CSI    000054a3@2017/2/8:22:51:49.513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17:51:49, Info                  CSI    000054a4@2017/2/8:22:51:49.529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17:51:49, Info                  CSI    000054a5@2017/2/8:22:51:49.542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17:51:49, Info                  CSI    000054a6@2017/2/8:22:51:49.555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17:51:49, Info                  CSI    000054a7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17:51:49, Info                  CSI    000054a8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17:51:49, Info                  CSI    000054a9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000054aa@2017/2/8:22:51:55.051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000054ab@2017/2/8:22:51:55.075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000054ac@2017/2/8:22:51:55.090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000054ad@2017/2/8:22:51:55.103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000054ae@2017/2/8:22:51:55.116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000054af@2017/2/8:22:51:55.135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000054b0@2017/2/8:22:51:55.153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000054b1@2017/2/8:22:51:55.182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000054b2@2017/2/8:22:51:55.200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000054b3@2017/2/8:22:51:55.213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000054b4@2017/2/8:22:51:55.231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000054b5@2017/2/8:22:51:55.245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000054b6@2017/2/8:22:51:55.258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000054b7@2017/2/8:22:51:55.271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000054b8@2017/2/8:22:51:55.285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000054b9@2017/2/8:22:51:55.300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000054ba@2017/2/8:22:51:55.313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000054bb@2017/2/8:22:51:55.330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000054bc@2017/2/8:22:51:55.343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000054bd@2017/2/8:22:51:55.358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000054be@2017/2/8:22:51:55.371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000054bf@2017/2/8:22:51:55.387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000054c0@2017/2/8:22:51:55.401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000054c1@2017/2/8:22:51:55.418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000054c2@2017/2/8:22:51:55.432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000054c3@2017/2/8:22:51:55.444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000054c4@2017/2/8:22:51:55.460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000054c5@2017/2/8:22:51:55.473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000054c6@2017/2/8:22:51:55.491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000054c7@2017/2/8:22:51:55.529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000054c8@2017/2/8:22:51:55.542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000054c9@2017/2/8:22:51:55.555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000054ca@2017/2/8:22:51:55.569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000054cb@2017/2/8:22:51:55.587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000054cc@2017/2/8:22:51:55.603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000054cd@2017/2/8:22:51:55.615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000054ce@2017/2/8:22:51:55.632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000054cf@2017/2/8:22:51:55.646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000054d0@2017/2/8:22:51:55.658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000054d1@2017/2/8:22:51:55.674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000054d2@2017/2/8:22:51:55.687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000054d3@2017/2/8:22:51:55.700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000054d4@2017/2/8:22:51:55.714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000054d5@2017/2/8:22:51:55.732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000054d6@2017/2/8:22:51:55.745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000054d7@2017/2/8:22:51:55.757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000054d8@2017/2/8:22:51:55.889 CSIPERF - FileMapsCreated 118ms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000054d9 CSIPERF - FilePI Commit 118ms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000054da@2017/2/8:22:51:55.895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000054db@2017/2/8:22:51:55.910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000054dc@2017/2/8:22:51:55.927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000054dd@2017/2/8:22:51:55.941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000054de@2017/2/8:22:51:55.966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000054df@2017/2/8:22:51:55.981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17:51:55, Info                  CSI    000054e0@2017/2/8:22:51:55.994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000054e1@2017/2/8:22:51:56.042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000054e2@2017/2/8:22:51:56.055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000054e3@2017/2/8:22:51:56.069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000054e4 CSIPERF - FilePI Queue 144ms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000054e5@2017/2/8:22:51:56.264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000054e6@2017/2/8:22:51:56.279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000054e7@2017/2/8:22:51:56.294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000054e8 [DIRSD OWNER WARNING] Directory [l:60 ml:61]"\??\C:\Program Files (x86)\Common Files\Microsoft Shared\DAO" is not owned but specifies SDDL in component Microsoft-Windows-Microsoft-Data-Access-Components-JetDAO,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000054e9@2017/2/8:22:51:56.498 CSIPERF - FileMapsCreated 180ms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000054ea CSIPERF - FilePI Commit 181ms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000054eb@2017/2/8:22:51:56.513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000054ec@2017/2/8:22:51:56.545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000054ed@2017/2/8:22:51:56.560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000054ee@2017/2/8:22:51:56.574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000054ef@2017/2/8:22:51:56.590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000054f0@2017/2/8:22:51:56.604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000054f1@2017/2/8:22:51:56.618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000054f2@2017/2/8:22:51:56.631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000054f3@2017/2/8:22:51:56.645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000054f4@2017/2/8:22:51:56.665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000054f5@2017/2/8:22:51:56.678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000054f6@2017/2/8:22:51:56.691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000054f7@2017/2/8:22:51:56.716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000054f8@2017/2/8:22:51:56.729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000054f9@2017/2/8:22:51:56.744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000054fa@2017/2/8:22:51:56.756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000054fb@2017/2/8:22:51:56.769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000054fc@2017/2/8:22:51:56.782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000054fd@2017/2/8:22:51:56.796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000054fe@2017/2/8:22:51:56.809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000054ff@2017/2/8:22:51:56.822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00005500@2017/2/8:22:51:56.836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00005501@2017/2/8:22:51:56.849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00005502@2017/2/8:22:51:56.862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00005503@2017/2/8:22:51:56.875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00005504@2017/2/8:22:51:56.888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00005505@2017/2/8:22:51:56.901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00005506@2017/2/8:22:51:56.914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00005507@2017/2/8:22:51:56.931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00005508@2017/2/8:22:51:56.945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00005509@2017/2/8:22:51:56.961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0000550a@2017/2/8:22:51:56.975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17:51:56, Info                  CSI    0000550b@2017/2/8:22:51:56.995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17:51:57, Info                  CSI    0000550c [DIRSD OWNER WARNING] Directory [l:45 ml:46]"\??\C:\Program Files (x86)\Windows Mail\en-US" is not owned but specifies SDDL in component Microsoft-Windows-Mail-App.Resources, arch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17:51:57, Info                  CSI    0000550d Error - Overlap: Duplicate ownership for directory [l:45]"\??\C:\Program Files (x86)\Windows Mail\en-US" in component Microsoft-Windows-Mail-App.Resources, version 10.0.10586.0, arch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17:51:57, Info                  CSI    0000550e@2017/2/8:22:51:57.017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17:51:57, Info                  CSI    0000550f@2017/2/8:22:51:57.031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17:51:57, Info                  CSI    00005510@2017/2/8:22:51:57.045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17:51:57, Info                  CSI    00005511@2017/2/8:22:51:57.057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17:51:57, Info                  CSI    00005512@2017/2/8:22:51:57.070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17:51:57, Info                  CSI    00005513@2017/2/8:22:51:57.083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17:51:57, Info                  CSI    00005514@2017/2/8:22:51:57.097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17:51:57, Info                  CSI    00005515@2017/2/8:22:51:57.111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17:51:57, Info                  CSI    00005516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17:51:57, Info                  CSI    00005517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17:51:57, Info                  CSI    00005518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17:52:01, Info                  CSI    00005519@2017/2/8:22:52:01.228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17:52:01, Info                  CSI    0000551a@2017/2/8:22:52:01.345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17:52:01, Info                  CSI    0000551b@2017/2/8:22:52:01.375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17:52:01, Info                  CSI    0000551c@2017/2/8:22:52:01.420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17:52:01, Info                  CSI    0000551d@2017/2/8:22:52:01.433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17:52:01, Info                  CSI    0000551e@2017/2/8:22:52:01.447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17:52:01, Info                  CSI    0000551f@2017/2/8:22:52:01.477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17:52:01, Info                  CSI    00005520@2017/2/8:22:52:01.496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17:52:01, Info                  CSI    00005521@2017/2/8:22:52:01.511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17:52:01, Info                  CSI    00005522@2017/2/8:22:52:01.525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17:52:01, Info                  CSI    00005523@2017/2/8:22:52:01.540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17:52:01, Info                  CSI    00005524@2017/2/8:22:52:01.554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17:52:01, Info                  CSI    00005525@2017/2/8:22:52:01.566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17:52:01, Info                  CSI    00005526@2017/2/8:22:52:01.579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17:52:01, Info                  CSI    00005527@2017/2/8:22:52:01.592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17:52:01, Info                  CSI    00005528@2017/2/8:22:52:01.606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17:52:01, Info                  CSI    00005529@2017/2/8:22:52:01.619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17:52:01, Info                  CSI    0000552a@2017/2/8:22:52:01.633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17:52:01, Info                  CSI    0000552b@2017/2/8:22:52:01.648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17:52:01, Info                  CSI    0000552c@2017/2/8:22:52:01.662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17:52:01, Info                  CSI    0000552d@2017/2/8:22:52:01.675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17:52:01, Info                  CSI    0000552e@2017/2/8:22:52:01.688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17:52:01, Info                  CSI    0000552f@2017/2/8:22:52:01.702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17:52:01, Info                  CSI    00005530@2017/2/8:22:52:01.716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17:52:01, Info                  CSI    00005531@2017/2/8:22:52:01.730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17:52:01, Info                  CSI    00005532@2017/2/8:22:52:01.744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17:52:01, Info                  CSI    00005533@2017/2/8:22:52:01.772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17:52:01, Info                  CSI    00005534@2017/2/8:22:52:01.785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17:52:01, Info                  CSI    00005535@2017/2/8:22:52:01.799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17:52:01, Info                  CSI    00005536@2017/2/8:22:52:01.812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17:52:01, Info                  CSI    00005537@2017/2/8:22:52:01.826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17:52:01, Info                  CSI    00005538@2017/2/8:22:52:01.840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17:52:01, Info                  CSI    00005539@2017/2/8:22:52:01.855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17:52:01, Info                  CSI    0000553a@2017/2/8:22:52:01.930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17:52:01, Info                  CSI    0000553b@2017/2/8:22:52:01.944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17:52:01, Info                  CSI    0000553c@2017/2/8:22:52:01.957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17:52:01, Info                  CSI    0000553d@2017/2/8:22:52:01.971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17:52:01, Info                  CSI    0000553e@2017/2/8:22:52:01.985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17:52:02, Info                  CSI    0000553f@2017/2/8:22:52:02.03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17:52:02, Info                  CSI    00005540@2017/2/8:22:52:02.017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17:52:02, Info                  CSI    00005541@2017/2/8:22:52:02.030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17:52:02, Info                  CSI    00005542@2017/2/8:22:52:02.043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17:52:02, Info                  CSI    00005543@2017/2/8:22:52:02.057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17:52:02, Info                  CSI    00005544@2017/2/8:22:52:02.070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17:52:02, Info                  CSI    00005545@2017/2/8:22:52:02.083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17:52:02, Info                  CSI    00005546@2017/2/8:22:52:02.099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17:52:02, Info                  CSI    00005547@2017/2/8:22:52:02.208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17:52:02, Info                  CSI    00005548@2017/2/8:22:52:02.222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17:52:02, Info                  CSI    00005549@2017/2/8:22:52:02.235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17:52:02, Info                  CSI    0000554a@2017/2/8:22:52:02.250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17:52:02, Info                  CSI    0000554b@2017/2/8:22:52:02.264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17:52:02, Info                  CSI    0000554c@2017/2/8:22:52:02.277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17:52:02, Info                  CSI    0000554d@2017/2/8:22:52:02.290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17:52:02, Info                  CSI    0000554e@2017/2/8:22:52:02.303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17:52:02, Info                  CSI    0000554f@2017/2/8:22:52:02.336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17:52:02, Info                  CSI    00005550@2017/2/8:22:52:02.529 CSIPERF - FileMapsCreated 158ms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17:52:02, Info                  CSI    00005551 CSIPERF - FilePI Commit 162ms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17:52:02, Info                  CSI    00005552@2017/2/8:22:52:02.540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17:52:02, Info                  CSI    00005553@2017/2/8:22:52:02.553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17:52:02, Info                  CSI    00005554@2017/2/8:22:52:02.569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17:52:02, Info                  CSI    00005555@2017/2/8:22:52:02.582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17:52:02, Info                  CSI    00005556@2017/2/8:22:52:02.595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17:52:02, Info                  CSI    00005557@2017/2/8:22:52:02.610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17:52:02, Info                  CSI    00005558@2017/2/8:22:52:02.623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17:52:02, Info                  CSI    00005559@2017/2/8:22:52:02.644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17:52:02, Info                  CSI    0000555a@2017/2/8:22:52:02.658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17:52:02, Info                  CSI    0000555b@2017/2/8:22:52:02.672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17:52:02, Info                  CSI    0000555c@2017/2/8:22:52:02.687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17:52:02, Info                  CSI    0000555d@2017/2/8:22:52:02.701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17:52:02, Info                  CSI    0000555e [DIRSD OWNER WARNING] Directory [l:47 ml:48]"\??\C:\Program Files (x86)\Windows Media Player" is not owned but specifies SDDL in component Microsoft-Windows-MediaPlayer-Common,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17:52:02, Info                  CSI    0000555f Error - Overlap: Duplicate ownership for directory [l:47]"\??\C:\Program Files (x86)\Windows Media Player" in component Microsoft-Windows-MediaPlayer-Common, version 10.0.10586.0,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17:52:02, Info                  CSI    00005560@2017/2/8:22:52:02.717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17:52:02, Info                  CSI    00005561@2017/2/8:22:52:02.770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17:52:02, Info                  CSI    00005562@2017/2/8:22:52:02.788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17:52:02, Info                  CSI    00005563@2017/2/8:22:52:02.801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17:52:02, Info                  CSI    00005564@2017/2/8:22:52:02.814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17:52:02, Info                  CSI    00005565@2017/2/8:22:52:02.834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17:52:02, Info                  CSI    00005566@2017/2/8:22:52:02.850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17:52:02, Info                  CSI    00005567@2017/2/8:22:52:02.862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17:52:02, Info                  CSI    00005568 [DIRSD OWNER WARNING] Directory [l:27 ml:28]"\??\C:\WINDOWS\SysWOW64\NDF" is not owned but specifies SDDL in component Microsoft-Windows-NetworkDiagnosticsFrameworkSettings,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17:52:03, Info                  CSI    00005569@2017/2/8:22:52:03.025 CSIPERF - FileMapsCreated 152ms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17:52:03, Info                  CSI    0000556a CSIPERF - FilePI Commit 171ms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17:52:03, Info                  CSI    0000556b@2017/2/8:22:52:03.059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17:52:03, Info                  CSI    0000556c@2017/2/8:22:52:03.100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17:52:03, Info                  CSI    0000556d@2017/2/8:22:52:03.119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17:52:03, Info                  CSI    0000556e@2017/2/8:22:52:03.134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17:52:03, Info                  CSI    0000556f@2017/2/8:22:52:03.159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17:52:03, Info                  CSI    00005570@2017/2/8:22:52:03.172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17:52:03, Info                  CSI    00005571@2017/2/8:22:52:03.195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17:52:03, Info                  CSI    00005572@2017/2/8:22:52:03.208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17:52:03, Info                  CSI    00005573@2017/2/8:22:52:03.235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17:52:03, Info                  CSI    00005574@2017/2/8:22:52:03.248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17:52:03, Info                  CSI    00005575@2017/2/8:22:52:03.261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17:52:03, Info                  CSI    00005576@2017/2/8:22:52:03.275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17:52:03, Info                  CSI    00005577@2017/2/8:22:52:03.289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17:52:03, Info                  CSI    00005578@2017/2/8:22:52:03.407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17:52:03, Info                  CSI    00005579@2017/2/8:22:52:03.420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17:52:03, Info                  CSI    0000557a@2017/2/8:22:52:03.434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17:52:03, Info                  CSI    0000557b@2017/2/8:22:52:03.453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17:52:03, Info                  CSI    0000557c@2017/2/8:22:52:03.467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17:52:03, Info                  CSI    0000557d@2017/2/8:22:52:03.483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17:52:03, Info                  CSI    0000557e@2017/2/8:22:52:03.496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17:52:03, Info                  CSI    0000557f@2017/2/8:22:52:03.578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17:52:03, Info                  CSI    00005580@2017/2/8:22:52:03.609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17:52:03, Info                  CSI    00005581@2017/2/8:22:52:03.645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17:52:03, Info                  CSI    00005582@2017/2/8:22:52:03.660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17:52:03, Info                  CSI    00005583@2017/2/8:22:52:03.683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17:52:03, Info                  CSI    00005584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17:52:03, Info                  CSI    00005585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17:52:03, Info                  CSI    00005586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00005587@2017/2/8:22:52:08.133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00005588@2017/2/8:22:52:08.151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00005589@2017/2/8:22:52:08.167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0000558a@2017/2/8:22:52:08.182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0000558b@2017/2/8:22:52:08.196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0000558c@2017/2/8:22:52:08.210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0000558d@2017/2/8:22:52:08.224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0000558e@2017/2/8:22:52:08.237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0000558f@2017/2/8:22:52:08.253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00005590@2017/2/8:22:52:08.267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00005591@2017/2/8:22:52:08.280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00005592@2017/2/8:22:52:08.294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00005593@2017/2/8:22:52:08.307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00005594@2017/2/8:22:52:08.322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00005595@2017/2/8:22:52:08.347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00005596@2017/2/8:22:52:08.361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00005597@2017/2/8:22:52:08.589 CSIPERF - FileMapsCreated 152ms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00005598 CSIPERF - FilePI Commit 155ms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00005599@2017/2/8:22:52:08.596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0000559a@2017/2/8:22:52:08.621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0000559b@2017/2/8:22:52:08.638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0000559c@2017/2/8:22:52:08.652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0000559d@2017/2/8:22:52:08.664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0000559e@2017/2/8:22:52:08.677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0000559f@2017/2/8:22:52:08.698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000055a0@2017/2/8:22:52:08.714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000055a1@2017/2/8:22:52:08.726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000055a2@2017/2/8:22:52:08.740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000055a3@2017/2/8:22:52:08.754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000055a4@2017/2/8:22:52:08.767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000055a5@2017/2/8:22:52:08.782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000055a6@2017/2/8:22:52:08.796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000055a7@2017/2/8:22:52:08.809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000055a8@2017/2/8:22:52:08.822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000055a9@2017/2/8:22:52:08.836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000055aa@2017/2/8:22:52:08.851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000055ab@2017/2/8:22:52:08.926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000055ac@2017/2/8:22:52:08.955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000055ad@2017/2/8:22:52:08.968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000055ae [DIRSD OWNER WARNING] Directory [l:58 ml:59]"\??\C:\WINDOWS\Microsoft.NET\Framework\v2.0.50727\MUI\0409" is not owned but specifies SDDL in component Microsoft-Windows-NETFXCoreComp,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000055af [DIRSD OWNER WARNING] Directory [l:48 ml:49]"\??\C:\WINDOWS\Microsoft.NET\Framework\v1.0.3705" is not owned but specifies SDDL in component Microsoft-Windows-NETFXCoreComp,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000055b0 [DIRSD OWNER WARNING] Directory [l:43 ml:44]"\??\C:\WINDOWS\Inf\.NET CLR Networking\0000" is not owned but specifies SDDL in component Microsoft-Windows-NETFXCoreComp,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000055b1 [DIRSD OWNER WARNING] Directory [l:56 ml:57]"\??\C:\WINDOWS\Microsoft.NET\Framework\v2.0.50727\CONFIG" is not owned but specifies SDDL in component Microsoft-Windows-NETFXCoreComp,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000055b2 [DIRSD OWNER WARNING] Directory [l:56 ml:57]"\??\C:\WINDOWS\Inf\.NET Data Provider for SqlServer\0000" is not owned but specifies SDDL in component Microsoft-Windows-NETFXCoreComp,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000055b3 [DIRSD OWNER WARNING] Directory [l:32 ml:33]"\??\C:\WINDOWS\SysWOW64\MUI\0409" is not owned but specifies SDDL in component Microsoft-Windows-NETFXCoreComp,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000055b4 [DIRSD OWNER WARNING] Directory [l:51 ml:52]"\??\C:\WINDOWS\Inf\.NET Data Provider for SqlServer" is not owned but specifies SDDL in component Microsoft-Windows-NETFXCoreComp,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000055b5 [DIRSD OWNER WARNING] Directory [l:48 ml:49]"\??\C:\WINDOWS\Inf\.NET Data Provider for Oracle" is not owned but specifies SDDL in component Microsoft-Windows-NETFXCoreComp,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000055b6 [DIRSD OWNER WARNING] Directory [l:53 ml:54]"\??\C:\WINDOWS\Inf\.NET Data Provider for Oracle\0000" is not owned but specifies SDDL in component Microsoft-Windows-NETFXCoreComp,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000055b7 [DIRSD OWNER WARNING] Directory [l:37 ml:38]"\??\C:\WINDOWS\Inf\.NET CLR Data\0000" is not owned but specifies SDDL in component Microsoft-Windows-NETFXCoreComp,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000055b8 [DIRSD OWNER WARNING] Directory [l:38 ml:39]"\??\C:\WINDOWS\Inf\.NET CLR Networking" is not owned but specifies SDDL in component Microsoft-Windows-NETFXCoreComp,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000055b9 [DIRSD OWNER WARNING] Directory [l:32 ml:33]"\??\C:\WINDOWS\Inf\.NETFramework" is not owned but specifies SDDL in component Microsoft-Windows-NETFXCoreComp,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000055ba [DIRSD OWNER WARNING] Directory [l:49 ml:50]"\??\C:\WINDOWS\Microsoft.NET\Framework\v2.0.50727" is not owned but specifies SDDL in component Microsoft-Windows-NETFXCoreComp,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000055bb [DIRSD OWNER WARNING] Directory [l:38 ml:39]"\??\C:\WINDOWS\Microsoft.NET\Framework" is not owned but specifies SDDL in component Microsoft-Windows-NETFXCoreComp,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000055bc [DIRSD OWNER WARNING] Directory [l:37 ml:38]"\??\C:\WINDOWS\Inf\.NETFramework\0000" is not owned but specifies SDDL in component Microsoft-Windows-NETFXCoreComp,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000055bd [DIRSD OWNER WARNING] Directory [l:54 ml:55]"\??\C:\WINDOWS\Microsoft.NET\Framework\v2.0.50727\1033" is not owned but specifies SDDL in component Microsoft-Windows-NETFXCoreComp,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17:52:08, Info                  CSI    000055be [DIRSD OWNER WARNING] Directory [l:32 ml:33]"\??\C:\WINDOWS\Inf\.NET CLR Data" is not owned but specifies SDDL in component Microsoft-Windows-NETFXCoreComp,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000055bf Error - Overlap: Duplicate ownership for directory [l:32]"\??\C:\WINDOWS\SysWOW64\MUI\0409" in component Microsoft-Windows-NETFXCoreComp, version 10.0.10586.0,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000055c0 Error - Overlap: Duplicate ownership for directory [l:38]"\??\C:\WINDOWS\Microsoft.NET\Framework" in component Microsoft-Windows-NETFXCoreComp, version 10.0.10586.0,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000055c1 Error - Overlap: Duplicate ownership for directory [l:49]"\??\C:\WINDOWS\Microsoft.NET\Framework\v2.0.50727" in component Microsoft-Windows-NETFXCoreComp, version 10.0.10586.0,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000055c2 Error - Overlap: Duplicate ownership for directory [l:56]"\??\C:\WINDOWS\Microsoft.NET\Framework\v2.0.50727\CONFIG" in component Microsoft-Windows-NETFXCoreComp, version 10.0.10586.0,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000055c3 Error - Overlap: Duplicate ownership for directory [l:48]"\??\C:\WINDOWS\Microsoft.NET\Framework\v1.0.3705" in component Microsoft-Windows-NETFXCoreComp, version 10.0.10586.0,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000055c4 Error - Overlap: Duplicate ownership for directory [l:32]"\??\C:\WINDOWS\Inf\.NETFramework" in component Microsoft-Windows-NETFXCoreComp, version 10.0.10586.0,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000055c5 Error - Overlap: Duplicate ownership for directory [l:37]"\??\C:\WINDOWS\Inf\.NETFramework\0000" in component Microsoft-Windows-NETFXCoreComp, version 10.0.10586.0,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000055c6 Error - Overlap: Duplicate ownership for directory [l:51]"\??\C:\WINDOWS\Inf\.NET Data Provider for SqlServer" in component Microsoft-Windows-NETFXCoreComp, version 10.0.10586.0,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000055c7 Error - Overlap: Duplicate ownership for directory [l:56]"\??\C:\WINDOWS\Inf\.NET Data Provider for SqlServer\0000" in component Microsoft-Windows-NETFXCoreComp, version 10.0.10586.0,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000055c8 Error - Overlap: Duplicate ownership for directory [l:48]"\??\C:\WINDOWS\Inf\.NET Data Provider for Oracle" in component Microsoft-Windows-NETFXCoreComp, version 10.0.10586.0,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000055c9 Error - Overlap: Duplicate ownership for directory [l:53]"\??\C:\WINDOWS\Inf\.NET Data Provider for Oracle\0000" in component Microsoft-Windows-NETFXCoreComp, version 10.0.10586.0,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000055ca Error - Overlap: Duplicate ownership for directory [l:38]"\??\C:\WINDOWS\Inf\.NET CLR Networking" in component Microsoft-Windows-NETFXCoreComp, version 10.0.10586.0,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000055cb Error - Overlap: Duplicate ownership for directory [l:43]"\??\C:\WINDOWS\Inf\.NET CLR Networking\0000" in component Microsoft-Windows-NETFXCoreComp, version 10.0.10586.0,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000055cc Error - Overlap: Duplicate ownership for directory [l:32]"\??\C:\WINDOWS\Inf\.NET CLR Data" in component Microsoft-Windows-NETFXCoreComp, version 10.0.10586.0,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000055cd Error - Overlap: Duplicate ownership for directory [l:37]"\??\C:\WINDOWS\Inf\.NET CLR Data\0000" in component Microsoft-Windows-NETFXCoreComp, version 10.0.10586.0,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000055ce@2017/2/8:22:52:09.161 CSIPERF - FileMapsCreated 174ms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000055cf CSIPERF - FilePI Commit 224ms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000055d0@2017/2/8:22:52:09.218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000055d1@2017/2/8:22:52:09.232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000055d2@2017/2/8:22:52:09.247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000055d3@2017/2/8:22:52:09.261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000055d4@2017/2/8:22:52:09.278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000055d5@2017/2/8:22:52:09.291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000055d6@2017/2/8:22:52:09.304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000055d7@2017/2/8:22:52:09.318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000055d8@2017/2/8:22:52:09.331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000055d9@2017/2/8:22:52:09.345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000055da@2017/2/8:22:52:09.362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000055db@2017/2/8:22:52:09.375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000055dc@2017/2/8:22:52:09.389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000055dd@2017/2/8:22:52:09.403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000055de@2017/2/8:22:52:09.419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000055df@2017/2/8:22:52:09.432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000055e0@2017/2/8:22:52:09.457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000055e1@2017/2/8:22:52:09.470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000055e2@2017/2/8:22:52:09.483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000055e3@2017/2/8:22:52:09.500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000055e4@2017/2/8:22:52:09.517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000055e5@2017/2/8:22:52:09.531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000055e6@2017/2/8:22:52:09.543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000055e7@2017/2/8:22:52:09.557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000055e8@2017/2/8:22:52:09.569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000055e9@2017/2/8:22:52:09.582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000055ea@2017/2/8:22:52:09.596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000055eb@2017/2/8:22:52:09.612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000055ec@2017/2/8:22:52:09.626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000055ed@2017/2/8:22:52:09.641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000055ee@2017/2/8:22:52:09.655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000055ef@2017/2/8:22:52:09.670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000055f0@2017/2/8:22:52:09.690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000055f1@2017/2/8:22:52:09.704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000055f2@2017/2/8:22:52:09.718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000055f3@2017/2/8:22:52:09.734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000055f4@2017/2/8:22:52:09.750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000055f5@2017/2/8:22:52:09.762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000055f6@2017/2/8:22:52:09.785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000055f7@2017/2/8:22:52:09.804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000055f8@2017/2/8:22:52:09.818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000055f9@2017/2/8:22:52:09.832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000055fa@2017/2/8:22:52:09.846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000055fb@2017/2/8:22:52:09.860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000055fc@2017/2/8:22:52:09.878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000055fd@2017/2/8:22:52:09.894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000055fe@2017/2/8:22:52:09.909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000055ff@2017/2/8:22:52:09.922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00005600@2017/2/8:22:52:09.936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00005601@2017/2/8:22:52:09.951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00005602@2017/2/8:22:52:09.965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00005603@2017/2/8:22:52:09.980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00005604 [DIRSD OWNER WARNING] Directory [l:43 ml:44]"\??\C:\WINDOWS\Inf\.NET CLR Networking\0409" is not owned but specifies SDDL in component Microsoft-Windows-NETFXCoreComp.Resources, arch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00005605 [DIRSD OWNER WARNING] Directory [l:56 ml:57]"\??\C:\WINDOWS\Inf\.NET Data Provider for SqlServer\0409" is not owned but specifies SDDL in component Microsoft-Windows-NETFXCoreComp.Resources, arch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00005606 [DIRSD OWNER WARNING] Directory [l:53 ml:54]"\??\C:\WINDOWS\Inf\.NET Data Provider for Oracle\0409" is not owned but specifies SDDL in component Microsoft-Windows-NETFXCoreComp.Resources, arch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00005607 [DIRSD OWNER WARNING] Directory [l:37 ml:38]"\??\C:\WINDOWS\Inf\.NET CLR Data\0409" is not owned but specifies SDDL in component Microsoft-Windows-NETFXCoreComp.Resources, arch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00005608 [DIRSD OWNER WARNING] Directory [l:37 ml:38]"\??\C:\WINDOWS\Inf\.NETFramework\0409" is not owned but specifies SDDL in component Microsoft-Windows-NETFXCoreComp.Resources, arch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00005609 Error - Overlap: Duplicate ownership for directory [l:37]"\??\C:\WINDOWS\Inf\.NETFramework\0409" in component Microsoft-Windows-NETFXCoreComp.Resources, version 10.0.10586.0, arch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17:52:09, Info                  CSI    0000560a Error - Overlap: Duplicate ownership for directory [l:56]"\??\C:\WINDOWS\Inf\.NET Data Provider for SqlServer\0409" in component Microsoft-Windows-NETFXCoreComp.Resources, version 10.0.10586.0, arch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17:52:10, Info                  CSI    0000560b Error - Overlap: Duplicate ownership for directory [l:53]"\??\C:\WINDOWS\Inf\.NET Data Provider for Oracle\0409" in component Microsoft-Windows-NETFXCoreComp.Resources, version 10.0.10586.0, arch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17:52:10, Info                  CSI    0000560c Error - Overlap: Duplicate ownership for directory [l:43]"\??\C:\WINDOWS\Inf\.NET CLR Networking\0409" in component Microsoft-Windows-NETFXCoreComp.Resources, version 10.0.10586.0, arch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17:52:10, Info                  CSI    0000560d Error - Overlap: Duplicate ownership for directory [l:37]"\??\C:\WINDOWS\Inf\.NET CLR Data\0409" in component Microsoft-Windows-NETFXCoreComp.Resources, version 10.0.10586.0, arch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17:52:10, Info                  CSI    0000560e@2017/2/8:22:52:10.032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17:52:10, Info                  CSI    0000560f@2017/2/8:22:52:10.045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17:52:10, Info                  CSI    00005610@2017/2/8:22:52:10.060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17:52:10, Info                  CSI    00005611@2017/2/8:22:52:10.074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17:52:10, Info                  CSI    00005612@2017/2/8:22:52:10.088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17:52:10, Info                  CSI    00005613@2017/2/8:22:52:10.101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17:52:10, Info                  CSI    00005614@2017/2/8:22:52:10.114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17:52:10, Info                  CSI    00005615@2017/2/8:22:52:10.129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17:52:10, Info                  CSI    00005616@2017/2/8:22:52:10.142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17:52:10, Info                  CSI    00005617@2017/2/8:22:52:10.155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17:52:10, Info                  CSI    00005618@2017/2/8:22:52:10.171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17:52:10, Info                  CSI    00005619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17:52:10, Info                  CSI    0000561a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17:52:10, Info                  CSI    0000561b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17:52:14, Info                  CSI    0000561c@2017/2/8:22:52:14.415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17:52:14, Info                  CSI    0000561d@2017/2/8:22:52:14.434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17:52:14, Info                  CSI    0000561e@2017/2/8:22:52:14.448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17:52:14, Info                  CSI    0000561f@2017/2/8:22:52:14.464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17:52:14, Info                  CSI    00005620@2017/2/8:22:52:14.481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17:52:14, Info                  CSI    00005621@2017/2/8:22:52:14.499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17:52:14, Info                  CSI    00005622@2017/2/8:22:52:14.517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17:52:14, Info                  CSI    00005623@2017/2/8:22:52:14.533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17:52:14, Info                  CSI    00005624@2017/2/8:22:52:14.548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17:52:14, Info                  CSI    00005625@2017/2/8:22:52:14.561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17:52:14, Info                  CSI    00005626@2017/2/8:22:52:14.574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17:52:14, Info                  CSI    00005627@2017/2/8:22:52:14.647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17:52:14, Info                  CSI    00005628@2017/2/8:22:52:14.660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17:52:14, Info                  CSI    00005629@2017/2/8:22:52:14.673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17:52:14, Info                  CSI    0000562a@2017/2/8:22:52:14.687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17:52:14, Info                  CSI    0000562b@2017/2/8:22:52:14.711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17:52:14, Info                  CSI    0000562c@2017/2/8:22:52:14.726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17:52:14, Info                  CSI    0000562d@2017/2/8:22:52:14.742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17:52:14, Info                  CSI    0000562e@2017/2/8:22:52:14.755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17:52:14, Info                  CSI    0000562f@2017/2/8:22:52:14.768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17:52:14, Info                  CSI    00005630 [DIRSD OWNER WARNING] Directory [l:47 ml:48]"\??\C:\Program Files (x86)\Windows Photo Viewer" is not owned but specifies SDDL in component Microsoft-Windows-Photo-Common,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17:52:14, Info                  CSI    00005631@2017/2/8:22:52:14.784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17:52:14, Info                  CSI    00005632@2017/2/8:22:52:14.797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17:52:14, Info                  CSI    00005633@2017/2/8:22:52:14.811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17:52:14, Info                  CSI    00005634@2017/2/8:22:52:14.834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17:52:14, Info                  CSI    00005635@2017/2/8:22:52:14.848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17:52:14, Info                  CSI    00005636@2017/2/8:22:52:14.861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17:52:14, Info                  CSI    00005637@2017/2/8:22:52:14.880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17:52:14, Info                  CSI    00005638@2017/2/8:22:52:14.899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17:52:14, Info                  CSI    00005639@2017/2/8:22:52:14.912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17:52:14, Info                  CSI    0000563a@2017/2/8:22:52:14.925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17:52:14, Info                  CSI    0000563b@2017/2/8:22:52:14.941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17:52:14, Info                  CSI    0000563c@2017/2/8:22:52:14.953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17:52:15, Info                  CSI    0000563d@2017/2/8:22:52:15.166 CSIPERF - FileMapsCreated 163ms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17:52:15, Info                  CSI    0000563e CSIPERF - FilePI Commit 163ms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17:52:15, Info                  CSI    0000563f@2017/2/8:22:52:15.181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17:52:15, Info                  CSI    00005640@2017/2/8:22:52:15.207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17:52:15, Info                  CSI    00005641@2017/2/8:22:52:15.225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17:52:15, Info                  CSI    00005642@2017/2/8:22:52:15.239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17:52:15, Info                  CSI    00005643@2017/2/8:22:52:15.254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17:52:15, Info                  CSI    00005644@2017/2/8:22:52:15.267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17:52:15, Info                  CSI    00005645@2017/2/8:22:52:15.281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17:52:15, Info                  CSI    00005646 [DIRSD OWNER WARNING] Directory [l:70 ml:71]"\??\C:\WINDOWS\SysWOW64\WindowsPowerShell\v1.0\Modules\PrintManagement" is not owned but specifies SDDL in component Microsoft-Windows-Printing-PowerShell,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17:52:15, Info                  CSI    00005647@2017/2/8:22:52:15.430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17:52:15, Info                  CSI    00005648@2017/2/8:22:52:15.444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17:52:15, Info                  CSI    00005649@2017/2/8:22:52:15.458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17:52:15, Info                  CSI    0000564a@2017/2/8:22:52:15.472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17:52:15, Info                  CSI    0000564b@2017/2/8:22:52:15.487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17:52:15, Info                  CSI    0000564c@2017/2/8:22:52:15.500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17:52:15, Info                  CSI    0000564d@2017/2/8:22:52:15.513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17:52:15, Info                  CSI    0000564e@2017/2/8:22:52:15.526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17:52:15, Info                  CSI    0000564f@2017/2/8:22:52:15.540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17:52:15, Info                  CSI    00005650@2017/2/8:22:52:15.567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17:52:15, Info                  CSI    00005651@2017/2/8:22:52:15.588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17:52:15, Info                  CSI    00005652@2017/2/8:22:52:15.711 CSIPERF - FileMapsCreated 111ms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17:52:15, Info                  CSI    00005653 CSIPERF - FilePI Commit 120ms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17:52:15, Info                  CSI    00005654@2017/2/8:22:52:15.729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17:52:15, Info                  CSI    00005655@2017/2/8:22:52:15.747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17:52:15, Info                  CSI    00005656@2017/2/8:22:52:15.761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17:52:15, Info                  CSI    00005657@2017/2/8:22:52:15.775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17:52:15, Info                  CSI    00005658@2017/2/8:22:52:15.806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17:52:15, Info                  CSI    00005659@2017/2/8:22:52:15.820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17:52:15, Info                  CSI    0000565a@2017/2/8:22:52:15.835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17:52:15, Info                  CSI    0000565b@2017/2/8:22:52:15.848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17:52:15, Info                  CSI    0000565c@2017/2/8:22:52:15.863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17:52:15, Info                  CSI    0000565d [DIRSD OWNER WARNING] Directory [l:39 ml:40]"\??\C:\ProgramData\Microsoft\DRM\Server" is not owned but specifies SDDL in component Microsoft-Windows-Rights-Management-Client-v1-API,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17:52:15, Info                  CSI    0000565e Error - Overlap: Duplicate ownership for directory [l:39]"\??\C:\ProgramData\Microsoft\DRM\Server" in component Microsoft-Windows-Rights-Management-Client-v1-API, version 10.0.10586.0,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17:52:15, Info                  CSI    0000565f@2017/2/8:22:52:15.898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17:52:15, Info                  CSI    00005660@2017/2/8:22:52:15.912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17:52:15, Info                  CSI    00005661@2017/2/8:22:52:15.925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17:52:15, Info                  CSI    00005662@2017/2/8:22:52:15.942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17:52:15, Info                  CSI    00005663@2017/2/8:22:52:15.956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17:52:15, Info                  CSI    00005664@2017/2/8:22:52:15.972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17:52:15, Info                  CSI    00005665@2017/2/8:22:52:15.987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17:52:16, Info                  CSI    00005666@2017/2/8:22:52:16.00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17:52:16, Info                  CSI    00005667@2017/2/8:22:52:16.017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17:52:16, Info                  CSI    00005668@2017/2/8:22:52:16.031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17:52:16, Info                  CSI    00005669@2017/2/8:22:52:16.045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17:52:16, Info                  CSI    0000566a@2017/2/8:22:52:16.062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17:52:16, Info                  CSI    0000566b@2017/2/8:22:52:16.075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17:52:16, Info                  CSI    0000566c@2017/2/8:22:52:16.088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17:52:16, Info                  CSI    0000566d@2017/2/8:22:52:16.103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17:52:16, Info                  CSI    0000566e@2017/2/8:22:52:16.117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17:52:16, Info                  CSI    0000566f@2017/2/8:22:52:16.129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17:52:16, Info                  CSI    00005670@2017/2/8:22:52:16.143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17:52:16, Info                  CSI    00005671@2017/2/8:22:52:16.156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17:52:16, Info                  CSI    00005672@2017/2/8:22:52:16.169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17:52:16, Info                  CSI    00005673@2017/2/8:22:52:16.182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17:52:16, Info                  CSI    00005674@2017/2/8:22:52:16.216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17:52:16, Info                  CSI    00005675@2017/2/8:22:52:16.229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17:52:16, Info                  CSI    00005676@2017/2/8:22:52:16.242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17:52:16, Info                  CSI    00005677@2017/2/8:22:52:16.255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17:52:16, Info                  CSI    00005678@2017/2/8:22:52:16.270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17:52:16, Info                  CSI    00005679@2017/2/8:22:52:16.287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17:52:16, Info                  CSI    0000567a@2017/2/8:22:52:16.301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17:52:16, Info                  CSI    0000567b@2017/2/8:22:52:16.316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17:52:16, Info                  CSI    0000567c@2017/2/8:22:52:16.331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17:52:16, Info                  CSI    0000567d@2017/2/8:22:52:16.344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17:52:16, Info                  CSI    0000567e@2017/2/8:22:52:16.357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17:52:16, Info                  CSI    0000567f@2017/2/8:22:52:16.370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17:52:16, Info                  CSI    00005680@2017/2/8:22:52:16.387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17:52:16, Info                  CSI    00005681@2017/2/8:22:52:16.401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17:52:16, Info                  CSI    00005682@2017/2/8:22:52:16.415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17:52:16, Info                  CSI    00005683@2017/2/8:22:52:16.429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17:52:16, Info                  CSI    00005684@2017/2/8:22:52:16.442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17:52:16, Info                  CSI    00005685@2017/2/8:22:52:16.455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17:52:16, Info                  CSI    00005686@2017/2/8:22:52:16.469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17:52:16, Info                  CSI    00005687@2017/2/8:22:52:16.482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17:52:16, Info                  CSI    00005688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17:52:16, Info                  CSI    00005689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17:52:16, Info                  CSI    0000568a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17:52:19, Info                  CSI    0000568b@2017/2/8:22:52:19.528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17:52:19, Info                  CSI    0000568c@2017/2/8:22:52:19.594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17:52:19, Info                  CSI    0000568d@2017/2/8:22:52:19.621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17:52:19, Info                  CSI    0000568e@2017/2/8:22:52:19.641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17:52:19, Info                  CSI    0000568f@2017/2/8:22:52:19.659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17:52:19, Info                  CSI    00005690@2017/2/8:22:52:19.672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17:52:19, Info                  CSI    00005691@2017/2/8:22:52:19.708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17:52:19, Info                  CSI    00005692@2017/2/8:22:52:19.726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17:52:19, Info                  CSI    00005693@2017/2/8:22:52:19.741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17:52:19, Info                  CSI    00005694@2017/2/8:22:52:19.756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17:52:19, Info                  CSI    00005695@2017/2/8:22:52:19.770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17:52:19, Info                  CSI    00005696@2017/2/8:22:52:19.785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17:52:19, Info                  CSI    00005697@2017/2/8:22:52:19.800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17:52:19, Info                  CSI    00005698@2017/2/8:22:52:19.814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17:52:19, Info                  CSI    00005699@2017/2/8:22:52:19.827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17:52:19, Info                  CSI    0000569a@2017/2/8:22:52:19.841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17:52:19, Info                  CSI    0000569b@2017/2/8:22:52:19.854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17:52:19, Info                  CSI    0000569c@2017/2/8:22:52:19.866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17:52:19, Info                  CSI    0000569d@2017/2/8:22:52:19.879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17:52:19, Info                  CSI    0000569e@2017/2/8:22:52:19.894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17:52:19, Info                  CSI    0000569f@2017/2/8:22:52:19.907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17:52:19, Info                  CSI    000056a0@2017/2/8:22:52:19.924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17:52:19, Info                  CSI    000056a1@2017/2/8:22:52:19.944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17:52:19, Info                  CSI    000056a2@2017/2/8:22:52:19.956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17:52:19, Info                  CSI    000056a3@2017/2/8:22:52:19.970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17:52:19, Info                  CSI    000056a4@2017/2/8:22:52:19.983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17:52:19, Info                  CSI    000056a5@2017/2/8:22:52:19.996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000056a6@2017/2/8:22:52:20.011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000056a7@2017/2/8:22:52:20.025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000056a8@2017/2/8:22:52:20.040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000056a9@2017/2/8:22:52:20.053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000056aa@2017/2/8:22:52:20.067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000056ab@2017/2/8:22:52:20.087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000056ac@2017/2/8:22:52:20.103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000056ad@2017/2/8:22:52:20.119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000056ae@2017/2/8:22:52:20.132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000056af@2017/2/8:22:52:20.145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000056b0@2017/2/8:22:52:20.159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000056b1@2017/2/8:22:52:20.175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000056b2@2017/2/8:22:52:20.188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000056b3@2017/2/8:22:52:20.201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000056b4@2017/2/8:22:52:20.217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000056b5@2017/2/8:22:52:20.231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000056b6@2017/2/8:22:52:20.245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000056b7@2017/2/8:22:52:20.258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000056b8@2017/2/8:22:52:20.272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000056b9@2017/2/8:22:52:20.285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000056ba@2017/2/8:22:52:20.298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000056bb@2017/2/8:22:52:20.312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000056bc@2017/2/8:22:52:20.329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000056bd@2017/2/8:22:52:20.342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000056be@2017/2/8:22:52:20.355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000056bf@2017/2/8:22:52:20.368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000056c0@2017/2/8:22:52:20.382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000056c1@2017/2/8:22:52:20.419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000056c2@2017/2/8:22:52:20.433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000056c3@2017/2/8:22:52:20.446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000056c4@2017/2/8:22:52:20.459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000056c5@2017/2/8:22:52:20.473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000056c6@2017/2/8:22:52:20.487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000056c7@2017/2/8:22:52:20.502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000056c8@2017/2/8:22:52:20.516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000056c9@2017/2/8:22:52:20.529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000056ca@2017/2/8:22:52:20.544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000056cb@2017/2/8:22:52:20.558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000056cc@2017/2/8:22:52:20.573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000056cd@2017/2/8:22:52:20.587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000056ce@2017/2/8:22:52:20.600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000056cf@2017/2/8:22:52:20.613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000056d0@2017/2/8:22:52:20.627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000056d1@2017/2/8:22:52:20.641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000056d2@2017/2/8:22:52:20.654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000056d3@2017/2/8:22:52:20.667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000056d4@2017/2/8:22:52:20.683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000056d5@2017/2/8:22:52:20.696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000056d6@2017/2/8:22:52:20.711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000056d7@2017/2/8:22:52:20.724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000056d8@2017/2/8:22:52:20.740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000056d9@2017/2/8:22:52:20.754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000056da@2017/2/8:22:52:20.767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000056db@2017/2/8:22:52:20.780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000056dc@2017/2/8:22:52:20.793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000056dd@2017/2/8:22:52:20.806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000056de@2017/2/8:22:52:20.819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000056df@2017/2/8:22:52:20.832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000056e0@2017/2/8:22:52:20.846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000056e1@2017/2/8:22:52:20.859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000056e2@2017/2/8:22:52:20.872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000056e3@2017/2/8:22:52:20.885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000056e4@2017/2/8:22:52:20.898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000056e5@2017/2/8:22:52:20.912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000056e6@2017/2/8:22:52:20.925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000056e7@2017/2/8:22:52:20.940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000056e8@2017/2/8:22:52:20.953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000056e9@2017/2/8:22:52:20.966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000056ea@2017/2/8:22:52:20.979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17:52:20, Info                  CSI    000056eb@2017/2/8:22:52:20.992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17:52:21, Info                  CSI    000056ec@2017/2/8:22:52:21.05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17:52:21, Info                  CSI    000056ed@2017/2/8:22:52:21.018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17:52:21, Info                  CSI    000056ee@2017/2/8:22:52:21.040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17:52:21, Info                  CSI    000056ef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17:52:21, Info                  CSI    000056f0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17:52:21, Info                  CSI    000056f1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17:52:24, Info                  CSI    000056f2@2017/2/8:22:52:24.586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17:52:24, Info                  CSI    000056f3@2017/2/8:22:52:24.602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17:52:24, Info                  CSI    000056f4@2017/2/8:22:52:24.615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17:52:24, Info                  CSI    000056f5 Error - Overlap: Duplicate ownership for directory [l:33]"\??\C:\sources\etwproviders\en-US" in component Microsoft-Windows-SKU-Foundation-Extra-Security.Resources, version 10.0.10586.0, arch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17:52:24, Info                  CSI    000056f6 Error - Overlap: Duplicate ownership for directory [l:20]"\??\C:\sources\en-US" in component Microsoft-Windows-SKU-Foundation-Extra-Security.Resources, version 10.0.10586.0, arch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17:52:24, Info                  CSI    000056f7@2017/2/8:22:52:24.698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17:52:24, Info                  CSI    000056f8@2017/2/8:22:52:24.730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17:52:24, Info                  CSI    000056f9@2017/2/8:22:52:24.756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17:52:24, Info                  CSI    000056fa@2017/2/8:22:52:24.777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17:52:24, Info                  CSI    000056fb@2017/2/8:22:52:24.793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17:52:24, Info                  CSI    000056fc@2017/2/8:22:52:24.811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17:52:24, Info                  CSI    000056fd@2017/2/8:22:52:24.824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17:52:24, Info                  CSI    000056fe@2017/2/8:22:52:24.838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17:52:24, Info                  CSI    000056ff@2017/2/8:22:52:24.855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17:52:24, Info                  CSI    00005700@2017/2/8:22:52:24.868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17:52:24, Info                  CSI    00005701@2017/2/8:22:52:24.881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17:52:24, Info                  CSI    00005702@2017/2/8:22:52:24.894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17:52:24, Info                  CSI    00005703@2017/2/8:22:52:24.908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17:52:24, Info                  CSI    00005704@2017/2/8:22:52:24.921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17:52:24, Info                  CSI    00005705@2017/2/8:22:52:24.937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17:52:24, Info                  CSI    00005706@2017/2/8:22:52:24.951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17:52:24, Info                  CSI    00005707@2017/2/8:22:52:24.963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17:52:24, Info                  CSI    00005708@2017/2/8:22:52:24.975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17:52:24, Info                  CSI    00005709@2017/2/8:22:52:24.989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0000570a@2017/2/8:22:52:25.03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0000570b@2017/2/8:22:52:25.019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0000570c@2017/2/8:22:52:25.033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0000570d@2017/2/8:22:52:25.046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0000570e@2017/2/8:22:52:25.059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0000570f@2017/2/8:22:52:25.072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00005710@2017/2/8:22:52:25.086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00005711@2017/2/8:22:52:25.102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00005712@2017/2/8:22:52:25.116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00005713@2017/2/8:22:52:25.129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00005714@2017/2/8:22:52:25.144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00005715@2017/2/8:22:52:25.156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00005716@2017/2/8:22:52:25.177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00005717@2017/2/8:22:52:25.191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00005718@2017/2/8:22:52:25.204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00005719@2017/2/8:22:52:25.217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0000571a@2017/2/8:22:52:25.231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0000571b@2017/2/8:22:52:25.244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0000571c@2017/2/8:22:52:25.258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0000571d@2017/2/8:22:52:25.271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0000571e@2017/2/8:22:52:25.397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0000571f@2017/2/8:22:52:25.411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00005720@2017/2/8:22:52:25.424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00005721@2017/2/8:22:52:25.437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00005722@2017/2/8:22:52:25.451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00005723@2017/2/8:22:52:25.465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00005724@2017/2/8:22:52:25.478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00005725@2017/2/8:22:52:25.491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00005726@2017/2/8:22:52:25.504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00005727@2017/2/8:22:52:25.520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00005728 Error - Overlap: Duplicate ownership for directory [l:45]"\??\C:\WINDOWS\SysWOW64\spp\tokens\pkeyconfig" in component Microsoft-Windows-Security-SPP-Component-SKU-csvlk-pack, version 10.0.10586.0,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00005729@2017/2/8:22:52:25.641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0000572a@2017/2/8:22:52:25.655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0000572b@2017/2/8:22:52:25.670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0000572c@2017/2/8:22:52:25.684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0000572d [DIRSD OWNER WARNING] Directory [l:32 ml:33]"\??\C:\WINDOWS\Diagnostics\index" is not owned but specifies SDDL in component Microsoft-Windows-ScriptedDiagnosticsProvider-Library,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0000572e@2017/2/8:22:52:25.712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0000572f@2017/2/8:22:52:25.725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00005730@2017/2/8:22:52:25.738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00005731@2017/2/8:22:52:25.751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00005732@2017/2/8:22:52:25.774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00005733@2017/2/8:22:52:25.794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00005734@2017/2/8:22:52:25.807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00005735@2017/2/8:22:52:25.820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00005736@2017/2/8:22:52:25.833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00005737@2017/2/8:22:52:25.895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00005738@2017/2/8:22:52:25.908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00005739@2017/2/8:22:52:25.921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0000573a@2017/2/8:22:52:25.934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0000573b@2017/2/8:22:52:25.948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17:52:25, Info                  CSI    0000573c [DIRSD OWNER WARNING] Directory [l:39 ml:40]"\??\C:\WINDOWS\SysWOW64\Speech\SpeechUX" is not owned but specifies SDDL in component Microsoft-Windows-Speech-UserExperience-Common,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17:52:26, Info                  CSI    0000573d@2017/2/8:22:52:26.032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17:52:26, Info                  CSI    0000573e@2017/2/8:22:52:26.047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17:52:26, Info                  CSI    0000573f@2017/2/8:22:52:26.059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17:52:26, Info                  CSI    00005740@2017/2/8:22:52:26.072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17:52:26, Info                  CSI    00005741@2017/2/8:22:52:26.085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17:52:26, Info                  CSI    00005742@2017/2/8:22:52:26.098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17:52:26, Info                  CSI    00005743@2017/2/8:22:52:26.112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17:52:26, Info                  CSI    00005744@2017/2/8:22:52:26.185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17:52:26, Info                  CSI    00005745@2017/2/8:22:52:26.199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17:52:26, Info                  CSI    00005746@2017/2/8:22:52:26.214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17:52:26, Info                  CSI    00005747@2017/2/8:22:52:26.227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17:52:26, Info                  CSI    00005748@2017/2/8:22:52:26.244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17:52:26, Info                  CSI    00005749@2017/2/8:22:52:26.260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17:52:26, Info                  CSI    0000574a@2017/2/8:22:52:26.275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17:52:26, Info                  CSI    0000574b@2017/2/8:22:52:26.287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17:52:26, Info                  CSI    0000574c@2017/2/8:22:52:26.300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17:52:26, Info                  CSI    0000574d@2017/2/8:22:52:26.314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17:52:26, Info                  CSI    0000574e@2017/2/8:22:52:26.326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17:52:26, Info                  CSI    0000574f@2017/2/8:22:52:26.340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17:52:26, Info                  CSI    00005750@2017/2/8:22:52:26.353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17:52:26, Info                  CSI    00005751@2017/2/8:22:52:26.366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17:52:26, Info                  CSI    00005752@2017/2/8:22:52:26.379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17:52:26, Info                  CSI    00005753@2017/2/8:22:52:26.393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17:52:26, Info                  CSI    00005754@2017/2/8:22:52:26.406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17:52:26, Info                  CSI    00005755@2017/2/8:22:52:26.421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17:52:26, Info                  CSI    00005756@2017/2/8:22:52:26.434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17:52:26, Info                  CSI    00005757@2017/2/8:22:52:26.447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17:52:26, Info                  CSI    00005758@2017/2/8:22:52:26.462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17:52:26, Info                  CSI    00005759@2017/2/8:22:52:26.476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17:52:26, Info                  CSI    0000575a@2017/2/8:22:52:26.490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17:52:26, Info                  CSI    0000575b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17:52:26, Info                  CSI    0000575c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17:52:26, Info                  CSI    0000575d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17:52:30, Info                  CSI    0000575e@2017/2/8:22:52:30.895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17:52:30, Info                  CSI    0000575f@2017/2/8:22:52:30.908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17:52:30, Info                  CSI    00005760@2017/2/8:22:52:30.920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17:52:30, Info                  CSI    00005761@2017/2/8:22:52:30.935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17:52:30, Info                  CSI    00005762@2017/2/8:22:52:30.952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17:52:30, Info                  CSI    00005763@2017/2/8:22:52:30.967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17:52:30, Info                  CSI    00005764@2017/2/8:22:52:30.981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17:52:30, Info                  CSI    00005765@2017/2/8:22:52:30.995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17:52:31, Info                  CSI    00005766@2017/2/8:22:52:31.036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17:52:31, Info                  CSI    00005767@2017/2/8:22:52:31.050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17:52:31, Info                  CSI    00005768@2017/2/8:22:52:31.063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17:52:31, Info                  CSI    00005769@2017/2/8:22:52:31.077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17:52:31, Info                  CSI    0000576a@2017/2/8:22:52:31.091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17:52:31, Info                  CSI    0000576b@2017/2/8:22:52:31.108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17:52:31, Info                  CSI    0000576c@2017/2/8:22:52:31.125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17:52:31, Info                  CSI    0000576d@2017/2/8:22:52:31.139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17:52:31, Info                  CSI    0000576e@2017/2/8:22:52:31.153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17:52:31, Info                  CSI    0000576f@2017/2/8:22:52:31.165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17:52:31, Info                  CSI    00005770@2017/2/8:22:52:31.180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17:52:31, Info                  CSI    00005771@2017/2/8:22:52:31.194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17:52:31, Info                  CSI    00005772@2017/2/8:22:52:31.209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17:52:31, Info                  CSI    00005773@2017/2/8:22:52:31.223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17:52:31, Info                  CSI    00005774@2017/2/8:22:52:31.237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17:52:31, Info                  CSI    00005775@2017/2/8:22:52:31.251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17:52:31, Info                  CSI    00005776@2017/2/8:22:52:31.263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17:52:31, Info                  CSI    00005777@2017/2/8:22:52:31.277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17:52:31, Info                  CSI    00005778@2017/2/8:22:52:31.292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17:52:31, Info                  CSI    00005779@2017/2/8:22:52:31.405 CSIPERF - FileMapsCreated 103ms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17:52:31, Info                  CSI    0000577a CSIPERF - FilePI Commit 108ms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17:52:31, Info                  CSI    0000577b@2017/2/8:22:52:31.425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17:52:31, Info                  CSI    0000577c@2017/2/8:22:52:31.648 CSIPERF - FileMapsCreated 199ms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17:52:31, Info                  CSI    0000577d CSIPERF - FilePI Commit 204ms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17:52:31, Info                  CSI    0000577e@2017/2/8:22:52:31.662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17:52:31, Info                  CSI    0000577f@2017/2/8:22:52:31.772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17:52:31, Info                  CSI    00005780@2017/2/8:22:52:31.786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17:52:31, Info                  CSI    00005781@2017/2/8:22:52:31.801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17:52:31, Info                  CSI    00005782@2017/2/8:22:52:31.828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17:52:31, Info                  CSI    00005783@2017/2/8:22:52:31.842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17:52:31, Info                  CSI    00005784@2017/2/8:22:52:31.855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17:52:31, Info                  CSI    00005785@2017/2/8:22:52:31.868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17:52:31, Info                  CSI    00005786@2017/2/8:22:52:31.992 CSIPERF - FileMapsCreated 114ms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17:52:31, Info                  CSI    00005787 CSIPERF - FilePI Commit 114ms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17:52:31, Info                  CSI    00005788@2017/2/8:22:52:31.999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00005789@2017/2/8:22:52:32.032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0000578a@2017/2/8:22:52:32.053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0000578b@2017/2/8:22:52:32.068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0000578c@2017/2/8:22:52:32.095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0000578d@2017/2/8:22:52:32.108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0000578e@2017/2/8:22:52:32.121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0000578f@2017/2/8:22:52:32.140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00005790@2017/2/8:22:52:32.157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00005791@2017/2/8:22:52:32.171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00005792@2017/2/8:22:52:32.183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00005793@2017/2/8:22:52:32.202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00005794@2017/2/8:22:52:32.216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00005795@2017/2/8:22:52:32.231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00005796@2017/2/8:22:52:32.245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00005797@2017/2/8:22:52:32.259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00005798@2017/2/8:22:52:32.275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00005799@2017/2/8:22:52:32.291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0000579a@2017/2/8:22:52:32.305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0000579b@2017/2/8:22:52:32.319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0000579c@2017/2/8:22:52:32.331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0000579d@2017/2/8:22:52:32.348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0000579e@2017/2/8:22:52:32.360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0000579f@2017/2/8:22:52:32.376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000057a0@2017/2/8:22:52:32.389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000057a1@2017/2/8:22:52:32.402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000057a2@2017/2/8:22:52:32.414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000057a3@2017/2/8:22:52:32.431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000057a4@2017/2/8:22:52:32.456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000057a5@2017/2/8:22:52:32.470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000057a6@2017/2/8:22:52:32.482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000057a7@2017/2/8:22:52:32.497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000057a8@2017/2/8:22:52:32.537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000057a9@2017/2/8:22:52:32.556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000057aa@2017/2/8:22:52:32.570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000057ab@2017/2/8:22:52:32.583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000057ac@2017/2/8:22:52:32.596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000057ad@2017/2/8:22:52:32.628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000057ae@2017/2/8:22:52:32.647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000057af@2017/2/8:22:52:32.662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000057b0@2017/2/8:22:52:32.675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000057b1@2017/2/8:22:52:32.687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000057b2@2017/2/8:22:52:32.701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000057b3@2017/2/8:22:52:32.714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000057b4@2017/2/8:22:52:32.727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000057b5 [DIRSD OWNER WARNING] Directory [l:29 ml:30]"\??\C:\WINDOWS\SysWOW64\en-US" is not owned but specifies SDDL in component Microsoft-Windows-SFC.Resources, arch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000057b6 Error - Overlap: Duplicate ownership for directory [l:29]"\??\C:\WINDOWS\SysWOW64\en-US" in component Microsoft-Windows-SFC.Resources, version 10.0.10586.0, arch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000057b7 CSIPERF - FilePI Commit 101ms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000057b8@2017/2/8:22:52:32.842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000057b9@2017/2/8:22:52:32.855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000057ba@2017/2/8:22:52:32.868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000057bb@2017/2/8:22:52:32.882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000057bc@2017/2/8:22:52:32.895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000057bd@2017/2/8:22:52:32.909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000057be@2017/2/8:22:52:32.922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000057bf@2017/2/8:22:52:32.935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000057c0@2017/2/8:22:52:32.947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000057c1@2017/2/8:22:52:32.961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000057c2@2017/2/8:22:52:32.974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17:52:32, Info                  CSI    000057c3@2017/2/8:22:52:32.988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17:52:33, Info                  CSI    000057c4@2017/2/8:22:52:33.00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17:52:33, Info                  CSI    000057c5@2017/2/8:22:52:33.016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17:52:33, Info                  CSI    000057c6@2017/2/8:22:52:33.040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17:52:33, Info                  CSI    000057c7@2017/2/8:22:52:33.073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17:52:33, Info                  CSI    000057c8@2017/2/8:22:52:33.115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17:52:33, Info                  CSI    000057c9@2017/2/8:22:52:33.154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17:52:33, Info                  CSI    000057ca@2017/2/8:22:52:33.187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17:52:33, Info                  CSI    000057cb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17:52:33, Info                  CSI    000057cc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17:52:33, Info                  CSI    000057cd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17:52:36, Info                  CSI    000057ce@2017/2/8:22:52:36.653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17:52:36, Info                  CSI    000057cf@2017/2/8:22:52:36.671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17:52:36, Info                  CSI    000057d0@2017/2/8:22:52:36.691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17:52:36, Info                  CSI    000057d1 [DIRSD OWNER WARNING] Directory [l:33 ml:34]"\??\C:\WINDOWS\winsxs\InstallTemp" is not owned but specifies SDDL in component Microsoft-Windows-Sxs,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17:52:36, Info                  CSI    000057d2 Error - Overlap: Duplicate ownership for directory [l:33]"\??\C:\WINDOWS\winsxs\InstallTemp" in component Microsoft-Windows-Sxs, version 10.0.10586.0,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17:52:36, Info                  CSI    000057d3@2017/2/8:22:52:36.728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17:52:36, Info                  CSI    000057d4@2017/2/8:22:52:36.741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17:52:36, Info                  CSI    000057d5@2017/2/8:22:52:36.753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17:52:36, Info                  CSI    000057d6@2017/2/8:22:52:36.769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17:52:36, Info                  CSI    000057d7@2017/2/8:22:52:36.785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17:52:36, Info                  CSI    000057d8@2017/2/8:22:52:36.798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17:52:36, Info                  CSI    000057d9@2017/2/8:22:52:36.812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17:52:36, Info                  CSI    000057da@2017/2/8:22:52:36.826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17:52:36, Info                  CSI    000057db@2017/2/8:22:52:36.840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17:52:36, Info                  CSI    000057dc@2017/2/8:22:52:36.921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17:52:36, Info                  CSI    000057dd@2017/2/8:22:52:36.952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17:52:36, Info                  CSI    000057de@2017/2/8:22:52:36.967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17:52:36, Info                  CSI    000057df@2017/2/8:22:52:36.982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17:52:36, Info                  CSI    000057e0@2017/2/8:22:52:36.998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000057e1@2017/2/8:22:52:37.012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000057e2@2017/2/8:22:52:37.025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000057e3@2017/2/8:22:52:37.040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000057e4@2017/2/8:22:52:37.054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000057e5@2017/2/8:22:52:37.068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000057e6@2017/2/8:22:52:37.083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000057e7@2017/2/8:22:52:37.097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000057e8@2017/2/8:22:52:37.111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000057e9@2017/2/8:22:52:37.186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000057ea@2017/2/8:22:52:37.199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000057eb@2017/2/8:22:52:37.215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000057ec@2017/2/8:22:52:37.228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000057ed@2017/2/8:22:52:37.241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000057ee@2017/2/8:22:52:37.255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000057ef@2017/2/8:22:52:37.268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000057f0@2017/2/8:22:52:37.280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000057f1@2017/2/8:22:52:37.295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000057f2@2017/2/8:22:52:37.310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000057f3@2017/2/8:22:52:37.323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000057f4@2017/2/8:22:52:37.340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000057f5 [DIRSD OWNER WARNING] Directory [l:41 ml:42]"\??\C:\WINDOWS\SysWOW64\Speech\Engines\SR" is not owned but specifies SDDL in component Microsoft-Windows-SpeechEngine,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000057f6@2017/2/8:22:52:37.463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000057f7@2017/2/8:22:52:37.478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000057f8@2017/2/8:22:52:37.498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000057f9@2017/2/8:22:52:37.511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000057fa@2017/2/8:22:52:37.525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000057fb@2017/2/8:22:52:37.548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000057fc@2017/2/8:22:52:37.561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000057fd@2017/2/8:22:52:37.575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000057fe@2017/2/8:22:52:37.588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000057ff@2017/2/8:22:52:37.605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00005800@2017/2/8:22:52:37.618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00005801@2017/2/8:22:52:37.631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00005802@2017/2/8:22:52:37.749 CSIPERF - FileMapsCreated 103ms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00005803 CSIPERF - FilePI Commit 106ms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00005804@2017/2/8:22:52:37.766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00005805@2017/2/8:22:52:37.795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00005806@2017/2/8:22:52:37.822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00005807@2017/2/8:22:52:37.836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00005808@2017/2/8:22:52:37.849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00005809@2017/2/8:22:52:37.866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0000580a@2017/2/8:22:52:37.880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0000580b@2017/2/8:22:52:37.896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0000580c@2017/2/8:22:52:37.908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0000580d@2017/2/8:22:52:37.923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0000580e@2017/2/8:22:52:37.939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0000580f@2017/2/8:22:52:37.952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00005810@2017/2/8:22:52:37.970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17:52:37, Info                  CSI    00005811@2017/2/8:22:52:37.987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00005812@2017/2/8:22:52:38.01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00005813 [DIRSD OWNER WARNING] Directory [l:37 ml:38]"\??\C:\WINDOWS\SysWOW64\Speech\Common" is not owned but specifies SDDL in component Microsoft-Windows-SpeechCommon,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00005814@2017/2/8:22:52:38.210 CSIPERF - FileMapsCreated 176ms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00005815 CSIPERF - FilePI Commit 176ms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00005816@2017/2/8:22:52:38.225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00005817@2017/2/8:22:52:38.251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00005818@2017/2/8:22:52:38.270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00005819@2017/2/8:22:52:38.282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0000581a@2017/2/8:22:52:38.296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0000581b@2017/2/8:22:52:38.310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0000581c@2017/2/8:22:52:38.323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0000581d@2017/2/8:22:52:38.336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0000581e@2017/2/8:22:52:38.352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0000581f@2017/2/8:22:52:38.368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00005820@2017/2/8:22:52:38.381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00005821@2017/2/8:22:52:38.394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00005822@2017/2/8:22:52:38.407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00005823@2017/2/8:22:52:38.420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00005824@2017/2/8:22:52:38.435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00005825@2017/2/8:22:52:38.452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00005826@2017/2/8:22:52:38.466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00005827@2017/2/8:22:52:38.485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00005828@2017/2/8:22:52:38.504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00005829@2017/2/8:22:52:38.517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0000582a@2017/2/8:22:52:38.530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0000582b@2017/2/8:22:52:38.544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0000582c@2017/2/8:22:52:38.559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0000582d@2017/2/8:22:52:38.572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0000582e@2017/2/8:22:52:38.586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0000582f@2017/2/8:22:52:38.601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00005830@2017/2/8:22:52:38.613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00005831@2017/2/8:22:52:38.627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00005832@2017/2/8:22:52:38.642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00005833@2017/2/8:22:52:38.655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00005834@2017/2/8:22:52:38.668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00005835@2017/2/8:22:52:38.683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00005836@2017/2/8:22:52:38.700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00005837@2017/2/8:22:52:38.713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00005838@2017/2/8:22:52:38.726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00005839@2017/2/8:22:52:38.747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0000583a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0000583b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17:52:38, Info                  CSI    0000583c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17:52:43, Info                  CSI    0000583d@2017/2/8:22:52:43.055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17:52:43, Info                  CSI    0000583e@2017/2/8:22:52:43.071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17:52:43, Info                  CSI    0000583f@2017/2/8:22:52:43.154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17:52:43, Info                  CSI    00005840@2017/2/8:22:52:43.223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17:52:43, Info                  CSI    00005841@2017/2/8:22:52:43.255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17:52:43, Info                  CSI    00005842@2017/2/8:22:52:43.277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17:52:43, Info                  CSI    00005843@2017/2/8:22:52:43.292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17:52:43, Info                  CSI    00005844@2017/2/8:22:52:43.307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17:52:43, Info                  CSI    00005845@2017/2/8:22:52:43.324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17:52:43, Info                  CSI    00005846@2017/2/8:22:52:43.338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17:52:43, Info                  CSI    00005847@2017/2/8:22:52:43.352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17:52:43, Info                  CSI    00005848 [DIRSD OWNER WARNING] Directory [l:20 ml:21]"\??\C:\WINDOWS\Tasks" is not owned but specifies SDDL in component Microsoft-Windows-TaskScheduler-Compatibility,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17:52:43, Info                  CSI    00005849@2017/2/8:22:52:43.382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17:52:43, Info                  CSI    0000584a@2017/2/8:22:52:43.526 CSIPERF - FileMapsCreated 109ms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17:52:43, Info                  CSI    0000584b CSIPERF - FilePI Commit 109ms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17:52:43, Info                  CSI    0000584c@2017/2/8:22:52:43.532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17:52:43, Info                  CSI    0000584d@2017/2/8:22:52:43.546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17:52:43, Info                  CSI    0000584e@2017/2/8:22:52:43.560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17:52:43, Info                  CSI    0000584f@2017/2/8:22:52:43.651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17:52:43, Info                  CSI    00005850@2017/2/8:22:52:43.678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17:52:43, Info                  CSI    00005851@2017/2/8:22:52:43.697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17:52:43, Info                  CSI    00005852@2017/2/8:22:52:43.711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17:52:43, Info                  CSI    00005853@2017/2/8:22:52:43.725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17:52:43, Info                  CSI    00005854@2017/2/8:22:52:43.740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17:52:43, Info                  CSI    00005855@2017/2/8:22:52:43.760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17:52:43, Info                  CSI    00005856@2017/2/8:22:52:43.776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17:52:43, Info                  CSI    00005857@2017/2/8:22:52:43.789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17:52:43, Info                  CSI    00005858@2017/2/8:22:52:43.807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17:52:43, Info                  CSI    00005859@2017/2/8:22:52:43.821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17:52:43, Info                  CSI    0000585a@2017/2/8:22:52:43.847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17:52:43, Info                  CSI    0000585b@2017/2/8:22:52:43.860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17:52:43, Info                  CSI    0000585c@2017/2/8:22:52:43.877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17:52:43, Info                  CSI    0000585d@2017/2/8:22:52:43.892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17:52:43, Info                  CSI    0000585e@2017/2/8:22:52:43.904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17:52:43, Info                  CSI    0000585f@2017/2/8:22:52:43.919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17:52:43, Info                  CSI    00005860@2017/2/8:22:52:43.936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17:52:43, Info                  CSI    00005861@2017/2/8:22:52:43.949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17:52:43, Info                  CSI    00005862@2017/2/8:22:52:43.964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17:52:43, Info                  CSI    00005863@2017/2/8:22:52:43.978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17:52:43, Info                  CSI    00005864@2017/2/8:22:52:43.991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00005865@2017/2/8:22:52:44.04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00005866@2017/2/8:22:52:44.017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00005867@2017/2/8:22:52:44.031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00005868@2017/2/8:22:52:44.044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00005869@2017/2/8:22:52:44.071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0000586a@2017/2/8:22:52:44.084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0000586b@2017/2/8:22:52:44.100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0000586c@2017/2/8:22:52:44.113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0000586d@2017/2/8:22:52:44.127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0000586e@2017/2/8:22:52:44.141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0000586f@2017/2/8:22:52:44.155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00005870@2017/2/8:22:52:44.168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00005871@2017/2/8:22:52:44.182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00005872@2017/2/8:22:52:44.236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00005873@2017/2/8:22:52:44.250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00005874@2017/2/8:22:52:44.263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00005875@2017/2/8:22:52:44.350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00005876@2017/2/8:22:52:44.366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00005877@2017/2/8:22:52:44.380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00005878@2017/2/8:22:52:44.471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00005879@2017/2/8:22:52:44.494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0000587a@2017/2/8:22:52:44.508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0000587b@2017/2/8:22:52:44.522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0000587c@2017/2/8:22:52:44.537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0000587d@2017/2/8:22:52:44.552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0000587e@2017/2/8:22:52:44.582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0000587f@2017/2/8:22:52:44.596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00005880@2017/2/8:22:52:44.610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00005881@2017/2/8:22:52:44.623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00005882@2017/2/8:22:52:44.636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00005883@2017/2/8:22:52:44.692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00005884@2017/2/8:22:52:44.710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00005885@2017/2/8:22:52:44.722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00005886@2017/2/8:22:52:44.737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00005887@2017/2/8:22:52:44.750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00005888@2017/2/8:22:52:44.763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00005889@2017/2/8:22:52:44.778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0000588a@2017/2/8:22:52:44.795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0000588b@2017/2/8:22:52:44.813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0000588c@2017/2/8:22:52:44.834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0000588d@2017/2/8:22:52:44.848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0000588e@2017/2/8:22:52:44.861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0000588f@2017/2/8:22:52:44.877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00005890@2017/2/8:22:52:44.892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00005891@2017/2/8:22:52:44.905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00005892@2017/2/8:22:52:44.919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00005893@2017/2/8:22:52:44.934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17:52:44, Info                  CSI    00005894@2017/2/8:22:52:44.998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17:52:45, Info                  CSI    00005895@2017/2/8:22:52:45.025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17:52:45, Info                  CSI    00005896@2017/2/8:22:52:45.041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17:52:45, Info                  CSI    00005897@2017/2/8:22:52:45.059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17:52:45, Info                  CSI    00005898@2017/2/8:22:52:45.073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17:52:45, Info                  CSI    00005899@2017/2/8:22:52:45.087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17:52:45, Info                  CSI    0000589a@2017/2/8:22:52:45.100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17:52:45, Info                  CSI    0000589b@2017/2/8:22:52:45.114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17:52:45, Info                  CSI    0000589c@2017/2/8:22:52:45.131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17:52:45, Info                  CSI    0000589d@2017/2/8:22:52:45.144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17:52:45, Info                  CSI    0000589e@2017/2/8:22:52:45.160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17:52:45, Info                  CSI    0000589f@2017/2/8:22:52:45.177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17:52:45, Info                  CSI    000058a0@2017/2/8:22:52:45.198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17:52:45, Info                  CSI    000058a1@2017/2/8:22:52:45.211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17:52:45, Info                  CSI    000058a2@2017/2/8:22:52:45.227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17:52:45, Info                  CSI    000058a3@2017/2/8:22:52:45.240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17:52:45, Info                  CSI    000058a4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17:52:45, Info                  CSI    000058a5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17:52:45, Info                  CSI    000058a6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000058a7@2017/2/8:22:52:48.294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000058a8@2017/2/8:22:52:48.307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000058a9@2017/2/8:22:52:48.321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000058aa@2017/2/8:22:52:48.336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000058ab@2017/2/8:22:52:48.349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000058ac@2017/2/8:22:52:48.367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000058ad@2017/2/8:22:52:48.381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000058ae@2017/2/8:22:52:48.393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000058af@2017/2/8:22:52:48.405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000058b0 [DIRSD OWNER WARNING] Directory [l:24 ml:25]"\??\C:\WINDOWS\ModemLogs" is not owned but specifies SDDL in component Microsoft-Windows-Unimodem-Core-ATMini,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000058b1@2017/2/8:22:52:48.458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000058b2@2017/2/8:22:52:48.473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000058b3@2017/2/8:22:52:48.486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000058b4@2017/2/8:22:52:48.498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000058b5@2017/2/8:22:52:48.512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000058b6@2017/2/8:22:52:48.525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000058b7@2017/2/8:22:52:48.538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000058b8@2017/2/8:22:52:48.551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000058b9@2017/2/8:22:52:48.565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000058ba@2017/2/8:22:52:48.578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000058bb@2017/2/8:22:52:48.591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000058bc@2017/2/8:22:52:48.603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000058bd@2017/2/8:22:52:48.617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000058be@2017/2/8:22:52:48.630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000058bf@2017/2/8:22:52:48.642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000058c0@2017/2/8:22:52:48.655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000058c1@2017/2/8:22:52:48.669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000058c2@2017/2/8:22:52:48.683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000058c3@2017/2/8:22:52:48.698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000058c4@2017/2/8:22:52:48.713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000058c5@2017/2/8:22:52:48.731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000058c6@2017/2/8:22:52:48.745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000058c7@2017/2/8:22:52:48.763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000058c8@2017/2/8:22:52:48.789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000058c9@2017/2/8:22:52:48.804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000058ca@2017/2/8:22:52:48.817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000058cb@2017/2/8:22:52:48.830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000058cc@2017/2/8:22:52:48.844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000058cd@2017/2/8:22:52:48.857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000058ce@2017/2/8:22:52:48.870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000058cf@2017/2/8:22:52:48.883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000058d0@2017/2/8:22:52:48.899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000058d1@2017/2/8:22:52:48.912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000058d2@2017/2/8:22:52:48.925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000058d3@2017/2/8:22:52:48.938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000058d4@2017/2/8:22:52:48.953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000058d5@2017/2/8:22:52:48.967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000058d6@2017/2/8:22:52:48.981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17:52:48, Info                  CSI    000058d7@2017/2/8:22:52:48.999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000058d8@2017/2/8:22:52:49.013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000058d9@2017/2/8:22:52:49.054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000058da@2017/2/8:22:52:49.067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000058db@2017/2/8:22:52:49.106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000058dc@2017/2/8:22:52:49.119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000058dd@2017/2/8:22:52:49.132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000058de@2017/2/8:22:52:49.145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000058df@2017/2/8:22:52:49.165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000058e0@2017/2/8:22:52:49.179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000058e1@2017/2/8:22:52:49.194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000058e2@2017/2/8:22:52:49.207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000058e3@2017/2/8:22:52:49.221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000058e4@2017/2/8:22:52:49.235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000058e5@2017/2/8:22:52:49.249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000058e6@2017/2/8:22:52:49.262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000058e7@2017/2/8:22:52:49.279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000058e8@2017/2/8:22:52:49.293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000058e9@2017/2/8:22:52:49.306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000058ea@2017/2/8:22:52:49.319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000058eb@2017/2/8:22:52:49.337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000058ec@2017/2/8:22:52:49.350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000058ed@2017/2/8:22:52:49.363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000058ee@2017/2/8:22:52:49.377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000058ef@2017/2/8:22:52:49.390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000058f0@2017/2/8:22:52:49.403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000058f1@2017/2/8:22:52:49.416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000058f2@2017/2/8:22:52:49.429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000058f3@2017/2/8:22:52:49.442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000058f4@2017/2/8:22:52:49.456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000058f5@2017/2/8:22:52:49.470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000058f6@2017/2/8:22:52:49.485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000058f7@2017/2/8:22:52:49.499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000058f8@2017/2/8:22:52:49.512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000058f9@2017/2/8:22:52:49.528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000058fa@2017/2/8:22:52:49.541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000058fb@2017/2/8:22:52:49.554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000058fc@2017/2/8:22:52:49.574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000058fd@2017/2/8:22:52:49.587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000058fe@2017/2/8:22:52:49.600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000058ff@2017/2/8:22:52:49.617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00005900@2017/2/8:22:52:49.633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00005901 [DIRSD OWNER WARNING] Directory [l:19 ml:20]"\??\C:\WINDOWS\TAPI" is not owned but specifies SDDL in component Microsoft-Windows-TapiService,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00005902@2017/2/8:22:52:49.657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00005903@2017/2/8:22:52:49.670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00005904@2017/2/8:22:52:49.690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00005905@2017/2/8:22:52:49.703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00005906@2017/2/8:22:52:49.717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00005907@2017/2/8:22:52:49.748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00005908@2017/2/8:22:52:49.764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00005909@2017/2/8:22:52:49.779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0000590a@2017/2/8:22:52:49.804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0000590b@2017/2/8:22:52:49.818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0000590c@2017/2/8:22:52:49.830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0000590d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0000590e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17:52:49, Info                  CSI    0000590f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17:52:53, Info                  CSI    00005910@2017/2/8:22:52:53.533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17:52:53, Info                  CSI    00005911@2017/2/8:22:52:53.547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17:52:53, Info                  CSI    00005912@2017/2/8:22:52:53.560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17:52:53, Info                  CSI    00005913@2017/2/8:22:52:53.573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17:52:53, Info                  CSI    00005914@2017/2/8:22:52:53.619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17:52:53, Info                  CSI    00005915@2017/2/8:22:52:53.635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17:52:53, Info                  CSI    00005916@2017/2/8:22:52:53.648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17:52:53, Info                  CSI    00005917@2017/2/8:22:52:53.662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17:52:53, Info                  CSI    00005918@2017/2/8:22:52:53.674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17:52:53, Info                  CSI    00005919@2017/2/8:22:52:53.688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17:52:53, Info                  CSI    0000591a@2017/2/8:22:52:53.700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17:52:53, Info                  CSI    0000591b@2017/2/8:22:52:53.713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17:52:53, Info                  CSI    0000591c@2017/2/8:22:52:53.730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17:52:53, Info                  CSI    0000591d@2017/2/8:22:52:53.746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17:52:53, Info                  CSI    0000591e@2017/2/8:22:52:53.759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17:52:53, Info                  CSI    0000591f@2017/2/8:22:52:53.773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17:52:53, Info                  CSI    00005920@2017/2/8:22:52:53.786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17:52:53, Info                  CSI    00005921@2017/2/8:22:52:53.799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17:52:53, Info                  CSI    00005922@2017/2/8:22:52:53.813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17:52:53, Info                  CSI    00005923@2017/2/8:22:52:53.828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17:52:53, Info                  CSI    00005924@2017/2/8:22:52:53.841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17:52:53, Info                  CSI    00005925@2017/2/8:22:52:53.855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17:52:53, Info                  CSI    00005926@2017/2/8:22:52:53.893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17:52:53, Info                  CSI    00005927@2017/2/8:22:52:53.907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17:52:53, Info                  CSI    00005928@2017/2/8:22:52:53.920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17:52:53, Info                  CSI    00005929@2017/2/8:22:52:53.935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17:52:53, Info                  CSI    0000592a@2017/2/8:22:52:53.951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17:52:53, Info                  CSI    0000592b@2017/2/8:22:52:53.964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17:52:53, Info                  CSI    0000592c@2017/2/8:22:52:53.977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17:52:53, Info                  CSI    0000592d@2017/2/8:22:52:53.991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0000592e@2017/2/8:22:52:54.05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0000592f@2017/2/8:22:52:54.018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00005930@2017/2/8:22:52:54.032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00005931@2017/2/8:22:52:54.050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00005932@2017/2/8:22:52:54.064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00005933@2017/2/8:22:52:54.077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00005934@2017/2/8:22:52:54.091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00005935@2017/2/8:22:52:54.105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00005936@2017/2/8:22:52:54.118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00005937@2017/2/8:22:52:54.132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00005938@2017/2/8:22:52:54.147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00005939@2017/2/8:22:52:54.160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0000593a@2017/2/8:22:52:54.173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0000593b@2017/2/8:22:52:54.186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0000593c@2017/2/8:22:52:54.203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0000593d@2017/2/8:22:52:54.218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0000593e@2017/2/8:22:52:54.231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0000593f@2017/2/8:22:52:54.244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00005940@2017/2/8:22:52:54.258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00005941@2017/2/8:22:52:54.271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00005942@2017/2/8:22:52:54.284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00005943@2017/2/8:22:52:54.300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00005944@2017/2/8:22:52:54.314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00005945@2017/2/8:22:52:54.328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00005946@2017/2/8:22:52:54.341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00005947@2017/2/8:22:52:54.354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00005948@2017/2/8:22:52:54.367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00005949@2017/2/8:22:52:54.494 CSIPERF - FileMapsCreated 118ms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0000594a CSIPERF - FilePI Commit 120ms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0000594b@2017/2/8:22:52:54.502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0000594c@2017/2/8:22:52:54.516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0000594d@2017/2/8:22:52:54.529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0000594e@2017/2/8:22:52:54.557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0000594f@2017/2/8:22:52:54.570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00005950@2017/2/8:22:52:54.584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00005951@2017/2/8:22:52:54.596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00005952@2017/2/8:22:52:54.609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00005953@2017/2/8:22:52:54.623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00005954@2017/2/8:22:52:54.638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00005955@2017/2/8:22:52:54.651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00005956@2017/2/8:22:52:54.672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00005957@2017/2/8:22:52:54.691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00005958@2017/2/8:22:52:54.711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00005959@2017/2/8:22:52:54.724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0000595a@2017/2/8:22:52:54.755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0000595b@2017/2/8:22:52:54.771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0000595c@2017/2/8:22:52:54.786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0000595d@2017/2/8:22:52:54.800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0000595e@2017/2/8:22:52:54.813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0000595f@2017/2/8:22:52:54.870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00005960@2017/2/8:22:52:54.883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00005961@2017/2/8:22:52:54.895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00005962@2017/2/8:22:52:54.909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00005963@2017/2/8:22:52:54.923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00005964@2017/2/8:22:52:54.937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00005965@2017/2/8:22:52:54.979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17:52:54, Info                  CSI    00005966@2017/2/8:22:52:54.991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17:52:55, Info                  CSI    00005967@2017/2/8:22:52:55.04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17:52:55, Info                  CSI    00005968@2017/2/8:22:52:55.018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17:52:55, Info                  CSI    00005969@2017/2/8:22:52:55.037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17:52:55, Info                  CSI    0000596a@2017/2/8:22:52:55.051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17:52:55, Info                  CSI    0000596b@2017/2/8:22:52:55.064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17:52:55, Info                  CSI    0000596c@2017/2/8:22:52:55.078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17:52:55, Info                  CSI    0000596d [DIRSD OWNER WARNING] Directory [l:50 ml:51]"\??\C:\ProgramData\Microsoft\User Account Pictures" is not owned but specifies SDDL in component Microsoft-Windows-usercpl,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17:52:55, Info                  CSI    0000596e@2017/2/8:22:52:55.121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17:52:55, Info                  CSI    0000596f@2017/2/8:22:52:55.140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17:52:55, Info                  CSI    00005970@2017/2/8:22:52:55.154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17:52:55, Info                  CSI    00005971@2017/2/8:22:52:55.168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17:52:55, Info                  CSI    00005972@2017/2/8:22:52:55.184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17:52:55, Info                  CSI    00005973 [DIRSD OWNER WARNING] Directory [l:52 ml:53]"\??\C:\Program Files (x86)\Common Files\System\en-US" is not owned but specifies SDDL in component Microsoft-Windows-WAB-Core.Resources, arch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17:52:55, Info                  CSI    00005974@2017/2/8:22:52:55.214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17:52:55, Info                  CSI    00005975@2017/2/8:22:52:55.227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17:52:55, Info                  CSI    00005976@2017/2/8:22:52:55.241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17:52:55, Info                  CSI    00005977@2017/2/8:22:52:55.262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17:52:55, Info                  CSI    00005978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17:52:55, Info                  CSI    00005979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17:52:55, Info                  CSI    0000597a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17:52:59, Info                  CSI    0000597b [DIRSD OWNER WARNING] Directory [l:32 ml:33]"\??\C:\WINDOWS\SysWOW64\Recovery" is not owned but specifies SDDL in component Microsoft-Windows-WinRE-ReAgentConfig,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17:52:59, Info                  CSI    0000597c@2017/2/8:22:52:59.546 CSIPERF - FileMapsCreated 171ms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17:52:59, Info                  CSI    0000597d CSIPERF - FilePI Commit 174ms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17:52:59, Info                  CSI    0000597e@2017/2/8:22:52:59.593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17:52:59, Info                  CSI    0000597f@2017/2/8:22:52:59.616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17:52:59, Info                  CSI    00005980@2017/2/8:22:52:59.637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17:52:59, Info                  CSI    00005981@2017/2/8:22:52:59.650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17:52:59, Info                  CSI    00005982@2017/2/8:22:52:59.784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17:52:59, Info                  CSI    00005983@2017/2/8:22:52:59.797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17:52:59, Info                  CSI    00005984@2017/2/8:22:52:59.812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17:52:59, Info                  CSI    00005985@2017/2/8:22:52:59.826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17:52:59, Info                  CSI    00005986@2017/2/8:22:52:59.843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17:52:59, Info                  CSI    00005987@2017/2/8:22:52:59.857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17:52:59, Info                  CSI    00005988@2017/2/8:22:52:59.872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00005989@2017/2/8:22:53:00.063 CSIPERF - FileMapsCreated 170ms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0000598a CSIPERF - FilePI Commit 174ms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0000598b@2017/2/8:22:53:00.084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0000598c@2017/2/8:22:53:00.114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0000598d@2017/2/8:22:53:00.133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0000598e@2017/2/8:22:53:00.149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0000598f@2017/2/8:22:53:00.163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00005990@2017/2/8:22:53:00.176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00005991@2017/2/8:22:53:00.189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00005992@2017/2/8:22:53:00.201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00005993@2017/2/8:22:53:00.217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00005994@2017/2/8:22:53:00.237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00005995 [DIRSD OWNER WARNING] Directory [l:66 ml:67]"\??\C:\WINDOWS\SysWOW64\WindowsPowerShell\v1.0\Modules\MsDtc\en-US" is not owned but specifies SDDL in component Microsoft.Dtc.PowerShell.Scripts.Resources, arch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00005996@2017/2/8:22:53:00.458 CSIPERF - FileMapsCreated 116ms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00005997 CSIPERF - FilePI Commit 117ms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00005998@2017/2/8:22:53:00.464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00005999@2017/2/8:22:53:00.477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0000599a@2017/2/8:22:53:00.491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0000599b@2017/2/8:22:53:00.503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0000599c@2017/2/8:22:53:00.516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0000599d@2017/2/8:22:53:00.539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0000599e@2017/2/8:22:53:00.552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0000599f [DIRSD OWNER WARNING] Directory [l:67 ml:68]"\??\C:\Program Files (x86)\Reference Assemblies\Microsoft\Framework" is not owned but specifies SDDL in component Microsoft-Windows-WWFCoreComp,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000059a0 [DIRSD OWNER WARNING] Directory [l:59 ml:60]"\??\C:\WINDOWS\Inf\Windows Workflow Foundation 3.0.0.0\0000" is not owned but specifies SDDL in component Microsoft-Windows-WWFCoreComp,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000059a1 [DIRSD OWNER WARNING] Directory [l:57 ml:58]"\??\C:\Program Files (x86)\Reference Assemblies\Microsoft" is not owned but specifies SDDL in component Microsoft-Windows-WWFCoreComp,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000059a2 [DIRSD OWNER WARNING] Directory [l:72 ml:73]"\??\C:\Program Files (x86)\Reference Assemblies\Microsoft\Framework\v3.0" is not owned but specifies SDDL in component Microsoft-Windows-WWFCoreComp,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000059a3 [DIRSD OWNER WARNING] Directory [l:47 ml:48]"\??\C:\Program Files (x86)\Reference Assemblies" is not owned but specifies SDDL in component Microsoft-Windows-WWFCoreComp,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000059a4@2017/2/8:22:53:00.630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000059a5@2017/2/8:22:53:00.646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000059a6@2017/2/8:22:53:00.659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000059a7@2017/2/8:22:53:00.672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000059a8@2017/2/8:22:53:00.686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000059a9@2017/2/8:22:53:00.700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000059aa@2017/2/8:22:53:00.712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000059ab@2017/2/8:22:53:00.725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000059ac@2017/2/8:22:53:00.739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000059ad@2017/2/8:22:53:00.752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000059ae@2017/2/8:22:53:00.765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000059af@2017/2/8:22:53:00.778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000059b0@2017/2/8:22:53:00.864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000059b1@2017/2/8:22:53:00.893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000059b2@2017/2/8:22:53:00.909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17:53:00, Info                  CSI    000059b3@2017/2/8:22:53:00.999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000059b4 [DIRSD OWNER WARNING] Directory [l:53 ml:54]"\??\C:\WINDOWS\Microsoft.NET\Framework\v3.0\WPF\en-US" is not owned but specifies SDDL in component Microsoft-Windows-WPFCoreComp.Resources, arch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000059b5@2017/2/8:22:53:01.099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000059b6 [DIRSD OWNER WARNING] Directory [l:59 ml:60]"\??\C:\WINDOWS\Inf\Windows Workflow Foundation 3.0.0.0\0409" is not owned but specifies SDDL in component Microsoft-Windows-WWFCoreComp.Resources, arch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000059b7@2017/2/8:22:53:01.143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000059b8@2017/2/8:22:53:01.172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000059b9@2017/2/8:22:53:01.185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000059ba@2017/2/8:22:53:01.202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000059bb@2017/2/8:22:53:01.237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000059bc@2017/2/8:22:53:01.250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000059bd@2017/2/8:22:53:01.265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000059be@2017/2/8:22:53:01.278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000059bf@2017/2/8:22:53:01.292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000059c0@2017/2/8:22:53:01.305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000059c1@2017/2/8:22:53:01.320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000059c2@2017/2/8:22:53:01.334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000059c3@2017/2/8:22:53:01.348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000059c4@2017/2/8:22:53:01.362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000059c5@2017/2/8:22:53:01.375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000059c6@2017/2/8:22:53:01.392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000059c7@2017/2/8:22:53:01.404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000059c8@2017/2/8:22:53:01.426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000059c9@2017/2/8:22:53:01.462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000059ca@2017/2/8:22:53:01.476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000059cb@2017/2/8:22:53:01.492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000059cc@2017/2/8:22:53:01.505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000059cd@2017/2/8:22:53:01.522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000059ce@2017/2/8:22:53:01.536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000059cf@2017/2/8:22:53:01.553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000059d0@2017/2/8:22:53:01.568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000059d1@2017/2/8:22:53:01.582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000059d2@2017/2/8:22:53:01.602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000059d3@2017/2/8:22:53:01.616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000059d4@2017/2/8:22:53:01.629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000059d5@2017/2/8:22:53:01.643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000059d6@2017/2/8:22:53:01.656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000059d7@2017/2/8:22:53:01.669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000059d8@2017/2/8:22:53:01.687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000059d9@2017/2/8:22:53:01.705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000059da@2017/2/8:22:53:01.718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000059db@2017/2/8:22:53:01.731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000059dc@2017/2/8:22:53:01.746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000059dd@2017/2/8:22:53:01.759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000059de@2017/2/8:22:53:01.773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000059df@2017/2/8:22:53:01.789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000059e0@2017/2/8:22:53:01.803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000059e1@2017/2/8:22:53:01.817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000059e2@2017/2/8:22:53:01.844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000059e3@2017/2/8:22:53:01.858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000059e4@2017/2/8:22:53:01.871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000059e5@2017/2/8:22:53:01.887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000059e6@2017/2/8:22:53:01.901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000059e7@2017/2/8:22:53:01.914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000059e8@2017/2/8:22:53:01.956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000059e9@2017/2/8:22:53:01.970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000059ea@2017/2/8:22:53:01.984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17:53:01, Info                  CSI    000059eb [DIRSD OWNER WARNING] Directory [l:63 ml:64]"\??\C:\WINDOWS\SysWOW64\WindowsPowerShell\v1.0\Modules\MsDtc\en" is not owned but specifies SDDL in component Microsoft.Dtc.PowerShell.Non_msil.Resources, arch x86, culture [l:5]"en-US",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17:53:02, Info                  CSI    000059ec@2017/2/8:22:53:02.079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17:53:02, Info                  CSI    000059ed@2017/2/8:22:53:02.104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17:53:02, Info                  CSI    000059ee@2017/2/8:22:53:02.117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17:53:02, Info                  CSI    000059ef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17:53:02, Info                  CSI    000059f0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17:53:02, Info                  CSI    000059f1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000059f2@2017/2/8:22:53:06.114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000059f3@2017/2/8:22:53:06.127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000059f4@2017/2/8:22:53:06.140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000059f5@2017/2/8:22:53:06.269 CSIPERF - FileMapsCreated 109ms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000059f6 CSIPERF - FilePI Commit 109ms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000059f7@2017/2/8:22:53:06.276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000059f8@2017/2/8:22:53:06.289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000059f9@2017/2/8:22:53:06.302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000059fa@2017/2/8:22:53:06.316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000059fb@2017/2/8:22:53:06.329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000059fc@2017/2/8:22:53:06.342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000059fd@2017/2/8:22:53:06.357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000059fe@2017/2/8:22:53:06.370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000059ff@2017/2/8:22:53:06.383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00005a00@2017/2/8:22:53:06.403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00005a01@2017/2/8:22:53:06.418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00005a02@2017/2/8:22:53:06.431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00005a03@2017/2/8:22:53:06.444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00005a04@2017/2/8:22:53:06.457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00005a05@2017/2/8:22:53:06.470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00005a06@2017/2/8:22:53:06.483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00005a07@2017/2/8:22:53:06.496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00005a08@2017/2/8:22:53:06.508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00005a09@2017/2/8:22:53:06.521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00005a0a@2017/2/8:22:53:06.534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00005a0b@2017/2/8:22:53:06.546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00005a0c@2017/2/8:22:53:06.768 CSIPERF - FileMapsCreated 114ms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00005a0d CSIPERF - FilePI Commit 114ms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00005a0e@2017/2/8:22:53:06.774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00005a0f@2017/2/8:22:53:06.788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00005a10@2017/2/8:22:53:06.801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00005a11@2017/2/8:22:53:06.813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00005a12@2017/2/8:22:53:06.826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00005a13@2017/2/8:22:53:06.838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00005a14@2017/2/8:22:53:06.851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00005a15@2017/2/8:22:53:06.872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00005a16@2017/2/8:22:53:06.885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00005a17@2017/2/8:22:53:06.898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00005a18@2017/2/8:22:53:06.910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00005a19@2017/2/8:22:53:06.922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00005a1a@2017/2/8:22:53:06.935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00005a1b@2017/2/8:22:53:06.948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00005a1c@2017/2/8:22:53:06.960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00005a1d@2017/2/8:22:53:06.974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00005a1e@2017/2/8:22:53:06.987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17:53:06, Info                  CSI    00005a1f@2017/2/8:22:53:06.999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00005a20@2017/2/8:22:53:07.011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00005a21@2017/2/8:22:53:07.024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00005a22@2017/2/8:22:53:07.037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00005a23@2017/2/8:22:53:07.049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00005a24@2017/2/8:22:53:07.067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00005a25@2017/2/8:22:53:07.080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00005a26@2017/2/8:22:53:07.092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00005a27@2017/2/8:22:53:07.105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00005a28@2017/2/8:22:53:07.118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00005a29@2017/2/8:22:53:07.131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00005a2a@2017/2/8:22:53:07.144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00005a2b Error - Overlap: Duplicate ownership for directory [l:36]"\??\C:\WINDOWS\microsoft.net\authman" in component Microsoft.Interop.Security.AzRoles, version 10.0.10586.0, arch x86, nonSxS, pkt {l:8 b:31bf3856ad364e35}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00005a2c@2017/2/8:22:53:07.173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00005a2d@2017/2/8:22:53:07.187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00005a2e@2017/2/8:22:53:07.200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00005a2f@2017/2/8:22:53:07.212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00005a30@2017/2/8:22:53:07.225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00005a31@2017/2/8:22:53:07.238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00005a32@2017/2/8:22:53:07.250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00005a33@2017/2/8:22:53:07.263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00005a34@2017/2/8:22:53:07.276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00005a35@2017/2/8:22:53:07.455 CSIPERF - FileMapsCreated 170ms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00005a36 CSIPERF - FilePI Commit 170ms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00005a37@2017/2/8:22:53:07.470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00005a38@2017/2/8:22:53:07.497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00005a39@2017/2/8:22:53:07.512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00005a3a@2017/2/8:22:53:07.527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00005a3b@2017/2/8:22:53:07.539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00005a3c@2017/2/8:22:53:07.552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00005a3d@2017/2/8:22:53:07.566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00005a3e@2017/2/8:22:53:07.580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00005a3f@2017/2/8:22:53:07.597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00005a40@2017/2/8:22:53:07.713 CSIPERF - FileMapsCreated 109ms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00005a41 CSIPERF - FilePI Commit 111ms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00005a42@2017/2/8:22:53:07.722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00005a43@2017/2/8:22:53:07.735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00005a44@2017/2/8:22:53:07.748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00005a45@2017/2/8:22:53:07.761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00005a46@2017/2/8:22:53:07.774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00005a47@2017/2/8:22:53:07.787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00005a48@2017/2/8:22:53:07.800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00005a49@2017/2/8:22:53:07.812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00005a4a@2017/2/8:22:53:07.825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00005a4b@2017/2/8:22:53:07.838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00005a4c@2017/2/8:22:53:07.850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00005a4d@2017/2/8:22:53:07.866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00005a4e@2017/2/8:22:53:07.879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00005a4f@2017/2/8:22:53:07.894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00005a50@2017/2/8:22:53:07.906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00005a51@2017/2/8:22:53:07.919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00005a52@2017/2/8:22:53:07.931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00005a53@2017/2/8:22:53:07.944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00005a54@2017/2/8:22:53:07.959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00005a55@2017/2/8:22:53:07.971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17:53:07, Info                  CSI    00005a56@2017/2/8:22:53:07.985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17:53:08, Info                  CSI    00005a57@2017/2/8:22:53:08.068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17:53:08, Info                  CSI    00005a58@2017/2/8:22:53:08.080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17:53:08, Info                  CSI    00005a59@2017/2/8:22:53:08.170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17:53:08, Info                  CSI    00005a5a@2017/2/8:22:53:08.183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17:53:08, Info                  CSI    00005a5b@2017/2/8:22:53:08.195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17:53:08, Info                  CSI    00005a5c@2017/2/8:22:53:08.208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17:53:08, Info                  CSI    00005a5d@2017/2/8:22:53:08.220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17:53:08, Info                  CSI    00005a5e@2017/2/8:22:53:08.233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17:53:08, Info                  CSI    00005a5f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17:53:08, Info                  CSI    00005a60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17:53:08, Info                  CSI    00005a61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17:53:14, Info                  CSI    00005a62@2017/2/8:22:53:14.955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17:53:14, Info                  CSI    00005a63@2017/2/8:22:53:14.969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17:53:14, Info                  CSI    00005a64@2017/2/8:22:53:14.982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17:53:14, Info                  CSI    00005a65@2017/2/8:22:53:14.996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00005a66@2017/2/8:22:53:15.010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00005a67@2017/2/8:22:53:15.022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00005a68@2017/2/8:22:53:15.035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00005a69@2017/2/8:22:53:15.051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00005a6a@2017/2/8:22:53:15.064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00005a6b@2017/2/8:22:53:15.078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00005a6c@2017/2/8:22:53:15.092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00005a6d@2017/2/8:22:53:15.110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00005a6e@2017/2/8:22:53:15.124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00005a6f@2017/2/8:22:53:15.136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00005a70@2017/2/8:22:53:15.151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00005a71@2017/2/8:22:53:15.165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00005a72@2017/2/8:22:53:15.178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00005a73@2017/2/8:22:53:15.191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00005a74@2017/2/8:22:53:15.205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00005a75@2017/2/8:22:53:15.219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00005a76@2017/2/8:22:53:15.232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00005a77@2017/2/8:22:53:15.245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00005a78@2017/2/8:22:53:15.258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00005a79@2017/2/8:22:53:15.272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00005a7a@2017/2/8:22:53:15.285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00005a7b@2017/2/8:22:53:15.297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00005a7c@2017/2/8:22:53:15.311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00005a7d@2017/2/8:22:53:15.324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00005a7e@2017/2/8:22:53:15.337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00005a7f@2017/2/8:22:53:15.352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00005a80@2017/2/8:22:53:15.366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00005a81@2017/2/8:22:53:15.380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00005a82@2017/2/8:22:53:15.393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00005a83@2017/2/8:22:53:15.406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00005a84@2017/2/8:22:53:15.418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00005a85@2017/2/8:22:53:15.431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00005a86@2017/2/8:22:53:15.445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00005a87@2017/2/8:22:53:15.541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00005a88 [DIRSD OWNER WARNING] Directory [l:60 ml:61]"\??\C:\WINDOWS\Microsoft.NET\Framework\v2.0.50727\RedistList" is not owned but specifies SDDL in component NetFx-ASSEMBLYLIST_XML, arch x86, versionScope neutral, pkt {l:8 b:b03f5f7f11d50a3a}</w:t>
      </w:r>
    </w:p>
    <w:p>
      <w:pPr>
        <w:rPr>
          <w:rFonts w:hint="default" w:ascii="Tahoma" w:hAnsi="Tahoma" w:cs="Tahoma"/>
          <w:sz w:val="22"/>
        </w:rPr>
      </w:pP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00005a89@2017/2/8:22:53:15.617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00005a8a@2017/2/8:22:53:15.630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00005a8b@2017/2/8:22:53:15.643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00005a8c@2017/2/8:22:53:15.656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00005a8d@2017/2/8:22:53:15.668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00005a8e@2017/2/8:22:53:15.681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00005a8f@2017/2/8:22:53:15.697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00005a90@2017/2/8:22:53:15.710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00005a91@2017/2/8:22:53:15.722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00005a92@2017/2/8:22:53:15.735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00005a93@2017/2/8:22:53:15.748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00005a94@2017/2/8:22:53:15.778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00005a95@2017/2/8:22:53:15.791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00005a96@2017/2/8:22:53:15.806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00005a97@2017/2/8:22:53:15.818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00005a98@2017/2/8:22:53:15.832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00005a99@2017/2/8:22:53:15.845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00005a9a@2017/2/8:22:53:15.860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00005a9b@2017/2/8:22:53:15.873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00005a9c@2017/2/8:22:53:15.889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00005a9d@2017/2/8:22:53:15.902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17:53:15, Info                  CSI    00005a9e@2017/2/8:22:53:15.914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00005a9f@2017/2/8:22:53:16.060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00005aa0@2017/2/8:22:53:16.074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00005aa1@2017/2/8:22:53:16.086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00005aa2@2017/2/8:22:53:16.099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00005aa3@2017/2/8:22:53:16.112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00005aa4@2017/2/8:22:53:16.125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00005aa5@2017/2/8:22:53:16.138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00005aa6@2017/2/8:22:53:16.151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00005aa7@2017/2/8:22:53:16.164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00005aa8@2017/2/8:22:53:16.178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00005aa9@2017/2/8:22:53:16.191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00005aaa@2017/2/8:22:53:16.204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00005aab@2017/2/8:22:53:16.217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00005aac@2017/2/8:22:53:16.231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00005aad@2017/2/8:22:53:16.247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00005aae@2017/2/8:22:53:16.259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00005aaf@2017/2/8:22:53:16.272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00005ab0@2017/2/8:22:53:16.286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00005ab1@2017/2/8:22:53:16.299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00005ab2@2017/2/8:22:53:16.312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00005ab3@2017/2/8:22:53:16.326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00005ab4@2017/2/8:22:53:16.340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00005ab5@2017/2/8:22:53:16.354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00005ab6@2017/2/8:22:53:16.367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00005ab7@2017/2/8:22:53:16.390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00005ab8@2017/2/8:22:53:16.404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00005ab9@2017/2/8:22:53:16.571 CSIPERF - FileMapsCreated 155ms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00005aba CSIPERF - FilePI Commit 156ms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00005abb@2017/2/8:22:53:16.587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00005abc@2017/2/8:22:53:16.615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00005abd@2017/2/8:22:53:16.631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00005abe@2017/2/8:22:53:16.650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00005abf@2017/2/8:22:53:16.663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00005ac0@2017/2/8:22:53:16.676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00005ac1@2017/2/8:22:53:16.691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00005ac2@2017/2/8:22:53:16.704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00005ac3@2017/2/8:22:53:16.717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00005ac4@2017/2/8:22:53:16.803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00005ac5@2017/2/8:22:53:16.816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00005ac6@2017/2/8:22:53:16.828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00005ac7@2017/2/8:22:53:16.843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00005ac8@2017/2/8:22:53:16.857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17:53:16, Info                  CSI    00005ac9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17:53:17, Info                  CSI    00005aca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17:53:17, Info                  CSI    00005acb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00005acc@2017/2/8:22:53:21.066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00005acd@2017/2/8:22:53:21.079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00005ace@2017/2/8:22:53:21.096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00005acf@2017/2/8:22:53:21.112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00005ad0@2017/2/8:22:53:21.124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00005ad1@2017/2/8:22:53:21.140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00005ad2@2017/2/8:22:53:21.153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00005ad3@2017/2/8:22:53:21.166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00005ad4@2017/2/8:22:53:21.191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00005ad5@2017/2/8:22:53:21.206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00005ad6@2017/2/8:22:53:21.222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00005ad7@2017/2/8:22:53:21.236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00005ad8@2017/2/8:22:53:21.260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00005ad9@2017/2/8:22:53:21.273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00005ada@2017/2/8:22:53:21.290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00005adb@2017/2/8:22:53:21.305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00005adc@2017/2/8:22:53:21.319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00005add@2017/2/8:22:53:21.331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00005ade@2017/2/8:22:53:21.344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00005adf@2017/2/8:22:53:21.356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00005ae0@2017/2/8:22:53:21.369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00005ae1@2017/2/8:22:53:21.385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00005ae2@2017/2/8:22:53:21.399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00005ae3@2017/2/8:22:53:21.413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00005ae4@2017/2/8:22:53:21.426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00005ae5@2017/2/8:22:53:21.441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00005ae6@2017/2/8:22:53:21.454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00005ae7@2017/2/8:22:53:21.472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00005ae8@2017/2/8:22:53:21.485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00005ae9@2017/2/8:22:53:21.498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00005aea@2017/2/8:22:53:21.510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00005aeb@2017/2/8:22:53:21.524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00005aec@2017/2/8:22:53:21.538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00005aed@2017/2/8:22:53:21.551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00005aee@2017/2/8:22:53:21.564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00005aef@2017/2/8:22:53:21.583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00005af0@2017/2/8:22:53:21.599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00005af1@2017/2/8:22:53:21.614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00005af2@2017/2/8:22:53:21.627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00005af3@2017/2/8:22:53:21.641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00005af4@2017/2/8:22:53:21.655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00005af5@2017/2/8:22:53:21.667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00005af6@2017/2/8:22:53:21.680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00005af7@2017/2/8:22:53:21.696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00005af8@2017/2/8:22:53:21.710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00005af9@2017/2/8:22:53:21.724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00005afa@2017/2/8:22:53:21.737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00005afb@2017/2/8:22:53:21.750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00005afc@2017/2/8:22:53:21.764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00005afd@2017/2/8:22:53:21.779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00005afe@2017/2/8:22:53:21.921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00005aff@2017/2/8:22:53:21.933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00005b00@2017/2/8:22:53:21.947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00005b01@2017/2/8:22:53:21.961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17:53:21, Info                  CSI    00005b02@2017/2/8:22:53:21.974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00005b03@2017/2/8:22:53:22.046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00005b04@2017/2/8:22:53:22.060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00005b05@2017/2/8:22:53:22.073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00005b06@2017/2/8:22:53:22.086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00005b07@2017/2/8:22:53:22.100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00005b08@2017/2/8:22:53:22.114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00005b09@2017/2/8:22:53:22.127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00005b0a@2017/2/8:22:53:22.141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00005b0b@2017/2/8:22:53:22.155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00005b0c@2017/2/8:22:53:22.169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00005b0d@2017/2/8:22:53:22.182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00005b0e@2017/2/8:22:53:22.196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00005b0f@2017/2/8:22:53:22.211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00005b10@2017/2/8:22:53:22.230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00005b11@2017/2/8:22:53:22.243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00005b12@2017/2/8:22:53:22.257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00005b13@2017/2/8:22:53:22.269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00005b14@2017/2/8:22:53:22.284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00005b15@2017/2/8:22:53:22.298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00005b16@2017/2/8:22:53:22.311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00005b17@2017/2/8:22:53:22.324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00005b18@2017/2/8:22:53:22.336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00005b19@2017/2/8:22:53:22.351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00005b1a@2017/2/8:22:53:22.363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00005b1b@2017/2/8:22:53:22.376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00005b1c@2017/2/8:22:53:22.394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00005b1d@2017/2/8:22:53:22.410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00005b1e@2017/2/8:22:53:22.424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00005b1f@2017/2/8:22:53:22.437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00005b20@2017/2/8:22:53:22.452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00005b21@2017/2/8:22:53:22.541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00005b22@2017/2/8:22:53:22.574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00005b23@2017/2/8:22:53:22.633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00005b24@2017/2/8:22:53:22.665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00005b25@2017/2/8:22:53:22.687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00005b26@2017/2/8:22:53:22.709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00005b27@2017/2/8:22:53:22.732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00005b28@2017/2/8:22:53:22.746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00005b29@2017/2/8:22:53:22.759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00005b2a@2017/2/8:22:53:22.772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00005b2b@2017/2/8:22:53:22.785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00005b2c@2017/2/8:22:53:22.801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00005b2d@2017/2/8:22:53:22.815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00005b2e@2017/2/8:22:53:22.827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00005b2f@2017/2/8:22:53:22.840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00005b30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00005b31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17:53:22, Info                  CSI    00005b32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17:53:28, Info                  CSI    00005b33@2017/2/8:22:53:28.421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17:53:28, Info                  CSI    00005b34@2017/2/8:22:53:28.434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17:53:28, Info                  CSI    00005b35@2017/2/8:22:53:28.447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17:53:28, Info                  CSI    00005b36@2017/2/8:22:53:28.509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17:53:28, Info                  CSI    00005b37@2017/2/8:22:53:28.562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17:53:28, Info                  CSI    00005b38@2017/2/8:22:53:28.611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17:53:28, Info                  CSI    00005b39@2017/2/8:22:53:28.631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17:53:28, Info                  CSI    00005b3a@2017/2/8:22:53:28.649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17:53:28, Info                  CSI    00005b3b@2017/2/8:22:53:28.663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17:53:28, Info                  CSI    00005b3c@2017/2/8:22:53:28.676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17:53:28, Info                  CSI    00005b3d@2017/2/8:22:53:28.691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17:53:28, Info                  CSI    00005b3e@2017/2/8:22:53:28.704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17:53:28, Info                  CSI    00005b3f@2017/2/8:22:53:28.717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17:53:28, Info                  CSI    00005b40@2017/2/8:22:53:28.730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17:53:28, Info                  CSI    00005b41@2017/2/8:22:53:28.743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17:53:28, Info                  CSI    00005b42@2017/2/8:22:53:28.758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17:53:28, Info                  CSI    00005b43@2017/2/8:22:53:28.773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17:53:28, Info                  CSI    00005b44@2017/2/8:22:53:28.787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17:53:28, Info                  CSI    00005b45@2017/2/8:22:53:28.799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17:53:28, Info                  CSI    00005b46@2017/2/8:22:53:28.812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17:53:28, Info                  CSI    00005b47@2017/2/8:22:53:28.825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17:53:28, Info                  CSI    00005b48@2017/2/8:22:53:28.840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17:53:28, Info                  CSI    00005b49@2017/2/8:22:53:28.854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17:53:28, Info                  CSI    00005b4a@2017/2/8:22:53:28.867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17:53:28, Info                  CSI    00005b4b@2017/2/8:22:53:28.882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17:53:28, Info                  CSI    00005b4c@2017/2/8:22:53:28.905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17:53:28, Info                  CSI    00005b4d@2017/2/8:22:53:28.919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17:53:28, Info                  CSI    00005b4e@2017/2/8:22:53:28.932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17:53:28, Info                  CSI    00005b4f@2017/2/8:22:53:28.945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17:53:28, Info                  CSI    00005b50@2017/2/8:22:53:28.978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17:53:28, Info                  CSI    00005b51@2017/2/8:22:53:28.992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00005b52@2017/2/8:22:53:29.05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00005b53@2017/2/8:22:53:29.023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00005b54@2017/2/8:22:53:29.036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00005b55@2017/2/8:22:53:29.051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00005b56@2017/2/8:22:53:29.063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00005b57@2017/2/8:22:53:29.077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00005b58@2017/2/8:22:53:29.091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00005b59@2017/2/8:22:53:29.106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00005b5a@2017/2/8:22:53:29.119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00005b5b@2017/2/8:22:53:29.131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00005b5c@2017/2/8:22:53:29.148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00005b5d@2017/2/8:22:53:29.165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00005b5e@2017/2/8:22:53:29.193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00005b5f@2017/2/8:22:53:29.208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00005b60@2017/2/8:22:53:29.222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00005b61@2017/2/8:22:53:29.234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00005b62@2017/2/8:22:53:29.247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00005b63@2017/2/8:22:53:29.260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00005b64@2017/2/8:22:53:29.273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00005b65@2017/2/8:22:53:29.298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00005b66@2017/2/8:22:53:29.314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00005b67@2017/2/8:22:53:29.326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00005b68@2017/2/8:22:53:29.341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00005b69@2017/2/8:22:53:29.355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00005b6a@2017/2/8:22:53:29.368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00005b6b@2017/2/8:22:53:29.381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00005b6c@2017/2/8:22:53:29.394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00005b6d@2017/2/8:22:53:29.408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00005b6e@2017/2/8:22:53:29.422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00005b6f@2017/2/8:22:53:29.435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00005b70@2017/2/8:22:53:29.452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00005b71@2017/2/8:22:53:29.471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00005b72@2017/2/8:22:53:29.485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00005b73@2017/2/8:22:53:29.504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00005b74@2017/2/8:22:53:29.520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00005b75@2017/2/8:22:53:29.534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00005b76@2017/2/8:22:53:29.547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00005b77@2017/2/8:22:53:29.560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00005b78@2017/2/8:22:53:29.573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00005b79@2017/2/8:22:53:29.588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00005b7a@2017/2/8:22:53:29.601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00005b7b@2017/2/8:22:53:29.614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00005b7c@2017/2/8:22:53:29.627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00005b7d@2017/2/8:22:53:29.641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00005b7e@2017/2/8:22:53:29.655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00005b7f@2017/2/8:22:53:29.669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00005b80@2017/2/8:22:53:29.684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00005b81@2017/2/8:22:53:29.697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00005b82@2017/2/8:22:53:29.714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00005b83@2017/2/8:22:53:29.727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00005b84@2017/2/8:22:53:29.740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00005b85@2017/2/8:22:53:29.754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00005b86@2017/2/8:22:53:29.773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00005b87@2017/2/8:22:53:29.786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00005b88@2017/2/8:22:53:29.800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00005b89@2017/2/8:22:53:29.813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00005b8a@2017/2/8:22:53:29.828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00005b8b@2017/2/8:22:53:29.842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00005b8c@2017/2/8:22:53:29.855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00005b8d@2017/2/8:22:53:29.868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00005b8e@2017/2/8:22:53:29.881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00005b8f@2017/2/8:22:53:29.898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00005b90@2017/2/8:22:53:29.930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00005b91@2017/2/8:22:53:29.948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00005b92@2017/2/8:22:53:29.963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00005b93@2017/2/8:22:53:29.980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17:53:29, Info                  CSI    00005b94@2017/2/8:22:53:29.993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17:53:30, Info                  CSI    00005b95@2017/2/8:22:53:30.09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17:53:30, Info                  CSI    00005b96@2017/2/8:22:53:30.022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17:53:30, Info                  CSI    00005b97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17:53:30, Info                  CSI    00005b98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17:53:30, Info                  CSI    00005b99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17:53:34, Info                  CSI    00005b9a@2017/2/8:22:53:34.504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17:53:34, Info                  CSI    00005b9b@2017/2/8:22:53:34.517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17:53:34, Info                  CSI    00005b9c@2017/2/8:22:53:34.530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17:53:34, Info                  CSI    00005b9d@2017/2/8:22:53:34.548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17:53:34, Info                  CSI    00005b9e@2017/2/8:22:53:34.570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17:53:34, Info                  CSI    00005b9f@2017/2/8:22:53:34.584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17:53:34, Info                  CSI    00005ba0@2017/2/8:22:53:34.601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17:53:34, Info                  CSI    00005ba1@2017/2/8:22:53:34.614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17:53:34, Info                  CSI    00005ba2@2017/2/8:22:53:34.628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17:53:34, Info                  CSI    00005ba3@2017/2/8:22:53:34.674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17:53:34, Info                  CSI    00005ba4@2017/2/8:22:53:34.710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17:53:34, Info                  CSI    00005ba5@2017/2/8:22:53:34.723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17:53:34, Info                  CSI    00005ba6@2017/2/8:22:53:34.736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17:53:34, Info                  CSI    00005ba7@2017/2/8:22:53:34.749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17:53:34, Info                  CSI    00005ba8@2017/2/8:22:53:34.761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17:53:34, Info                  CSI    00005ba9@2017/2/8:22:53:34.776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17:53:34, Info                  CSI    00005baa@2017/2/8:22:53:34.791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17:53:34, Info                  CSI    00005bab@2017/2/8:22:53:34.804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17:53:34, Info                  CSI    00005bac@2017/2/8:22:53:34.816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17:53:34, Info                  CSI    00005bad@2017/2/8:22:53:34.829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17:53:34, Info                  CSI    00005bae@2017/2/8:22:53:34.842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17:53:34, Info                  CSI    00005baf@2017/2/8:22:53:34.855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17:53:34, Info                  CSI    00005bb0@2017/2/8:22:53:34.869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17:53:34, Info                  CSI    00005bb1@2017/2/8:22:53:34.881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00005bb2 CSIPERF - FilePI Queue 171ms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00005bb3@2017/2/8:22:53:35.067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00005bb4@2017/2/8:22:53:35.080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00005bb5@2017/2/8:22:53:35.095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00005bb6@2017/2/8:22:53:35.107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00005bb7@2017/2/8:22:53:35.120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00005bb8@2017/2/8:22:53:35.133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00005bb9@2017/2/8:22:53:35.147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00005bba@2017/2/8:22:53:35.160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00005bbb@2017/2/8:22:53:35.173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00005bbc@2017/2/8:22:53:35.186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00005bbd@2017/2/8:22:53:35.199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00005bbe@2017/2/8:22:53:35.212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00005bbf@2017/2/8:22:53:35.225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00005bc0@2017/2/8:22:53:35.245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00005bc1@2017/2/8:22:53:35.260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00005bc2@2017/2/8:22:53:35.272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00005bc3@2017/2/8:22:53:35.285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00005bc4@2017/2/8:22:53:35.299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00005bc5@2017/2/8:22:53:35.311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00005bc6@2017/2/8:22:53:35.324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00005bc7@2017/2/8:22:53:35.341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00005bc8@2017/2/8:22:53:35.353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00005bc9@2017/2/8:22:53:35.367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00005bca@2017/2/8:22:53:35.380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00005bcb@2017/2/8:22:53:35.393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00005bcc@2017/2/8:22:53:35.405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00005bcd@2017/2/8:22:53:35.418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00005bce@2017/2/8:22:53:35.432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00005bcf@2017/2/8:22:53:35.446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00005bd0@2017/2/8:22:53:35.460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00005bd1@2017/2/8:22:53:35.472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00005bd2@2017/2/8:22:53:35.486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00005bd3@2017/2/8:22:53:35.500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00005bd4@2017/2/8:22:53:35.514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00005bd5@2017/2/8:22:53:35.527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00005bd6@2017/2/8:22:53:35.540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00005bd7@2017/2/8:22:53:35.554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00005bd8@2017/2/8:22:53:35.587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00005bd9@2017/2/8:22:53:35.605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00005bda@2017/2/8:22:53:35.618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00005bdb@2017/2/8:22:53:35.636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00005bdc@2017/2/8:22:53:35.649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00005bdd@2017/2/8:22:53:35.667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00005bde@2017/2/8:22:53:35.680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00005bdf@2017/2/8:22:53:35.692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00005be0@2017/2/8:22:53:35.764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00005be1@2017/2/8:22:53:35.810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00005be2@2017/2/8:22:53:35.829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00005be3@2017/2/8:22:53:35.846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00005be4@2017/2/8:22:53:35.861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00005be5@2017/2/8:22:53:35.877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00005be6@2017/2/8:22:53:35.890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00005be7@2017/2/8:22:53:35.903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17:53:35, Info                  CSI    00005be8@2017/2/8:22:53:35.916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17:53:36, Info                  CSI    00005be9@2017/2/8:22:53:36.00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17:53:36, Info                  CSI    00005bea@2017/2/8:22:53:36.014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17:53:36, Info                  CSI    00005beb@2017/2/8:22:53:36.032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17:53:36, Info                  CSI    00005bec@2017/2/8:22:53:36.045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17:53:36, Info                  CSI    00005bed@2017/2/8:22:53:36.058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17:53:36, Info                  CSI    00005bee@2017/2/8:22:53:36.071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17:53:36, Info                  CSI    00005bef@2017/2/8:22:53:36.085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17:53:36, Info                  CSI    00005bf0@2017/2/8:22:53:36.098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17:53:36, Info                  CSI    00005bf1@2017/2/8:22:53:36.112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17:53:36, Info                  CSI    00005bf2@2017/2/8:22:53:36.125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17:53:36, Info                  CSI    00005bf3@2017/2/8:22:53:36.138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17:53:36, Info                  CSI    00005bf4@2017/2/8:22:53:36.151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17:53:36, Info                  CSI    00005bf5@2017/2/8:22:53:36.165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17:53:36, Info                  CSI    00005bf6@2017/2/8:22:53:36.179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17:53:36, Info                  CSI    00005bf7@2017/2/8:22:53:36.205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17:53:36, Info                  CSI    00005bf8@2017/2/8:22:53:36.220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17:53:36, Info                  CSI    00005bf9@2017/2/8:22:53:36.233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17:53:36, Info                  CSI    00005bfa@2017/2/8:22:53:36.249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17:53:36, Info                  CSI    00005bfb@2017/2/8:22:53:36.262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17:53:36, Info                  CSI    00005bfc@2017/2/8:22:53:36.275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17:53:36, Info                  CSI    00005bfd@2017/2/8:22:53:36.289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17:53:36, Info                  CSI    00005bfe@2017/2/8:22:53:36.302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17:53:36, Info                  CSI    00005bff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17:53:36, Info                  CSI    00005c00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17:53:36, Info                  CSI    00005c01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17:53:38, Info                  CSI    00005c02@2017/2/8:22:53:38.660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17:53:38, Info                  CSI    00005c03@2017/2/8:22:53:38.672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17:53:38, Info                  CSI    00005c04@2017/2/8:22:53:38.685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17:53:38, Info                  CSI    00005c05@2017/2/8:22:53:38.699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17:53:38, Info                  CSI    00005c06@2017/2/8:22:53:38.711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17:53:38, Info                  CSI    00005c07@2017/2/8:22:53:38.724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17:53:38, Info                  CSI    00005c08@2017/2/8:22:53:38.736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17:53:38, Info                  CSI    00005c09@2017/2/8:22:53:38.750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17:53:38, Info                  CSI    00005c0a@2017/2/8:22:53:38.763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17:53:38, Info                  CSI    00005c0b@2017/2/8:22:53:38.775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17:53:38, Info                  CSI    00005c0c@2017/2/8:22:53:38.788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17:53:38, Info                  CSI    00005c0d@2017/2/8:22:53:38.801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17:53:38, Info                  CSI    00005c0e@2017/2/8:22:53:38.813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17:53:38, Info                  CSI    00005c0f@2017/2/8:22:53:38.827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17:53:38, Info                  CSI    00005c10@2017/2/8:22:53:38.840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17:53:38, Info                  CSI    00005c11@2017/2/8:22:53:38.852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17:53:38, Info                  CSI    00005c12@2017/2/8:22:53:38.866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17:53:38, Info                  CSI    00005c13@2017/2/8:22:53:38.881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17:53:38, Info                  CSI    00005c14@2017/2/8:22:53:38.893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17:53:38, Info                  CSI    00005c15@2017/2/8:22:53:38.907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17:53:38, Info                  CSI    00005c16@2017/2/8:22:53:38.929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17:53:38, Info                  CSI    00005c17@2017/2/8:22:53:38.945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17:53:38, Info                  CSI    00005c18@2017/2/8:22:53:38.957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17:53:38, Info                  CSI    00005c19@2017/2/8:22:53:38.969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17:53:38, Info                  CSI    00005c1a@2017/2/8:22:53:38.982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17:53:38, Info                  CSI    00005c1b@2017/2/8:22:53:38.998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00005c1c@2017/2/8:22:53:39.011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00005c1d@2017/2/8:22:53:39.026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00005c1e@2017/2/8:22:53:39.041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00005c1f@2017/2/8:22:53:39.053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00005c20@2017/2/8:22:53:39.079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00005c21@2017/2/8:22:53:39.095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00005c22@2017/2/8:22:53:39.107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00005c23@2017/2/8:22:53:39.120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00005c24@2017/2/8:22:53:39.135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00005c25@2017/2/8:22:53:39.150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00005c26@2017/2/8:22:53:39.162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00005c27@2017/2/8:22:53:39.174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00005c28@2017/2/8:22:53:39.188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00005c29@2017/2/8:22:53:39.200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00005c2a@2017/2/8:22:53:39.213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00005c2b@2017/2/8:22:53:39.227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00005c2c@2017/2/8:22:53:39.239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00005c2d@2017/2/8:22:53:39.252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00005c2e@2017/2/8:22:53:39.265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00005c2f@2017/2/8:22:53:39.278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00005c30@2017/2/8:22:53:39.291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00005c31@2017/2/8:22:53:39.303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00005c32@2017/2/8:22:53:39.316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00005c33@2017/2/8:22:53:39.335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00005c34@2017/2/8:22:53:39.347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00005c35@2017/2/8:22:53:39.363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00005c36@2017/2/8:22:53:39.378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00005c37@2017/2/8:22:53:39.394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00005c38@2017/2/8:22:53:39.409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00005c39@2017/2/8:22:53:39.423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00005c3a@2017/2/8:22:53:39.436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00005c3b@2017/2/8:22:53:39.449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00005c3c@2017/2/8:22:53:39.462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00005c3d@2017/2/8:22:53:39.476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00005c3e@2017/2/8:22:53:39.489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00005c3f@2017/2/8:22:53:39.502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00005c40@2017/2/8:22:53:39.518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00005c41@2017/2/8:22:53:39.532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00005c42@2017/2/8:22:53:39.544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00005c43@2017/2/8:22:53:39.564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00005c44@2017/2/8:22:53:39.577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00005c45@2017/2/8:22:53:39.589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00005c46@2017/2/8:22:53:39.604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00005c47@2017/2/8:22:53:39.617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00005c48@2017/2/8:22:53:39.630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00005c49@2017/2/8:22:53:39.642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00005c4a@2017/2/8:22:53:39.654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00005c4b@2017/2/8:22:53:39.667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00005c4c@2017/2/8:22:53:39.681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00005c4d@2017/2/8:22:53:39.696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00005c4e@2017/2/8:22:53:39.709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00005c4f@2017/2/8:22:53:39.722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00005c50@2017/2/8:22:53:39.741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00005c51@2017/2/8:22:53:39.761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00005c52@2017/2/8:22:53:39.775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00005c53@2017/2/8:22:53:39.788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00005c54@2017/2/8:22:53:39.891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00005c55@2017/2/8:22:53:39.932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00005c56@2017/2/8:22:53:39.962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00005c57@2017/2/8:22:53:39.977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17:53:39, Info                  CSI    00005c58@2017/2/8:22:53:39.989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17:53:40, Info                  CSI    00005c59@2017/2/8:22:53:40.02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17:53:40, Info                  CSI    00005c5a@2017/2/8:22:53:40.015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17:53:40, Info                  CSI    00005c5b@2017/2/8:22:53:40.032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17:53:40, Info                  CSI    00005c5c@2017/2/8:22:53:40.046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17:53:40, Info                  CSI    00005c5d@2017/2/8:22:53:40.098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17:53:40, Info                  CSI    00005c5e@2017/2/8:22:53:40.110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17:53:40, Info                  CSI    00005c5f@2017/2/8:22:53:40.127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17:53:40, Info                  CSI    00005c60@2017/2/8:22:53:40.140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17:53:40, Info                  CSI    00005c61@2017/2/8:22:53:40.154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17:53:40, Info                  CSI    00005c62@2017/2/8:22:53:40.166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17:53:40, Info                  CSI    00005c63@2017/2/8:22:53:40.179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17:53:40, Info                  CSI    00005c64@2017/2/8:22:53:40.194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17:53:40, Info                  CSI    00005c65@2017/2/8:22:53:40.206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17:53:40, Info                  CSI    00005c66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17:53:40, Info                  CSI    00005c67 [SR] Verifying 100 (0x0000000000000064)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17:53:40, Info                  CSI    00005c68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17:53:45, Info                  CSI    00005c69@2017/2/8:22:53:45.652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17:53:45, Info                  CSI    00005c6a@2017/2/8:22:53:45.671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17:53:45, Info                  CSI    00005c6b@2017/2/8:22:53:45.685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17:53:45, Info                  CSI    00005c6c@2017/2/8:22:53:45.797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17:53:45, Info                  CSI    00005c6d@2017/2/8:22:53:45.813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17:53:45, Info                  CSI    00005c6e@2017/2/8:22:53:45.826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17:53:45, Info                  CSI    00005c6f@2017/2/8:22:53:45.844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17:53:45, Info                  CSI    00005c70@2017/2/8:22:53:45.856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17:53:45, Info                  CSI    00005c71@2017/2/8:22:53:45.869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17:53:45, Info                  CSI    00005c72@2017/2/8:22:53:45.882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17:53:45, Info                  CSI    00005c73@2017/2/8:22:53:45.920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17:53:45, Info                  CSI    00005c74@2017/2/8:22:53:45.932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17:53:45, Info                  CSI    00005c75@2017/2/8:22:53:45.945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17:53:45, Info                  CSI    00005c76@2017/2/8:22:53:45.999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00005c77@2017/2/8:22:53:46.012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00005c78@2017/2/8:22:53:46.031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00005c79@2017/2/8:22:53:46.053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00005c7a@2017/2/8:22:53:46.067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00005c7b@2017/2/8:22:53:46.106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00005c7c@2017/2/8:22:53:46.123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00005c7d@2017/2/8:22:53:46.135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00005c7e@2017/2/8:22:53:46.148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00005c7f@2017/2/8:22:53:46.195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00005c80@2017/2/8:22:53:46.258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00005c81@2017/2/8:22:53:46.288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00005c82@2017/2/8:22:53:46.302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00005c83@2017/2/8:22:53:46.363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00005c84@2017/2/8:22:53:46.409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00005c85@2017/2/8:22:53:46.441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00005c86@2017/2/8:22:53:46.454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00005c87@2017/2/8:22:53:46.467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00005c88@2017/2/8:22:53:46.481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00005c89@2017/2/8:22:53:46.499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00005c8a@2017/2/8:22:53:46.511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00005c8b@2017/2/8:22:53:46.524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00005c8c@2017/2/8:22:53:46.538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00005c8d@2017/2/8:22:53:46.550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00005c8e@2017/2/8:22:53:46.564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00005c8f@2017/2/8:22:53:46.625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00005c90@2017/2/8:22:53:46.639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00005c91@2017/2/8:22:53:46.669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00005c92@2017/2/8:22:53:46.682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00005c93@2017/2/8:22:53:46.696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00005c94@2017/2/8:22:53:46.709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00005c95@2017/2/8:22:53:46.792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00005c96@2017/2/8:22:53:46.806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00005c97@2017/2/8:22:53:46.818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00005c98@2017/2/8:22:53:46.833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00005c99@2017/2/8:22:53:46.846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00005c9a@2017/2/8:22:53:46.876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00005c9b@2017/2/8:22:53:46.889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00005c9c@2017/2/8:22:53:46.903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00005c9d@2017/2/8:22:53:46.917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00005c9e@2017/2/8:22:53:46.930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00005c9f@2017/2/8:22:53:46.942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00005ca0@2017/2/8:22:53:46.955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00005ca1@2017/2/8:22:53:46.975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17:53:46, Info                  CSI    00005ca2@2017/2/8:22:53:46.988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00005ca3@2017/2/8:22:53:47.079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00005ca4@2017/2/8:22:53:47.106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00005ca5@2017/2/8:22:53:47.125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00005ca6@2017/2/8:22:53:47.140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00005ca7@2017/2/8:22:53:47.155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00005ca8@2017/2/8:22:53:47.169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00005ca9@2017/2/8:22:53:47.183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00005caa@2017/2/8:22:53:47.195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00005cab@2017/2/8:22:53:47.212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00005cac@2017/2/8:22:53:47.225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00005cad@2017/2/8:22:53:47.237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00005cae@2017/2/8:22:53:47.252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00005caf@2017/2/8:22:53:47.265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00005cb0@2017/2/8:22:53:47.278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00005cb1@2017/2/8:22:53:47.291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00005cb2@2017/2/8:22:53:47.304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00005cb3@2017/2/8:22:53:47.346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00005cb4@2017/2/8:22:53:47.359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00005cb5@2017/2/8:22:53:47.374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00005cb6@2017/2/8:22:53:47.388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00005cb7@2017/2/8:22:53:47.400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00005cb8@2017/2/8:22:53:47.412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00005cb9@2017/2/8:22:53:47.428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00005cba@2017/2/8:22:53:47.441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00005cbb@2017/2/8:22:53:47.460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00005cbc@2017/2/8:22:53:47.474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00005cbd@2017/2/8:22:53:47.538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00005cbe@2017/2/8:22:53:47.551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00005cbf@2017/2/8:22:53:47.564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00005cc0@2017/2/8:22:53:47.578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00005cc1@2017/2/8:22:53:47.590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00005cc2@2017/2/8:22:53:47.604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00005cc3@2017/2/8:22:53:47.634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00005cc4@2017/2/8:22:53:47.647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00005cc5@2017/2/8:22:53:47.664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00005cc6@2017/2/8:22:53:47.678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00005cc7@2017/2/8:22:53:47.690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00005cc8@2017/2/8:22:53:47.704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00005cc9@2017/2/8:22:53:47.718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00005cca@2017/2/8:22:53:47.731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00005ccb@2017/2/8:22:53:47.745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00005ccc@2017/2/8:22:53:47.759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00005ccd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00005cce [SR] Verifying 72 (0x0000000000000048)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17:53:47, Info                  CSI    00005ccf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17:53:50, Info                  CSI    00005cd0@2017/2/8:22:53:50.644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17:53:50, Info                  CSI    00005cd1@2017/2/8:22:53:50.658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17:53:50, Info                  CSI    00005cd2@2017/2/8:22:53:50.675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17:53:50, Info                  CSI    00005cd3@2017/2/8:22:53:50.687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17:53:50, Info                  CSI    00005cd4@2017/2/8:22:53:50.701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17:53:50, Info                  CSI    00005cd5@2017/2/8:22:53:50.716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17:53:50, Info                  CSI    00005cd6@2017/2/8:22:53:50.750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17:53:50, Info                  CSI    00005cd7@2017/2/8:22:53:50.771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17:53:50, Info                  CSI    00005cd8@2017/2/8:22:53:50.783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17:53:50, Info                  CSI    00005cd9@2017/2/8:22:53:50.796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17:53:50, Info                  CSI    00005cda@2017/2/8:22:53:50.811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17:53:50, Info                  CSI    00005cdb@2017/2/8:22:53:50.828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17:53:50, Info                  CSI    00005cdc@2017/2/8:22:53:50.841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17:53:50, Info                  CSI    00005cdd@2017/2/8:22:53:50.859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17:53:50, Info                  CSI    00005cde@2017/2/8:22:53:50.873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17:53:50, Info                  CSI    00005cdf@2017/2/8:22:53:50.886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17:53:50, Info                  CSI    00005ce0@2017/2/8:22:53:50.898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17:53:50, Info                  CSI    00005ce1@2017/2/8:22:53:50.911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17:53:50, Info                  CSI    00005ce2@2017/2/8:22:53:50.925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17:53:50, Info                  CSI    00005ce3@2017/2/8:22:53:50.938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17:53:50, Info                  CSI    00005ce4@2017/2/8:22:53:50.951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17:53:50, Info                  CSI    00005ce5@2017/2/8:22:53:50.964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17:53:50, Info                  CSI    00005ce6@2017/2/8:22:53:50.977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17:53:50, Info                  CSI    00005ce7@2017/2/8:22:53:50.994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00005ce8@2017/2/8:22:53:51.08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00005ce9@2017/2/8:22:53:51.032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00005cea@2017/2/8:22:53:51.045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00005ceb@2017/2/8:22:53:51.058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00005cec@2017/2/8:22:53:51.105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00005ced@2017/2/8:22:53:51.121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00005cee@2017/2/8:22:53:51.138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00005cef@2017/2/8:22:53:51.152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00005cf0@2017/2/8:22:53:51.165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00005cf1@2017/2/8:22:53:51.177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00005cf2@2017/2/8:22:53:51.193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00005cf3@2017/2/8:22:53:51.242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00005cf4@2017/2/8:22:53:51.256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00005cf5@2017/2/8:22:53:51.269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00005cf6@2017/2/8:22:53:51.282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00005cf7@2017/2/8:22:53:51.296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00005cf8@2017/2/8:22:53:51.309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00005cf9@2017/2/8:22:53:51.322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00005cfa@2017/2/8:22:53:51.335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00005cfb@2017/2/8:22:53:51.348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00005cfc@2017/2/8:22:53:51.362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00005cfd@2017/2/8:22:53:51.380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00005cfe@2017/2/8:22:53:51.396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00005cff@2017/2/8:22:53:51.409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00005d00@2017/2/8:22:53:51.422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00005d01@2017/2/8:22:53:51.434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00005d02@2017/2/8:22:53:51.447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00005d03@2017/2/8:22:53:51.461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00005d04@2017/2/8:22:53:51.477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00005d05@2017/2/8:22:53:51.492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00005d06@2017/2/8:22:53:51.510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00005d07@2017/2/8:22:53:51.523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00005d08@2017/2/8:22:53:51.537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00005d09@2017/2/8:22:53:51.550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00005d0a@2017/2/8:22:53:51.562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00005d0b@2017/2/8:22:53:51.576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00005d0c@2017/2/8:22:53:51.593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00005d0d@2017/2/8:22:53:51.615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00005d0e@2017/2/8:22:53:51.636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00005d0f@2017/2/8:22:53:51.650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00005d10@2017/2/8:22:53:51.662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00005d11@2017/2/8:22:53:51.676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00005d12@2017/2/8:22:53:51.690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00005d13@2017/2/8:22:53:51.703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00005d14@2017/2/8:22:53:51.716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00005d15@2017/2/8:22:53:51.729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00005d16@2017/2/8:22:53:51.799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00005d17@2017/2/8:22:53:51.812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00005d18 [SR] Verify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00005d19 [SR] Repairing 2 components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00005d1a [SR] Beginning Verify and Repair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2017-02-08 17:53:51, Info                  CSI    00005d1b Manifest hash for component [l:95 ml:140]"amd64_microsoft-windows-systemrestore-main_31bf3856ad364e35_10.0.10586.71_none_cb0e7b3963dcd236" does not match expected value. 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Expected:{l:32 b:ee6ffcf3b8ca47bb0f1ce56525986efc3eb8fdba5b87253e84d4756272188eaa}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Found:{l:32 b:e3b0c44298fc1c149afbf4c8996fb92427ae41e4649b934ca495991b7852b855}.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00005d1c Unable to load manifest for component [l:95 ml:140]"amd64_microsoft-windows-systemrestore-main_31bf3856ad364e35_10.0.10586.71_none_cb0e7b3963dcd236"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17:53:51, Info                  CSI    00005d1d [SR] Cannot verify component files for Microsoft-Windows-SystemRestore-Main, version 10.0.10586.71, arch amd64, nonSxS, pkt {l:8 b:31bf3856ad364e35}, manifest is damaged (TRUE)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17:53:52, Info                  CSI    00005d1e Hashes for file member \SystemRoot\WinSxS\amd64_netfx4-clr_dll_b03f5f7f11d50a3a_4.0.10586.310_none_a5154d543e444fc6\clr.dll do not match actual file [l:7]"clr.dll" :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Found: {l:20 0IbcPXDnRj6jhZMkK/3RNNPZVkE=} Expected: {l:20 03wFDLR3VzVTlcW40IImvcHiqUc=}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Found: {l:32 Qq7FfotR3Cj8vkF80RjjBUly3V4jJlv62CjkxwlxTK0=} Expected: {l:32 ARTiyJNkFa900nPB6C/ctVbxHiUrBzddCbBCdQ0NNW0=}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17:53:52, Info                  CSI    00005d1f [SR] Cannot repair member file [l:7]"clr.dll" of NetFx4-clr_dll, version 4.0.10586.310, arch amd64, versionScope neutral, pkt {l:8 b:b03f5f7f11d50a3a} in the store, hash mismatch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17:53:52, Info                  CSI    00005d20@2017/2/8:22:53:52.034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17:53:52, Info                  CSI    00005d21 Hashes for file member \SystemRoot\WinSxS\amd64_netfx4-clr_dll_b03f5f7f11d50a3a_4.0.10586.310_none_a5154d543e444fc6\clr.dll do not match actual file [l:7]"clr.dll" :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Found: {l:20 0IbcPXDnRj6jhZMkK/3RNNPZVkE=} Expected: {l:20 03wFDLR3VzVTlcW40IImvcHiqUc=}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Found: {l:32 Qq7FfotR3Cj8vkF80RjjBUly3V4jJlv62CjkxwlxTK0=} Expected: {l:32 ARTiyJNkFa900nPB6C/ctVbxHiUrBzddCbBCdQ0NNW0=}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17:53:52, Info                  CSI    00005d22 [SR] Cannot repair member file [l:7]"clr.dll" of NetFx4-clr_dll, version 4.0.10586.310, arch amd64, versionScope neutral, pkt {l:8 b:b03f5f7f11d50a3a} in the store, hash mismatch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17:53:52, Info                  CSI    00005d23 [SR] This component was referenced by [l:80]"Package_2633_for_KB3185614~31bf3856ad364e35~amd64~~10.0.1.5.3185614-5651_neutral"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17:53:52, Info                  CSI    00005d24 Hashes for file member \??\C:\WINDOWS\Microsoft.NET\Framework64\v4.0.30319\clr.dll do not match actual file [l:7]"clr.dll" :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Found: {l:20 0IbcPXDnRj6jhZMkK/3RNNPZVkE=} Expected: {l:20 03wFDLR3VzVTlcW40IImvcHiqUc=}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Found: {l:32 Qq7FfotR3Cj8vkF80RjjBUly3V4jJlv62CjkxwlxTK0=} Expected: {l:32 ARTiyJNkFa900nPB6C/ctVbxHiUrBzddCbBCdQ0NNW0=}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17:53:52, Info                  CSI    00005d25 Hashes for file member \SystemRoot\WinSxS\amd64_netfx4-clr_dll_b03f5f7f11d50a3a_4.0.10586.310_none_a5154d543e444fc6\clr.dll do not match actual file [l:7]"clr.dll" :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Found: {l:20 0IbcPXDnRj6jhZMkK/3RNNPZVkE=} Expected: {l:20 03wFDLR3VzVTlcW40IImvcHiqUc=}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Found: {l:32 Qq7FfotR3Cj8vkF80RjjBUly3V4jJlv62CjkxwlxTK0=} Expected: {l:32 ARTiyJNkFa900nPB6C/ctVbxHiUrBzddCbBCdQ0NNW0=}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17:53:52, Info                  CSI    00005d26 [SR] Could not reproject corrupted file [l:51 ml:52]"\??\C:\WINDOWS\Microsoft.NET\Framework64\v4.0.30319"\[l:7]"clr.dll"; source file in store is also corrupted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17:53:52, Info                  CSI    00005d27 CSIPERF - FilePI Queue 197ms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17:53:52, Info                  CSI    00005d28@2017/2/8:22:53:52.359 Primitive installers committed for repair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17:53:52, Info                  CSI    00005d29 [SR] Repair complete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2017-02-08 17:53:52, Info                  CSI    00005d2a Manifest hash for component [l:95 ml:140]"amd64_microsoft-windows-systemrestore-main_31bf3856ad364e35_10.0.10586.71_none_cb0e7b3963dcd236" does not match expected value. 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Expected:{l:32 b:ee6ffcf3b8ca47bb0f1ce56525986efc3eb8fdba5b87253e84d4756272188eaa}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Found:{l:32 b:e3b0c44298fc1c149afbf4c8996fb92427ae41e4649b934ca495991b7852b855}.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17:53:52, Info                  CSI    00005d2b Looking for manifest in Backup Dir...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17:53:52, Error                 CSI    00005d2c (F) Unable to load manifest for component [l:95 ml:140]"amd64_microsoft-windows-systemrestore-main_31bf3856ad364e35_10.0.10586.71_none_cb0e7b3963dcd236"[gle=0x80004005]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17:53:52, Error                 CSI    00005d2d@2017/2/8:22:53:52.374 (F) base\wcp\componentstore\storelayout.cpp(2671): Store corruption detected in function ComponentStore::CRawStoreLayout::FetchManifestContent expression: 0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 xml:space="preserve">  FileHashMismatch on resource [122]"\winsxs\manifests\amd64_microsoft-windows-systemrestore-main_31bf3856ad364e35_10.0.10586.71_none_cb0e7b3963dcd236.manifest"[gle=0x80004005]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17:53:52, Info                  CBS    Added C:\WINDOWS\Logs\CBS\CBS.log to WER report.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17:53:52, Info                  CBS    Added C:\WINDOWS\Logs\CBS\CbsPersist_20170208172301.log to WER report.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17:53:52, Info                  CBS    Added C:\WINDOWS\Logs\CBS\CbsPersist_20170207231259.log to WER report.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17:53:52, Info                  CBS    Added C:\WINDOWS\Logs\CBS\CbsPersist_20170207202610.log to WER report.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17:53:52, Info                  CBS    Added C:\WINDOWS\Logs\CBS\CbsPersist_20170207163020.log to WER report.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17:53:52, Info                  CBS    Added C:\WINDOWS\Logs\CBS\CbsPersist_20170206175059.cab to WER report.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17:53:52, Info                  CBS    Could not get active session for current session file logging [HRESULT = 0x80004003 - E_POINTER]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17:53:52, Info                  CBS    Not able to add pending.xml to Windows Error Report. [HRESULT = 0x80070002 - ERROR_FILE_NOT_FOUND]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17:53:52, Info                  CBS    Not able to add pending.xml.bad to Windows Error Report. [HRESULT = 0x80070002 - ERROR_FILE_NOT_FOUND]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17:53:52, Info                  CSI    00005d2e [SR] Committing transaction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17:53:52, Info                  CSI    00005d2f Creating NT transaction (seq 2), objectname [6]"(null)"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17:53:52, Info                  CSI    00005d30 Created NT transaction (seq 2) result 0x00000000, handle @0x3f4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17:53:52, Info                  CSI    00005d31@2017/2/8:22:53:52.799 Beginning NT transaction commit...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17:53:52, Info                  CSI    00005d32@2017/2/8:22:53:52.876 CSI perf trace: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CSIPERF:TXCOMMIT;79218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17:53:52, Info                  CSI    00005d33 [SR] Verify and Repair Transaction completed. All files and registry keys listed in this transaction  have been successfully repaired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17:55:58, Info                  CBS    Trusted Installer is shutting down because: SHUTDOWN_REASON_AUTOSTOP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17:55:58, Info                  CBS    TiWorker signaled for shutdown, going to exit.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17:55:58, Info                  CBS    CbsCoreFinalize: ExecutionEngineFinalize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17:55:58, Info                  CBS    Ending the TiWorker main loop.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17:55:58, Info                  CBS    Starting TiWorker finalization.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17:55:58, Info                  CBS    CbsCoreFinalize: ManifestCacheFinalize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17:55:58, Info                  CBS    CbsCoreFinalize: ExecutionEngineFinalize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17:55:58, Info                  CBS    CbsCoreFinalize: ComponentAnalyzerFinalize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17:55:58, Info                  CBS    CbsCoreFinalize: PackageTrackerFinalize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17:55:58, Info                  CBS    CbsCoreFinalize: CoreResourcesUnload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17:55:58, Info                  CBS    CbsCoreFinalize: SessionManagerFinalize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17:55:58, Info                  CBS    CbsCoreFinalize: CapabilityManagerFinalize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17:55:58, Info                  CBS    CbsCoreFinalize: PublicObjectMonitorFinalize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17:55:58, Info                  CBS    CbsCoreFinalize: Enter vCoreInitializeLock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17:55:58, Info                  CBS    CbsCoreFinalize: WcpUnload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17:55:58, Info                  CBS    CbsCoreFinalize: DrupUnload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17:55:58, Info                  CBS    CbsCoreFinalize: CfgMgr32Unload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17:55:58, Info                  CBS    CbsCoreFinalize: DpxUnload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17:55:58, Info                  CBS    CbsCoreFinalize: SrUnload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17:55:58, Info                  CBS    CbsCoreFinalize: CbsEsdUnload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17:55:58, Info                  CBS    CbsCoreFinalize: CbsTraceInfoUninitialize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17:55:58, Info                  CBS    CbsCoreFinalize: CbsEventUnregister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17:55:58, Info                  CBS    CbsCoreFinalize: AppContainerUnload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17:55:58, Info                  CBS    CbsCoreFinalize: WdsUnload, logging from cbscore will end.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17:55:58, Info                  CBS    Ending TiWorker finalization.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17:55:58, Info                  CBS    Ending the TrustedInstaller main loop.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17:55:58, Info                  CBS    Starting TrustedInstaller finalization.</w:t>
      </w:r>
    </w:p>
    <w:p>
      <w:pPr>
        <w:rPr>
          <w:rFonts w:hint="default" w:ascii="Tahoma" w:hAnsi="Tahoma" w:cs="Tahoma"/>
          <w:sz w:val="22"/>
        </w:rPr>
      </w:pPr>
      <w:r>
        <w:rPr>
          <w:rFonts w:hint="default" w:ascii="Tahoma" w:hAnsi="Tahoma" w:cs="Tahoma"/>
          <w:sz w:val="22"/>
        </w:rPr>
        <w:t>2017-02-08 17:55:58, Info                  CBS    Ending TrustedInstaller finalization.</w:t>
      </w:r>
    </w:p>
    <w:sectPr>
      <w:headerReference r:id="rId3" w:type="default"/>
      <w:footerReference r:id="rId4" w:type="default"/>
      <w:pgSz w:w="15819" w:h="12247" w:orient="landscape"/>
      <w:pgMar w:top="1514" w:right="1156" w:bottom="1514" w:left="1156" w:header="708" w:footer="709" w:gutter="0"/>
      <w:paperSrc/>
      <w:pgNumType w:fmt="decimal" w:start="1"/>
      <w:cols w:space="0" w:num="1"/>
      <w:rtlGutter w:val="0"/>
      <w:docGrid w:linePitch="28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framePr w:wrap="around" w:vAnchor="text" w:hAnchor="margin" w:xAlign="center" w:yAlign="top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50" w:space="0"/>
      </w:pBdr>
      <w:spacing w:after="0" w:afterLines="0"/>
    </w:pPr>
    <w:r>
      <w:fldChar w:fldCharType="begin"/>
    </w:r>
    <w:r>
      <w:rPr>
        <w:rStyle w:val="14"/>
      </w:rPr>
      <w:instrText xml:space="preserve"> PAGE  </w:instrText>
    </w:r>
    <w:r>
      <w:fldChar w:fldCharType="separate"/>
    </w:r>
    <w:r>
      <w:rPr>
        <w:rStyle w:val="14"/>
      </w:rPr>
      <w:t>1</w:t>
    </w:r>
    <w:r>
      <w:fldChar w:fldCharType="end"/>
    </w:r>
  </w:p>
  <w:p>
    <w:pPr>
      <w:pStyle w:val="11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attachedTemplate r:id="rId1"/>
  <w:documentProtection w:enforcement="0"/>
  <w:defaultTabStop w:val="420"/>
  <w:hyphenationZone w:val="36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1B7B19"/>
    <w:rsid w:val="0B1B7B19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theme="minorBidi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left"/>
    </w:pPr>
    <w:rPr>
      <w:rFonts w:ascii="Times New Roman" w:hAnsi="Times New Roman"/>
      <w:kern w:val="2"/>
      <w:sz w:val="24"/>
      <w:lang w:val="en-US" w:eastAsia="zh-CN"/>
    </w:rPr>
  </w:style>
  <w:style w:type="paragraph" w:styleId="2">
    <w:name w:val="heading 1"/>
    <w:basedOn w:val="1"/>
    <w:next w:val="1"/>
    <w:uiPriority w:val="0"/>
    <w:pPr>
      <w:keepNext/>
      <w:keepLines/>
      <w:spacing w:before="240" w:beforeLines="0" w:beforeAutospacing="0" w:after="60" w:afterLines="0" w:afterAutospacing="0" w:line="240" w:lineRule="auto"/>
      <w:outlineLvl w:val="0"/>
    </w:pPr>
    <w:rPr>
      <w:rFonts w:ascii="Arial" w:hAnsi="Arial"/>
      <w:b/>
      <w:kern w:val="44"/>
      <w:sz w:val="32"/>
    </w:rPr>
  </w:style>
  <w:style w:type="paragraph" w:styleId="3">
    <w:name w:val="heading 2"/>
    <w:basedOn w:val="1"/>
    <w:next w:val="1"/>
    <w:uiPriority w:val="0"/>
    <w:pPr>
      <w:keepNext/>
      <w:keepLines/>
      <w:spacing w:before="240" w:beforeLines="0" w:beforeAutospacing="0" w:after="60" w:afterLines="0" w:afterAutospacing="0" w:line="240" w:lineRule="auto"/>
      <w:outlineLvl w:val="1"/>
    </w:pPr>
    <w:rPr>
      <w:rFonts w:ascii="Arial" w:hAnsi="Arial"/>
      <w:b/>
      <w:i/>
      <w:sz w:val="28"/>
    </w:rPr>
  </w:style>
  <w:style w:type="paragraph" w:styleId="4">
    <w:name w:val="heading 3"/>
    <w:basedOn w:val="1"/>
    <w:next w:val="1"/>
    <w:uiPriority w:val="0"/>
    <w:pPr>
      <w:keepNext/>
      <w:keepLines/>
      <w:spacing w:before="240" w:beforeLines="0" w:beforeAutospacing="0" w:after="60" w:afterLines="0" w:afterAutospacing="0" w:line="240" w:lineRule="auto"/>
      <w:outlineLvl w:val="2"/>
    </w:pPr>
    <w:rPr>
      <w:rFonts w:ascii="Arial" w:hAnsi="Arial"/>
      <w:b/>
      <w:sz w:val="26"/>
    </w:rPr>
  </w:style>
  <w:style w:type="paragraph" w:styleId="5">
    <w:name w:val="heading 4"/>
    <w:basedOn w:val="1"/>
    <w:next w:val="1"/>
    <w:uiPriority w:val="0"/>
    <w:pPr>
      <w:keepNext/>
      <w:keepLines/>
      <w:spacing w:before="240" w:beforeLines="0" w:beforeAutospacing="0" w:after="60" w:afterLines="0" w:afterAutospacing="0" w:line="240" w:lineRule="auto"/>
      <w:outlineLvl w:val="3"/>
    </w:pPr>
    <w:rPr>
      <w:rFonts w:ascii="Times New Roman" w:hAnsi="Times New Roman"/>
      <w:b/>
      <w:sz w:val="28"/>
    </w:rPr>
  </w:style>
  <w:style w:type="paragraph" w:styleId="6">
    <w:name w:val="heading 5"/>
    <w:basedOn w:val="1"/>
    <w:next w:val="1"/>
    <w:uiPriority w:val="0"/>
    <w:pPr>
      <w:keepNext/>
      <w:keepLines/>
      <w:spacing w:before="240" w:beforeLines="0" w:beforeAutospacing="0" w:after="60" w:afterLines="0" w:afterAutospacing="0" w:line="240" w:lineRule="auto"/>
      <w:outlineLvl w:val="4"/>
    </w:pPr>
    <w:rPr>
      <w:b/>
      <w:i/>
      <w:sz w:val="26"/>
    </w:rPr>
  </w:style>
  <w:style w:type="paragraph" w:styleId="7">
    <w:name w:val="heading 6"/>
    <w:basedOn w:val="1"/>
    <w:next w:val="1"/>
    <w:uiPriority w:val="0"/>
    <w:pPr>
      <w:keepNext/>
      <w:keepLines/>
      <w:spacing w:before="240" w:beforeLines="0" w:beforeAutospacing="0" w:after="60" w:afterLines="0" w:afterAutospacing="0" w:line="240" w:lineRule="auto"/>
      <w:outlineLvl w:val="5"/>
    </w:pPr>
    <w:rPr>
      <w:rFonts w:ascii="Times New Roman" w:hAnsi="Times New Roman"/>
      <w:b/>
      <w:sz w:val="22"/>
    </w:rPr>
  </w:style>
  <w:style w:type="paragraph" w:styleId="8">
    <w:name w:val="heading 7"/>
    <w:basedOn w:val="1"/>
    <w:next w:val="1"/>
    <w:uiPriority w:val="0"/>
    <w:pPr>
      <w:keepNext/>
      <w:keepLines/>
      <w:spacing w:before="240" w:beforeLines="0" w:beforeAutospacing="0" w:after="60" w:afterLines="0" w:afterAutospacing="0" w:line="240" w:lineRule="auto"/>
      <w:outlineLvl w:val="6"/>
    </w:pPr>
    <w:rPr>
      <w:sz w:val="24"/>
    </w:rPr>
  </w:style>
  <w:style w:type="paragraph" w:styleId="9">
    <w:name w:val="heading 8"/>
    <w:basedOn w:val="1"/>
    <w:next w:val="1"/>
    <w:uiPriority w:val="0"/>
    <w:pPr>
      <w:keepNext/>
      <w:keepLines/>
      <w:spacing w:before="240" w:beforeLines="0" w:beforeAutospacing="0" w:after="60" w:afterLines="0" w:afterAutospacing="0" w:line="240" w:lineRule="auto"/>
      <w:outlineLvl w:val="7"/>
    </w:pPr>
    <w:rPr>
      <w:rFonts w:ascii="Times New Roman" w:hAnsi="Times New Roman"/>
      <w:i/>
      <w:sz w:val="24"/>
    </w:rPr>
  </w:style>
  <w:style w:type="paragraph" w:styleId="10">
    <w:name w:val="heading 9"/>
    <w:basedOn w:val="1"/>
    <w:next w:val="1"/>
    <w:uiPriority w:val="0"/>
    <w:pPr>
      <w:keepNext/>
      <w:keepLines/>
      <w:spacing w:before="240" w:beforeLines="0" w:beforeAutospacing="0" w:after="60" w:afterLines="0" w:afterAutospacing="0" w:line="240" w:lineRule="auto"/>
      <w:outlineLvl w:val="8"/>
    </w:pPr>
    <w:rPr>
      <w:rFonts w:ascii="Arial" w:hAnsi="Arial"/>
      <w:sz w:val="22"/>
    </w:rPr>
  </w:style>
  <w:style w:type="character" w:default="1" w:styleId="13">
    <w:name w:val="Default Paragraph Font"/>
    <w:uiPriority w:val="0"/>
  </w:style>
  <w:style w:type="table" w:default="1" w:styleId="1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14">
    <w:name w:val="page number"/>
    <w:basedOn w:val="13"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. de la Fuente\AppData\Roaming\Kingsoft\office6\templates\NormalTempl-Tohoma w-11pt 5mmLessMarg..wp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NormalTempl-Tohoma w-11pt 5mmLessMarg..wpt</Template>
  <Pages>1</Pages>
  <Words>0</Words>
  <Characters>0</Characters>
  <Lines>0</Lines>
  <Paragraphs>0</Paragraphs>
  <ScaleCrop>false</ScaleCrop>
  <LinksUpToDate>false</LinksUpToDate>
  <CharactersWithSpaces>0</CharactersWithSpaces>
  <Application>WPS Office_10.2.0.5820_F1E327BC-269C-435d-A152-05C5408002CA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2017-02-09T21:24:00Z</dcterms:created>
  <dc:creator>R. de la Fuente</dc:creator>
  <cp:lastModifiedBy>R. de la Fuente</cp:lastModifiedBy>
  <dcterms:modified xsi:type="dcterms:W3CDTF">2017-02-09T21:28:00Z</dcterms:modified>
  <dc:title>2017-02-08 12:23:01, Info                  CBS    TI: --- Initializing Trusted Installer ---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1033-10.2.0.5820</vt:lpwstr>
  </property>
</Properties>
</file>